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724FCF" w14:textId="77777777" w:rsidR="00B461BA" w:rsidRPr="00B461BA" w:rsidRDefault="00B461BA" w:rsidP="00B93E35">
      <w:pPr>
        <w:pStyle w:val="Title"/>
        <w:jc w:val="center"/>
        <w:rPr>
          <w:rFonts w:ascii="Segoe UI" w:hAnsi="Segoe UI" w:cs="Segoe UI"/>
          <w:b/>
          <w:sz w:val="48"/>
        </w:rPr>
      </w:pPr>
      <w:bookmarkStart w:id="0" w:name="_GoBack"/>
      <w:bookmarkEnd w:id="0"/>
      <w:r w:rsidRPr="00B461BA">
        <w:rPr>
          <w:rFonts w:ascii="Segoe UI" w:hAnsi="Segoe UI" w:cs="Segoe UI"/>
          <w:b/>
          <w:sz w:val="48"/>
        </w:rPr>
        <w:t xml:space="preserve">Individual PI &amp; Multi-PI </w:t>
      </w:r>
    </w:p>
    <w:p w14:paraId="27C2D056" w14:textId="77777777" w:rsidR="00B461BA" w:rsidRPr="00B461BA" w:rsidRDefault="009446B1" w:rsidP="00B93E35">
      <w:pPr>
        <w:pStyle w:val="Title"/>
        <w:jc w:val="center"/>
        <w:rPr>
          <w:rFonts w:ascii="Segoe UI" w:hAnsi="Segoe UI" w:cs="Segoe UI"/>
          <w:b/>
          <w:sz w:val="48"/>
        </w:rPr>
      </w:pPr>
      <w:r w:rsidRPr="00B461BA">
        <w:rPr>
          <w:rFonts w:ascii="Segoe UI" w:hAnsi="Segoe UI" w:cs="Segoe UI"/>
          <w:b/>
          <w:sz w:val="48"/>
        </w:rPr>
        <w:t xml:space="preserve">COVID-19 </w:t>
      </w:r>
      <w:r w:rsidR="00645208" w:rsidRPr="00B461BA">
        <w:rPr>
          <w:rFonts w:ascii="Segoe UI" w:hAnsi="Segoe UI" w:cs="Segoe UI"/>
          <w:b/>
          <w:sz w:val="48"/>
        </w:rPr>
        <w:t xml:space="preserve">Research Space </w:t>
      </w:r>
    </w:p>
    <w:p w14:paraId="6FC0E2A9" w14:textId="75465F4C" w:rsidR="00C23776" w:rsidRPr="00B461BA" w:rsidRDefault="00645208" w:rsidP="00B93E35">
      <w:pPr>
        <w:pStyle w:val="Title"/>
        <w:jc w:val="center"/>
        <w:rPr>
          <w:rFonts w:ascii="Segoe UI" w:hAnsi="Segoe UI" w:cs="Segoe UI"/>
          <w:b/>
          <w:sz w:val="48"/>
        </w:rPr>
      </w:pPr>
      <w:r w:rsidRPr="00B461BA">
        <w:rPr>
          <w:rFonts w:ascii="Segoe UI" w:hAnsi="Segoe UI" w:cs="Segoe UI"/>
          <w:b/>
          <w:sz w:val="48"/>
        </w:rPr>
        <w:t>Standard Operating Procedure (SOP)</w:t>
      </w:r>
    </w:p>
    <w:p w14:paraId="23BF5000" w14:textId="77777777" w:rsidR="00C739F1" w:rsidRPr="00C739F1" w:rsidRDefault="00C739F1" w:rsidP="00C739F1"/>
    <w:p w14:paraId="1FC6234E" w14:textId="77DC07F7" w:rsidR="00810B8A" w:rsidRDefault="003D397A" w:rsidP="00F72182">
      <w:pPr>
        <w:pStyle w:val="Heading2"/>
        <w:spacing w:before="0" w:after="120"/>
      </w:pPr>
      <w:r>
        <w:t xml:space="preserve">Instructions on how to prepare and submit the </w:t>
      </w:r>
      <w:r w:rsidR="00645208">
        <w:t xml:space="preserve">COVID-19 </w:t>
      </w:r>
      <w:r>
        <w:t>Research Space SOP</w:t>
      </w:r>
    </w:p>
    <w:p w14:paraId="5E9278EB" w14:textId="25C41910" w:rsidR="002150E9" w:rsidRDefault="00C23776" w:rsidP="00C23776">
      <w:r>
        <w:t xml:space="preserve">This COVID-19 Research Space SOP </w:t>
      </w:r>
      <w:r w:rsidR="002150E9">
        <w:t xml:space="preserve">fillable template </w:t>
      </w:r>
      <w:r w:rsidR="00F52965">
        <w:t>must</w:t>
      </w:r>
      <w:r>
        <w:t xml:space="preserve"> be us</w:t>
      </w:r>
      <w:r w:rsidR="00C244F8">
        <w:t>ed for individual PI and multi-</w:t>
      </w:r>
      <w:r>
        <w:t xml:space="preserve">PI research spaces on the Purdue </w:t>
      </w:r>
      <w:r w:rsidR="00854483">
        <w:t xml:space="preserve">West Lafayette </w:t>
      </w:r>
      <w:r>
        <w:t xml:space="preserve">Campus. </w:t>
      </w:r>
      <w:r w:rsidR="002150E9">
        <w:t xml:space="preserve">Multiple adjacent rooms or service spaces located in the same building can be included in a single </w:t>
      </w:r>
      <w:r w:rsidR="00810B8A">
        <w:t xml:space="preserve">Research Space </w:t>
      </w:r>
      <w:r w:rsidR="002150E9">
        <w:t xml:space="preserve">SOP as long as </w:t>
      </w:r>
      <w:r w:rsidR="00B13EEE">
        <w:t>the space has common oversight</w:t>
      </w:r>
      <w:r w:rsidR="00810B8A">
        <w:t xml:space="preserve"> and </w:t>
      </w:r>
      <w:r w:rsidR="00B13EEE">
        <w:t xml:space="preserve">supports a common research activity. Separate SOP fillable templates will be available for Purdue’s Core Labs and Field Sites.  </w:t>
      </w:r>
    </w:p>
    <w:p w14:paraId="31C3391D" w14:textId="33EA66EB" w:rsidR="00804CAD" w:rsidRDefault="00804CAD" w:rsidP="00C23776">
      <w:r>
        <w:t>Each</w:t>
      </w:r>
      <w:r w:rsidR="004805A4">
        <w:t xml:space="preserve"> </w:t>
      </w:r>
      <w:r w:rsidR="009A2434">
        <w:t xml:space="preserve">COVID-19 </w:t>
      </w:r>
      <w:r w:rsidR="00B13EEE">
        <w:t xml:space="preserve">Research Space </w:t>
      </w:r>
      <w:r>
        <w:t>SOP should include a well-documented plan that</w:t>
      </w:r>
      <w:r w:rsidR="002B7FB4">
        <w:t xml:space="preserve"> </w:t>
      </w:r>
      <w:r w:rsidR="00960AF2">
        <w:t xml:space="preserve">everyone working in the space </w:t>
      </w:r>
      <w:r w:rsidR="004805A4">
        <w:t>agree</w:t>
      </w:r>
      <w:r w:rsidR="00960AF2">
        <w:t>s</w:t>
      </w:r>
      <w:r w:rsidR="004805A4">
        <w:t xml:space="preserve"> to follow and enforce.</w:t>
      </w:r>
      <w:r w:rsidR="009A2434">
        <w:t xml:space="preserve"> </w:t>
      </w:r>
      <w:r w:rsidR="00960AF2">
        <w:t>PIs, lab directors, and other responsible individuals</w:t>
      </w:r>
      <w:r w:rsidR="002B7FB4">
        <w:t xml:space="preserve"> </w:t>
      </w:r>
      <w:r w:rsidR="000F2F50">
        <w:t xml:space="preserve">should review the </w:t>
      </w:r>
      <w:hyperlink r:id="rId11" w:history="1">
        <w:r w:rsidR="00855D55" w:rsidRPr="00ED33E3">
          <w:rPr>
            <w:rStyle w:val="Hyperlink"/>
            <w:b/>
            <w:color w:val="BFA365"/>
          </w:rPr>
          <w:t xml:space="preserve">pre-read </w:t>
        </w:r>
        <w:r w:rsidR="00CD5E47" w:rsidRPr="00ED33E3">
          <w:rPr>
            <w:rStyle w:val="Hyperlink"/>
            <w:b/>
            <w:color w:val="BFA365"/>
          </w:rPr>
          <w:t>document</w:t>
        </w:r>
      </w:hyperlink>
      <w:r w:rsidR="00855D55">
        <w:t xml:space="preserve"> </w:t>
      </w:r>
      <w:r w:rsidR="00285EA7">
        <w:t>and all of the questions in the template before beginning</w:t>
      </w:r>
      <w:r w:rsidR="00985CF0">
        <w:t>. One person from this group should be designated as the primary Point of Contact (POC) to submit the SOP</w:t>
      </w:r>
      <w:r w:rsidR="00BC48CC">
        <w:t xml:space="preserve"> and</w:t>
      </w:r>
      <w:r w:rsidR="00985CF0">
        <w:t xml:space="preserve"> manage</w:t>
      </w:r>
      <w:r>
        <w:t xml:space="preserve"> </w:t>
      </w:r>
      <w:r w:rsidR="00985CF0">
        <w:t>subsequent</w:t>
      </w:r>
      <w:r w:rsidR="00960AF2">
        <w:t xml:space="preserve"> communication and</w:t>
      </w:r>
      <w:r w:rsidR="00985CF0">
        <w:t xml:space="preserve"> </w:t>
      </w:r>
      <w:r>
        <w:t>follow up.</w:t>
      </w:r>
    </w:p>
    <w:p w14:paraId="4462C505" w14:textId="7BE1D4EF" w:rsidR="008E01AF" w:rsidRDefault="00257CFD" w:rsidP="00C23776">
      <w:r>
        <w:t>Th</w:t>
      </w:r>
      <w:r w:rsidR="002B7FB4">
        <w:t>is</w:t>
      </w:r>
      <w:r w:rsidR="00F52965">
        <w:t xml:space="preserve"> </w:t>
      </w:r>
      <w:r>
        <w:t xml:space="preserve">SOP </w:t>
      </w:r>
      <w:r w:rsidR="005A1E8A" w:rsidRPr="009F5F5D">
        <w:rPr>
          <w:b/>
        </w:rPr>
        <w:t xml:space="preserve">should </w:t>
      </w:r>
      <w:r w:rsidR="00810B8A">
        <w:t xml:space="preserve">be used </w:t>
      </w:r>
      <w:r w:rsidR="002B7FB4">
        <w:t xml:space="preserve">to </w:t>
      </w:r>
      <w:r w:rsidR="00B13EEE">
        <w:t>describe how the layout of the</w:t>
      </w:r>
      <w:r w:rsidR="0060423F">
        <w:t xml:space="preserve"> research space and </w:t>
      </w:r>
      <w:r w:rsidR="00F72182">
        <w:t xml:space="preserve">the </w:t>
      </w:r>
      <w:r w:rsidR="0060423F">
        <w:t>individuals using the space will comply with</w:t>
      </w:r>
      <w:r>
        <w:t xml:space="preserve"> </w:t>
      </w:r>
      <w:r w:rsidR="009A2434">
        <w:t xml:space="preserve">the Protect Purdue </w:t>
      </w:r>
      <w:r>
        <w:t>COVID-19</w:t>
      </w:r>
      <w:r w:rsidR="00B13EEE">
        <w:t xml:space="preserve"> </w:t>
      </w:r>
      <w:r>
        <w:t>safety measures. Th</w:t>
      </w:r>
      <w:r w:rsidR="00F72182">
        <w:t>is</w:t>
      </w:r>
      <w:r>
        <w:t xml:space="preserve"> SOP </w:t>
      </w:r>
      <w:r w:rsidR="005A1E8A" w:rsidRPr="009F5F5D">
        <w:rPr>
          <w:b/>
        </w:rPr>
        <w:t>should not</w:t>
      </w:r>
      <w:r w:rsidR="005A1E8A">
        <w:t xml:space="preserve"> </w:t>
      </w:r>
      <w:r w:rsidR="0060423F">
        <w:t>be used to</w:t>
      </w:r>
      <w:r w:rsidR="006B67D3">
        <w:t xml:space="preserve"> repeat or modify</w:t>
      </w:r>
      <w:r w:rsidR="0060423F">
        <w:t xml:space="preserve"> the </w:t>
      </w:r>
      <w:r w:rsidR="009A2434">
        <w:t xml:space="preserve">Protect </w:t>
      </w:r>
      <w:r w:rsidR="008E01AF">
        <w:t>Purdue</w:t>
      </w:r>
      <w:r>
        <w:t xml:space="preserve"> </w:t>
      </w:r>
      <w:r w:rsidR="00544CBC">
        <w:t xml:space="preserve">COVID-19 </w:t>
      </w:r>
      <w:r w:rsidR="008E01AF">
        <w:t xml:space="preserve">safety </w:t>
      </w:r>
      <w:r w:rsidR="002C0ECC">
        <w:t xml:space="preserve">measures </w:t>
      </w:r>
      <w:r w:rsidR="008E01AF">
        <w:t>and processes</w:t>
      </w:r>
      <w:r w:rsidR="006B67D3">
        <w:t>,</w:t>
      </w:r>
      <w:r>
        <w:t xml:space="preserve"> </w:t>
      </w:r>
      <w:r w:rsidR="00985CF0">
        <w:t xml:space="preserve">such the </w:t>
      </w:r>
      <w:r w:rsidR="00F72182">
        <w:t xml:space="preserve">health and wellness protocols and the </w:t>
      </w:r>
      <w:r w:rsidR="00985CF0">
        <w:t xml:space="preserve">required use of </w:t>
      </w:r>
      <w:r w:rsidR="00F72182">
        <w:t>cloth</w:t>
      </w:r>
      <w:r w:rsidR="00587C57">
        <w:t xml:space="preserve"> or </w:t>
      </w:r>
      <w:r w:rsidR="00FF1A52">
        <w:t>disposable</w:t>
      </w:r>
      <w:r w:rsidR="00F72182">
        <w:t xml:space="preserve"> face masks, </w:t>
      </w:r>
      <w:r w:rsidR="006B67D3">
        <w:t>which</w:t>
      </w:r>
      <w:r w:rsidR="008E01AF">
        <w:t xml:space="preserve"> are</w:t>
      </w:r>
      <w:r w:rsidR="006B67D3">
        <w:t xml:space="preserve"> </w:t>
      </w:r>
      <w:r w:rsidR="008E01AF">
        <w:t xml:space="preserve">available </w:t>
      </w:r>
      <w:r w:rsidR="006B67D3">
        <w:t xml:space="preserve">on the </w:t>
      </w:r>
      <w:hyperlink r:id="rId12" w:history="1">
        <w:r w:rsidR="002C0ECC" w:rsidRPr="00ED33E3">
          <w:rPr>
            <w:rStyle w:val="Hyperlink"/>
            <w:b/>
            <w:color w:val="BFA365"/>
          </w:rPr>
          <w:t>Protect Purdue</w:t>
        </w:r>
        <w:r w:rsidR="006B67D3" w:rsidRPr="00ED33E3">
          <w:rPr>
            <w:rStyle w:val="Hyperlink"/>
            <w:b/>
            <w:color w:val="BFA365"/>
          </w:rPr>
          <w:t xml:space="preserve"> Website</w:t>
        </w:r>
      </w:hyperlink>
      <w:r w:rsidR="00D245E6" w:rsidRPr="009F5F5D">
        <w:t>.</w:t>
      </w:r>
      <w:r w:rsidR="00D245E6">
        <w:t xml:space="preserve"> </w:t>
      </w:r>
    </w:p>
    <w:p w14:paraId="64EECEA3" w14:textId="7D858C82" w:rsidR="00257CFD" w:rsidRDefault="008E01AF" w:rsidP="00C23776">
      <w:r>
        <w:t>Answers to questions and a</w:t>
      </w:r>
      <w:r w:rsidR="00810B8A">
        <w:t xml:space="preserve">ssistance </w:t>
      </w:r>
      <w:r w:rsidR="00CE57E8">
        <w:t>complet</w:t>
      </w:r>
      <w:r w:rsidR="00810B8A">
        <w:t>ing</w:t>
      </w:r>
      <w:r w:rsidR="00CE57E8">
        <w:t xml:space="preserve"> the Research </w:t>
      </w:r>
      <w:r w:rsidR="00F72182">
        <w:t xml:space="preserve">Space </w:t>
      </w:r>
      <w:r w:rsidR="00CE57E8">
        <w:t xml:space="preserve">SOP </w:t>
      </w:r>
      <w:r w:rsidR="00810B8A">
        <w:t>can be requested by sending an e</w:t>
      </w:r>
      <w:r w:rsidR="00F52965">
        <w:t>-</w:t>
      </w:r>
      <w:r w:rsidR="00810B8A">
        <w:t xml:space="preserve">mail to </w:t>
      </w:r>
      <w:r w:rsidR="00F52965" w:rsidRPr="00ED33E3">
        <w:rPr>
          <w:b/>
          <w:color w:val="BFA365"/>
        </w:rPr>
        <w:t>COVIDSOP@purdue.edu</w:t>
      </w:r>
      <w:r w:rsidR="00F52965">
        <w:t xml:space="preserve"> </w:t>
      </w:r>
      <w:r w:rsidR="00810B8A">
        <w:t>with a subject line SOP Assistance</w:t>
      </w:r>
      <w:r w:rsidR="00CE57E8">
        <w:t>.</w:t>
      </w:r>
    </w:p>
    <w:p w14:paraId="6692CE49" w14:textId="7B5A2122" w:rsidR="00BC48CC" w:rsidRDefault="00804CAD" w:rsidP="00C23776">
      <w:r>
        <w:t xml:space="preserve">Before returning to campus, all individuals who </w:t>
      </w:r>
      <w:r w:rsidR="00257CFD">
        <w:t xml:space="preserve">either </w:t>
      </w:r>
      <w:r>
        <w:t>conduct or support the research activities in the space covered by this plan must: (</w:t>
      </w:r>
      <w:r w:rsidR="00257CFD">
        <w:t xml:space="preserve">1) review </w:t>
      </w:r>
      <w:r w:rsidR="006B67D3">
        <w:t xml:space="preserve">the pre-read </w:t>
      </w:r>
      <w:r w:rsidR="00BC48CC">
        <w:t>for</w:t>
      </w:r>
      <w:r w:rsidR="002C0ECC">
        <w:t xml:space="preserve"> background and </w:t>
      </w:r>
      <w:r w:rsidR="006B67D3">
        <w:t xml:space="preserve">awareness; (2) complete </w:t>
      </w:r>
      <w:hyperlink r:id="rId13" w:history="1">
        <w:r w:rsidR="006B67D3" w:rsidRPr="00ED33E3">
          <w:rPr>
            <w:rStyle w:val="Hyperlink"/>
            <w:b/>
            <w:color w:val="BFA365"/>
          </w:rPr>
          <w:t>online COVID-19 Protect Purdue training</w:t>
        </w:r>
      </w:hyperlink>
      <w:r w:rsidR="006B67D3">
        <w:t xml:space="preserve">; (3) read and understand the attached SOP; (4) participate in </w:t>
      </w:r>
      <w:r w:rsidR="002C0ECC">
        <w:t xml:space="preserve">a </w:t>
      </w:r>
      <w:r w:rsidR="006B67D3">
        <w:t xml:space="preserve">group meeting </w:t>
      </w:r>
      <w:r w:rsidR="00BC48CC">
        <w:t xml:space="preserve">with the POC and supervisor </w:t>
      </w:r>
      <w:r w:rsidR="006B67D3">
        <w:t>to discuss the SOP</w:t>
      </w:r>
      <w:r w:rsidR="007A6F36">
        <w:t>; (5) Sign the SOP indicating understanding of COVID-19 Research Space SOP and intent to follow SOP.</w:t>
      </w:r>
    </w:p>
    <w:p w14:paraId="3A6AA454" w14:textId="635C4A14" w:rsidR="002150E9" w:rsidRDefault="006B67D3" w:rsidP="00C23776">
      <w:r>
        <w:t>Individuals will only be given</w:t>
      </w:r>
      <w:r w:rsidR="00D54BB4">
        <w:t xml:space="preserve"> access</w:t>
      </w:r>
      <w:r>
        <w:t xml:space="preserve"> to th</w:t>
      </w:r>
      <w:r w:rsidR="002B7FB4">
        <w:t>e</w:t>
      </w:r>
      <w:r w:rsidR="00F72182">
        <w:t xml:space="preserve"> </w:t>
      </w:r>
      <w:r>
        <w:t xml:space="preserve">building and research space </w:t>
      </w:r>
      <w:r w:rsidR="002B7FB4">
        <w:t xml:space="preserve">associated with the SOP </w:t>
      </w:r>
      <w:r>
        <w:t>after all of these steps are complete</w:t>
      </w:r>
      <w:r w:rsidR="002C0ECC">
        <w:t>d</w:t>
      </w:r>
      <w:r>
        <w:t xml:space="preserve"> and the SOP is signed.  Individuals using research spaces in multiple buildings </w:t>
      </w:r>
      <w:r w:rsidR="00B20371">
        <w:t xml:space="preserve">or in Core Labs </w:t>
      </w:r>
      <w:r>
        <w:t xml:space="preserve">must </w:t>
      </w:r>
      <w:r w:rsidR="00F84540">
        <w:t>complete, review,</w:t>
      </w:r>
      <w:r>
        <w:t xml:space="preserve"> </w:t>
      </w:r>
      <w:r w:rsidR="00F84540">
        <w:t xml:space="preserve">and sign </w:t>
      </w:r>
      <w:r>
        <w:t>SOP</w:t>
      </w:r>
      <w:r w:rsidR="00F84540">
        <w:t>s</w:t>
      </w:r>
      <w:r>
        <w:t xml:space="preserve"> for each space.</w:t>
      </w:r>
    </w:p>
    <w:p w14:paraId="170A1F04" w14:textId="55C0A949" w:rsidR="003D397A" w:rsidRDefault="003D397A" w:rsidP="003D397A">
      <w:pPr>
        <w:pStyle w:val="Heading2"/>
        <w:spacing w:after="120"/>
      </w:pPr>
      <w:r>
        <w:t xml:space="preserve">Using the </w:t>
      </w:r>
      <w:r w:rsidR="00F341D0">
        <w:t xml:space="preserve">COVID-19 Research Space SOP fillable </w:t>
      </w:r>
      <w:r w:rsidR="009A0101">
        <w:t>form</w:t>
      </w:r>
    </w:p>
    <w:p w14:paraId="2AD6C1C6" w14:textId="29CA3104" w:rsidR="00ED33E3" w:rsidRDefault="00DD24C6" w:rsidP="00B461BA">
      <w:pPr>
        <w:rPr>
          <w:rFonts w:ascii="Segoe UI" w:eastAsiaTheme="majorEastAsia" w:hAnsi="Segoe UI" w:cstheme="majorBidi"/>
          <w:b/>
          <w:sz w:val="28"/>
          <w:szCs w:val="32"/>
        </w:rPr>
      </w:pPr>
      <w:r>
        <w:t>T</w:t>
      </w:r>
      <w:r w:rsidR="00F341D0">
        <w:t xml:space="preserve">he COVID-19 Research Space SOP is using a MS Word fillable </w:t>
      </w:r>
      <w:r w:rsidR="009A0101">
        <w:t>form</w:t>
      </w:r>
      <w:r w:rsidR="00F341D0">
        <w:t xml:space="preserve"> to collect information in a standard format for rapid review and feedback on several thousand SOPs in under </w:t>
      </w:r>
      <w:r w:rsidR="002C0ECC">
        <w:t xml:space="preserve">a </w:t>
      </w:r>
      <w:r w:rsidR="00F341D0">
        <w:t>month. Input can be added to the field by clicking on the field</w:t>
      </w:r>
      <w:r w:rsidR="0031366C">
        <w:t xml:space="preserve"> and typing the response.</w:t>
      </w:r>
      <w:r w:rsidR="00F341D0">
        <w:t xml:space="preserve"> Some fields may require multiple entries, including department names, individuals needing access, etc. Additional fields can be added by clicking on the “</w:t>
      </w:r>
      <w:r w:rsidR="00F341D0" w:rsidRPr="002B10BB">
        <w:rPr>
          <w:color w:val="2E74B5" w:themeColor="accent1" w:themeShade="BF"/>
        </w:rPr>
        <w:t>+</w:t>
      </w:r>
      <w:r w:rsidR="00F341D0">
        <w:t>”</w:t>
      </w:r>
      <w:r w:rsidR="009A2434">
        <w:t xml:space="preserve"> </w:t>
      </w:r>
      <w:r w:rsidR="00F341D0">
        <w:t>found at the lower right</w:t>
      </w:r>
      <w:r w:rsidR="0031366C">
        <w:t>-</w:t>
      </w:r>
      <w:r w:rsidR="00F341D0">
        <w:t>hand edge of the first field.</w:t>
      </w:r>
      <w:r w:rsidR="00ED33E3">
        <w:br w:type="page"/>
      </w:r>
    </w:p>
    <w:p w14:paraId="3DEA14AC" w14:textId="0BCF4D57" w:rsidR="00810B8A" w:rsidRPr="00C23776" w:rsidRDefault="00810B8A" w:rsidP="003D397A">
      <w:pPr>
        <w:pStyle w:val="Heading1"/>
      </w:pPr>
      <w:r w:rsidRPr="00EE36B7">
        <w:lastRenderedPageBreak/>
        <w:t xml:space="preserve">COVID-19 RESEARCH SPACE </w:t>
      </w:r>
      <w:r>
        <w:t>STANDARD OPERATING PROCEDURE (SOP)</w:t>
      </w:r>
    </w:p>
    <w:p w14:paraId="5B15D480" w14:textId="2279680D" w:rsidR="00586FBF" w:rsidRPr="00EE36B7" w:rsidRDefault="00EE36B7" w:rsidP="00AA23AE">
      <w:pPr>
        <w:pStyle w:val="Heading2"/>
        <w:spacing w:before="0" w:after="120"/>
      </w:pPr>
      <w:r>
        <w:t>R</w:t>
      </w:r>
      <w:r w:rsidR="003D397A">
        <w:t>esearch Space and Point of Contact</w:t>
      </w:r>
      <w:r w:rsidR="000B3FCC">
        <w:t xml:space="preserve"> </w:t>
      </w:r>
      <w:r w:rsidR="0031366C">
        <w:t>for SOP Submission</w:t>
      </w:r>
    </w:p>
    <w:p w14:paraId="53AEF068" w14:textId="1C945B72" w:rsidR="00AA23AE" w:rsidRDefault="00A6511D" w:rsidP="00AA23AE">
      <w:pPr>
        <w:tabs>
          <w:tab w:val="left" w:pos="2430"/>
        </w:tabs>
        <w:spacing w:after="240" w:line="264" w:lineRule="auto"/>
        <w:rPr>
          <w:rFonts w:cstheme="majorHAnsi"/>
        </w:rPr>
      </w:pPr>
      <w:r>
        <w:t xml:space="preserve">This section collects information on the </w:t>
      </w:r>
      <w:r w:rsidR="00132113">
        <w:t xml:space="preserve">primary space and </w:t>
      </w:r>
      <w:r>
        <w:t xml:space="preserve">adjacent rooms and service areas that will be covered by the SOP and the contact information of the POC for the SOP submission.  All communication on the review and approval process will be routed through the </w:t>
      </w:r>
      <w:r w:rsidR="00606719">
        <w:t xml:space="preserve">SOP </w:t>
      </w:r>
      <w:r>
        <w:t>submitter.</w:t>
      </w:r>
      <w:r w:rsidR="00AA23AE">
        <w:t xml:space="preserve">  </w:t>
      </w:r>
      <w:r w:rsidR="00AA23AE">
        <w:rPr>
          <w:rFonts w:cstheme="majorHAnsi"/>
        </w:rPr>
        <w:t>Click on “</w:t>
      </w:r>
      <w:r w:rsidR="00AA23AE" w:rsidRPr="00AA23AE">
        <w:rPr>
          <w:rFonts w:cstheme="majorHAnsi"/>
          <w:b/>
          <w:color w:val="2E74B5" w:themeColor="accent1" w:themeShade="BF"/>
        </w:rPr>
        <w:t>+</w:t>
      </w:r>
      <w:r w:rsidR="00AA23AE">
        <w:rPr>
          <w:rFonts w:cstheme="majorHAnsi"/>
        </w:rPr>
        <w:t>” at the lower right-hand corner of the fillable field to add additional fields.</w:t>
      </w:r>
    </w:p>
    <w:p w14:paraId="7AEB2496" w14:textId="70D6C21B" w:rsidR="00606719" w:rsidRDefault="00606719" w:rsidP="002B10BB">
      <w:pPr>
        <w:tabs>
          <w:tab w:val="left" w:pos="2880"/>
        </w:tabs>
        <w:spacing w:line="264" w:lineRule="auto"/>
        <w:rPr>
          <w:rFonts w:cstheme="majorHAnsi"/>
        </w:rPr>
      </w:pPr>
      <w:r>
        <w:rPr>
          <w:rFonts w:cstheme="majorHAnsi"/>
        </w:rPr>
        <w:t>Building Code:</w:t>
      </w:r>
      <w:r>
        <w:rPr>
          <w:rFonts w:cstheme="majorHAnsi"/>
        </w:rPr>
        <w:tab/>
      </w:r>
      <w:sdt>
        <w:sdtPr>
          <w:rPr>
            <w:rStyle w:val="example"/>
          </w:rPr>
          <w:alias w:val="https://www.purdue.edu/campus_map/"/>
          <w:tag w:val="https://www.purdue.edu/campus_map/"/>
          <w:id w:val="898403449"/>
          <w:placeholder>
            <w:docPart w:val="DefaultPlaceholder_-1854013440"/>
          </w:placeholder>
        </w:sdtPr>
        <w:sdtEndPr>
          <w:rPr>
            <w:rStyle w:val="example"/>
          </w:rPr>
        </w:sdtEndPr>
        <w:sdtContent>
          <w:r w:rsidR="00024589">
            <w:rPr>
              <w:rStyle w:val="example"/>
            </w:rPr>
            <w:t>POTR</w:t>
          </w:r>
        </w:sdtContent>
      </w:sdt>
    </w:p>
    <w:p w14:paraId="3FF264FD" w14:textId="7E7FAC65" w:rsidR="00EE36B7" w:rsidRPr="00BD2EF6" w:rsidRDefault="00606719" w:rsidP="002B10BB">
      <w:pPr>
        <w:tabs>
          <w:tab w:val="left" w:pos="2880"/>
        </w:tabs>
        <w:spacing w:line="264" w:lineRule="auto"/>
        <w:rPr>
          <w:rFonts w:cstheme="majorHAnsi"/>
        </w:rPr>
      </w:pPr>
      <w:r>
        <w:rPr>
          <w:rFonts w:cstheme="majorHAnsi"/>
        </w:rPr>
        <w:t>R</w:t>
      </w:r>
      <w:r w:rsidR="00EE36B7" w:rsidRPr="00BD2EF6">
        <w:rPr>
          <w:rFonts w:cstheme="majorHAnsi"/>
        </w:rPr>
        <w:t xml:space="preserve">esearch Space Name:  </w:t>
      </w:r>
      <w:r w:rsidR="00EE36B7" w:rsidRPr="00BD2EF6">
        <w:rPr>
          <w:rFonts w:cstheme="majorHAnsi"/>
        </w:rPr>
        <w:tab/>
      </w:r>
      <w:sdt>
        <w:sdtPr>
          <w:rPr>
            <w:rStyle w:val="example"/>
          </w:rPr>
          <w:alias w:val="Research Space Name"/>
          <w:tag w:val="Research Space Name"/>
          <w:id w:val="1285698740"/>
          <w:placeholder>
            <w:docPart w:val="F5E41E0692BC41D7BDE490CA6A3B13CA"/>
          </w:placeholder>
        </w:sdtPr>
        <w:sdtEndPr>
          <w:rPr>
            <w:rStyle w:val="example"/>
          </w:rPr>
        </w:sdtEndPr>
        <w:sdtContent>
          <w:r w:rsidR="00024589">
            <w:rPr>
              <w:rStyle w:val="example"/>
            </w:rPr>
            <w:t>Laboratory of Renewable Resources Engineering (LORRE)</w:t>
          </w:r>
        </w:sdtContent>
      </w:sdt>
    </w:p>
    <w:p w14:paraId="51192409" w14:textId="6B0F17AC" w:rsidR="00EE36B7" w:rsidRDefault="00EE36B7" w:rsidP="002B10BB">
      <w:pPr>
        <w:tabs>
          <w:tab w:val="left" w:pos="2880"/>
        </w:tabs>
        <w:spacing w:line="264" w:lineRule="auto"/>
        <w:rPr>
          <w:rFonts w:cstheme="majorHAnsi"/>
        </w:rPr>
      </w:pPr>
      <w:r w:rsidRPr="00BD2EF6">
        <w:rPr>
          <w:rFonts w:cstheme="majorHAnsi"/>
        </w:rPr>
        <w:t xml:space="preserve">Room Number(s):  </w:t>
      </w:r>
      <w:r w:rsidRPr="00BD2EF6">
        <w:rPr>
          <w:rFonts w:cstheme="majorHAnsi"/>
        </w:rPr>
        <w:tab/>
      </w:r>
      <w:sdt>
        <w:sdtPr>
          <w:rPr>
            <w:rStyle w:val="example"/>
          </w:rPr>
          <w:alias w:val="Include all room numbers covered by SOP"/>
          <w:tag w:val="Include all room numbers covered by SOP"/>
          <w:id w:val="2066758479"/>
          <w:placeholder>
            <w:docPart w:val="3A5407E7EABE402C93FC1C38074F2BAA"/>
          </w:placeholder>
        </w:sdtPr>
        <w:sdtEndPr>
          <w:rPr>
            <w:rStyle w:val="example"/>
          </w:rPr>
        </w:sdtEndPr>
        <w:sdtContent>
          <w:r w:rsidR="00704C90">
            <w:rPr>
              <w:rStyle w:val="example"/>
            </w:rPr>
            <w:t xml:space="preserve">138, </w:t>
          </w:r>
          <w:proofErr w:type="gramStart"/>
          <w:r w:rsidR="00704C90">
            <w:t>216,  212</w:t>
          </w:r>
          <w:proofErr w:type="gramEnd"/>
          <w:r w:rsidR="00704C90">
            <w:t>,  218, 220, 222, 252, 231, 233, 235, 236, 237, 252, 254, 256;  333, 335, 336, 359;  Basement B38, B44</w:t>
          </w:r>
          <w:r w:rsidR="00922930">
            <w:t xml:space="preserve"> (old style labs with multiple entry doors)</w:t>
          </w:r>
        </w:sdtContent>
      </w:sdt>
    </w:p>
    <w:p w14:paraId="222448BA" w14:textId="77777777" w:rsidR="00CA24EF" w:rsidRDefault="00CA24EF" w:rsidP="00CA24EF">
      <w:pPr>
        <w:tabs>
          <w:tab w:val="left" w:pos="2430"/>
        </w:tabs>
        <w:spacing w:line="264" w:lineRule="auto"/>
        <w:rPr>
          <w:rFonts w:cstheme="majorHAnsi"/>
        </w:rPr>
      </w:pPr>
      <w:r w:rsidRPr="00BD2EF6">
        <w:rPr>
          <w:rFonts w:cstheme="majorHAnsi"/>
        </w:rPr>
        <w:t>SOP Submitter Info</w:t>
      </w:r>
      <w:r>
        <w:rPr>
          <w:rFonts w:cstheme="majorHAnsi"/>
        </w:rPr>
        <w:t>rmation:</w:t>
      </w:r>
    </w:p>
    <w:p w14:paraId="6506CF6D" w14:textId="1366848A" w:rsidR="00CA24EF" w:rsidRDefault="00CA24EF" w:rsidP="00CA24EF">
      <w:pPr>
        <w:tabs>
          <w:tab w:val="left" w:pos="720"/>
        </w:tabs>
        <w:spacing w:line="264" w:lineRule="auto"/>
        <w:rPr>
          <w:rFonts w:cstheme="majorHAnsi"/>
        </w:rPr>
      </w:pPr>
      <w:r>
        <w:rPr>
          <w:rFonts w:cstheme="majorHAnsi"/>
        </w:rPr>
        <w:tab/>
      </w:r>
      <w:r w:rsidRPr="00BD2EF6">
        <w:rPr>
          <w:rFonts w:cstheme="majorHAnsi"/>
        </w:rPr>
        <w:t xml:space="preserve">Name:  </w:t>
      </w:r>
      <w:sdt>
        <w:sdtPr>
          <w:rPr>
            <w:rStyle w:val="example"/>
          </w:rPr>
          <w:alias w:val="Format:  Last Name, First Name"/>
          <w:tag w:val="last name"/>
          <w:id w:val="220796587"/>
          <w:placeholder>
            <w:docPart w:val="DE079AE96A7C4C54ADDD58B81ED7B702"/>
          </w:placeholder>
        </w:sdtPr>
        <w:sdtEndPr>
          <w:rPr>
            <w:rStyle w:val="example"/>
          </w:rPr>
        </w:sdtEndPr>
        <w:sdtContent>
          <w:bookmarkStart w:id="1" w:name="Name"/>
          <w:r w:rsidR="00704C90">
            <w:rPr>
              <w:rStyle w:val="example"/>
            </w:rPr>
            <w:t>Ladisch, Michael</w:t>
          </w:r>
          <w:bookmarkEnd w:id="1"/>
        </w:sdtContent>
      </w:sdt>
    </w:p>
    <w:p w14:paraId="515069DB" w14:textId="0C8ABA5B" w:rsidR="00CA24EF" w:rsidRPr="00BD2EF6" w:rsidRDefault="00CA24EF" w:rsidP="00CA24EF">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88229905"/>
          <w:placeholder>
            <w:docPart w:val="DE079AE96A7C4C54ADDD58B81ED7B702"/>
          </w:placeholder>
        </w:sdtPr>
        <w:sdtEndPr>
          <w:rPr>
            <w:rStyle w:val="example"/>
            <w:color w:val="767171" w:themeColor="background2" w:themeShade="80"/>
          </w:rPr>
        </w:sdtEndPr>
        <w:sdtContent>
          <w:r w:rsidR="00704C90">
            <w:rPr>
              <w:rStyle w:val="example"/>
            </w:rPr>
            <w:t>ladisch@purdue.edu</w:t>
          </w:r>
        </w:sdtContent>
      </w:sdt>
    </w:p>
    <w:p w14:paraId="14F9C78F" w14:textId="6866ADE9" w:rsidR="00CA24EF" w:rsidRPr="00BD2EF6" w:rsidRDefault="00CA24EF" w:rsidP="00CA24EF">
      <w:pPr>
        <w:tabs>
          <w:tab w:val="left" w:pos="720"/>
        </w:tabs>
        <w:spacing w:before="60" w:line="264" w:lineRule="auto"/>
        <w:rPr>
          <w:rFonts w:cstheme="majorHAnsi"/>
        </w:rPr>
      </w:pPr>
      <w:r w:rsidRPr="00BD2EF6">
        <w:rPr>
          <w:rFonts w:cstheme="majorHAnsi"/>
        </w:rPr>
        <w:tab/>
        <w:t xml:space="preserve">Select College:  </w:t>
      </w:r>
      <w:sdt>
        <w:sdtPr>
          <w:rPr>
            <w:rStyle w:val="example"/>
          </w:rPr>
          <w:alias w:val="select college"/>
          <w:tag w:val="select college"/>
          <w:id w:val="-508757210"/>
          <w:placeholder>
            <w:docPart w:val="0676292933D048D288DA1F1934172B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rStyle w:val="DefaultParagraphFont"/>
            <w:rFonts w:cstheme="minorBidi"/>
            <w:color w:val="auto"/>
          </w:rPr>
        </w:sdtEndPr>
        <w:sdtContent>
          <w:r w:rsidR="00704C90">
            <w:rPr>
              <w:rStyle w:val="example"/>
            </w:rPr>
            <w:t>Engineering</w:t>
          </w:r>
        </w:sdtContent>
      </w:sdt>
    </w:p>
    <w:sdt>
      <w:sdtPr>
        <w:rPr>
          <w:rFonts w:cstheme="majorHAnsi"/>
        </w:rPr>
        <w:id w:val="1628900638"/>
        <w15:repeatingSection/>
      </w:sdtPr>
      <w:sdtEndPr/>
      <w:sdtContent>
        <w:sdt>
          <w:sdtPr>
            <w:rPr>
              <w:rFonts w:cstheme="majorHAnsi"/>
            </w:rPr>
            <w:id w:val="1887292176"/>
            <w:placeholder>
              <w:docPart w:val="89EC3508438F43CAA9753E1BD4B81BDA"/>
            </w:placeholder>
            <w15:repeatingSectionItem/>
          </w:sdtPr>
          <w:sdtEndPr/>
          <w:sdtContent>
            <w:p w14:paraId="4D6979FD" w14:textId="7E849119" w:rsidR="00CA24EF" w:rsidRPr="00BD2EF6" w:rsidRDefault="00CA24EF" w:rsidP="00CA24EF">
              <w:pPr>
                <w:tabs>
                  <w:tab w:val="left" w:pos="720"/>
                </w:tabs>
                <w:spacing w:before="60" w:line="264" w:lineRule="auto"/>
                <w:rPr>
                  <w:rFonts w:cstheme="majorHAnsi"/>
                </w:rPr>
              </w:pPr>
              <w:r w:rsidRPr="00BD2EF6">
                <w:rPr>
                  <w:rFonts w:cstheme="majorHAnsi"/>
                </w:rPr>
                <w:tab/>
                <w:t xml:space="preserve">Department:  </w:t>
              </w:r>
              <w:sdt>
                <w:sdtPr>
                  <w:rPr>
                    <w:rStyle w:val="example"/>
                  </w:rPr>
                  <w:alias w:val="Department Primary Affiliation"/>
                  <w:tag w:val="Department"/>
                  <w:id w:val="-2031399262"/>
                  <w:placeholder>
                    <w:docPart w:val="CB4A978B182F4FF1B6724E0EB5FDD71C"/>
                  </w:placeholder>
                </w:sdtPr>
                <w:sdtEndPr>
                  <w:rPr>
                    <w:rStyle w:val="example"/>
                  </w:rPr>
                </w:sdtEndPr>
                <w:sdtContent>
                  <w:r w:rsidR="00704C90">
                    <w:rPr>
                      <w:rStyle w:val="example"/>
                    </w:rPr>
                    <w:t>Agricultural and Biological Engineering</w:t>
                  </w:r>
                </w:sdtContent>
              </w:sdt>
            </w:p>
          </w:sdtContent>
        </w:sdt>
      </w:sdtContent>
    </w:sdt>
    <w:sdt>
      <w:sdtPr>
        <w:rPr>
          <w:rFonts w:cstheme="majorHAnsi"/>
        </w:rPr>
        <w:id w:val="-539054336"/>
        <w15:repeatingSection/>
      </w:sdtPr>
      <w:sdtEndPr/>
      <w:sdtContent>
        <w:sdt>
          <w:sdtPr>
            <w:rPr>
              <w:rFonts w:cstheme="majorHAnsi"/>
            </w:rPr>
            <w:id w:val="-200709421"/>
            <w:placeholder>
              <w:docPart w:val="89EC3508438F43CAA9753E1BD4B81BDA"/>
            </w:placeholder>
            <w15:repeatingSectionItem/>
          </w:sdtPr>
          <w:sdtEndPr/>
          <w:sdtContent>
            <w:p w14:paraId="6279ABDC" w14:textId="4394DB5B" w:rsidR="00CA24EF" w:rsidRPr="00BD2EF6" w:rsidRDefault="00CA24EF" w:rsidP="00CA24EF">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Institute/Center"/>
                  <w:tag w:val="Institute/Center"/>
                  <w:id w:val="1980804408"/>
                  <w:placeholder>
                    <w:docPart w:val="0DD7E07511C5466BA257E4CDD3D11836"/>
                  </w:placeholder>
                </w:sdtPr>
                <w:sdtEndPr/>
                <w:sdtContent>
                  <w:r w:rsidR="00704C90">
                    <w:rPr>
                      <w:rFonts w:cstheme="majorHAnsi"/>
                      <w:color w:val="767171" w:themeColor="background2" w:themeShade="80"/>
                    </w:rPr>
                    <w:t>Laboratory of Renewable Resources Engineering</w:t>
                  </w:r>
                </w:sdtContent>
              </w:sdt>
            </w:p>
          </w:sdtContent>
        </w:sdt>
      </w:sdtContent>
    </w:sdt>
    <w:sdt>
      <w:sdtPr>
        <w:rPr>
          <w:rFonts w:cstheme="majorHAnsi"/>
        </w:rPr>
        <w:alias w:val="Position Title"/>
        <w:tag w:val="Position Title"/>
        <w:id w:val="-1672784476"/>
        <w15:repeatingSection/>
      </w:sdtPr>
      <w:sdtEndPr/>
      <w:sdtContent>
        <w:sdt>
          <w:sdtPr>
            <w:rPr>
              <w:rFonts w:cstheme="majorHAnsi"/>
            </w:rPr>
            <w:id w:val="-1077511319"/>
            <w:placeholder>
              <w:docPart w:val="89EC3508438F43CAA9753E1BD4B81BDA"/>
            </w:placeholder>
            <w15:repeatingSectionItem/>
          </w:sdtPr>
          <w:sdtEndPr/>
          <w:sdtContent>
            <w:p w14:paraId="70C305AA" w14:textId="33F26D37" w:rsidR="00CA24EF" w:rsidRPr="00BD2EF6" w:rsidRDefault="00CA24EF" w:rsidP="00CA24EF">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685907438"/>
                  <w:placeholder>
                    <w:docPart w:val="DE079AE96A7C4C54ADDD58B81ED7B702"/>
                  </w:placeholder>
                </w:sdtPr>
                <w:sdtEndPr/>
                <w:sdtContent>
                  <w:bookmarkStart w:id="2" w:name="Position1"/>
                  <w:r w:rsidR="00704C90">
                    <w:rPr>
                      <w:rFonts w:cstheme="majorHAnsi"/>
                    </w:rPr>
                    <w:t>Distinguished Professor and Director</w:t>
                  </w:r>
                  <w:bookmarkEnd w:id="2"/>
                </w:sdtContent>
              </w:sdt>
            </w:p>
          </w:sdtContent>
        </w:sdt>
      </w:sdtContent>
    </w:sdt>
    <w:p w14:paraId="460EBD14" w14:textId="148084DC" w:rsidR="00EE7B06" w:rsidRDefault="00EE7B06" w:rsidP="00CA24EF">
      <w:pPr>
        <w:tabs>
          <w:tab w:val="left" w:pos="2880"/>
        </w:tabs>
        <w:spacing w:line="264" w:lineRule="auto"/>
        <w:rPr>
          <w:rFonts w:cstheme="majorHAnsi"/>
        </w:rPr>
      </w:pPr>
      <w:r>
        <w:rPr>
          <w:rFonts w:cstheme="majorHAnsi"/>
        </w:rPr>
        <w:t xml:space="preserve">Research </w:t>
      </w:r>
      <w:r w:rsidR="00F0262F">
        <w:rPr>
          <w:rFonts w:cstheme="majorHAnsi"/>
        </w:rPr>
        <w:t>in this Space Includes</w:t>
      </w:r>
      <w:r>
        <w:rPr>
          <w:rFonts w:cstheme="majorHAnsi"/>
        </w:rPr>
        <w:t xml:space="preserve"> (</w:t>
      </w:r>
      <w:r w:rsidR="00F0262F">
        <w:rPr>
          <w:rFonts w:cstheme="majorHAnsi"/>
        </w:rPr>
        <w:t>check</w:t>
      </w:r>
      <w:r>
        <w:rPr>
          <w:rFonts w:cstheme="majorHAnsi"/>
        </w:rPr>
        <w:t xml:space="preserve"> all that apply):</w:t>
      </w:r>
    </w:p>
    <w:p w14:paraId="6BB33AE4" w14:textId="48A8A16A" w:rsidR="00F0262F" w:rsidRDefault="00F223A0" w:rsidP="00F0262F">
      <w:pPr>
        <w:tabs>
          <w:tab w:val="left" w:pos="2880"/>
        </w:tabs>
        <w:spacing w:before="60" w:line="264" w:lineRule="auto"/>
        <w:ind w:firstLine="720"/>
        <w:rPr>
          <w:rFonts w:cstheme="majorHAnsi"/>
        </w:rPr>
      </w:pPr>
      <w:sdt>
        <w:sdtPr>
          <w:rPr>
            <w:rFonts w:cstheme="majorHAnsi"/>
          </w:rPr>
          <w:id w:val="1691408444"/>
          <w14:checkbox>
            <w14:checked w14:val="1"/>
            <w14:checkedState w14:val="2612" w14:font="MS Gothic"/>
            <w14:uncheckedState w14:val="2610" w14:font="MS Gothic"/>
          </w14:checkbox>
        </w:sdtPr>
        <w:sdtEndPr/>
        <w:sdtContent>
          <w:r w:rsidR="00A32851">
            <w:rPr>
              <w:rFonts w:ascii="MS Gothic" w:eastAsia="MS Gothic" w:hAnsi="MS Gothic" w:cstheme="majorHAnsi" w:hint="eastAsia"/>
            </w:rPr>
            <w:t>☒</w:t>
          </w:r>
        </w:sdtContent>
      </w:sdt>
      <w:r w:rsidR="00F0262F">
        <w:rPr>
          <w:rFonts w:cstheme="majorHAnsi"/>
        </w:rPr>
        <w:t xml:space="preserve"> </w:t>
      </w:r>
      <w:r w:rsidR="006305DE">
        <w:rPr>
          <w:rFonts w:cstheme="majorHAnsi"/>
        </w:rPr>
        <w:t xml:space="preserve">A REM Certified </w:t>
      </w:r>
      <w:r w:rsidR="00F0262F">
        <w:rPr>
          <w:rFonts w:cstheme="majorHAnsi"/>
        </w:rPr>
        <w:t>Integrated Safety Plan (IS</w:t>
      </w:r>
      <w:r w:rsidR="006305DE">
        <w:rPr>
          <w:rFonts w:cstheme="majorHAnsi"/>
        </w:rPr>
        <w:t>P</w:t>
      </w:r>
      <w:r w:rsidR="00F0262F">
        <w:rPr>
          <w:rFonts w:cstheme="majorHAnsi"/>
        </w:rPr>
        <w:t xml:space="preserve">) </w:t>
      </w:r>
    </w:p>
    <w:p w14:paraId="34F57641" w14:textId="36C449FE" w:rsidR="00F0262F" w:rsidRDefault="00F223A0" w:rsidP="00F0262F">
      <w:pPr>
        <w:tabs>
          <w:tab w:val="left" w:pos="2880"/>
        </w:tabs>
        <w:spacing w:before="60" w:line="264" w:lineRule="auto"/>
        <w:ind w:firstLine="720"/>
        <w:rPr>
          <w:rFonts w:cstheme="majorHAnsi"/>
        </w:rPr>
      </w:pPr>
      <w:sdt>
        <w:sdtPr>
          <w:rPr>
            <w:rFonts w:cstheme="majorHAnsi"/>
          </w:rPr>
          <w:id w:val="1357766192"/>
          <w14:checkbox>
            <w14:checked w14:val="1"/>
            <w14:checkedState w14:val="2612" w14:font="MS Gothic"/>
            <w14:uncheckedState w14:val="2610" w14:font="MS Gothic"/>
          </w14:checkbox>
        </w:sdtPr>
        <w:sdtEndPr/>
        <w:sdtContent>
          <w:r w:rsidR="00D83832">
            <w:rPr>
              <w:rFonts w:ascii="MS Gothic" w:eastAsia="MS Gothic" w:hAnsi="MS Gothic" w:cstheme="majorHAnsi" w:hint="eastAsia"/>
            </w:rPr>
            <w:t>☒</w:t>
          </w:r>
        </w:sdtContent>
      </w:sdt>
      <w:r w:rsidR="00F0262F">
        <w:rPr>
          <w:rFonts w:cstheme="majorHAnsi"/>
        </w:rPr>
        <w:t xml:space="preserve"> Equipment Shared Among Researchers</w:t>
      </w:r>
    </w:p>
    <w:p w14:paraId="11C955BC" w14:textId="2A590EE7" w:rsidR="00CA24EF" w:rsidRDefault="00F223A0">
      <w:pPr>
        <w:tabs>
          <w:tab w:val="left" w:pos="2880"/>
        </w:tabs>
        <w:spacing w:before="60" w:line="264" w:lineRule="auto"/>
        <w:ind w:firstLine="720"/>
        <w:rPr>
          <w:rFonts w:cstheme="majorHAnsi"/>
        </w:rPr>
      </w:pPr>
      <w:sdt>
        <w:sdtPr>
          <w:rPr>
            <w:rFonts w:cstheme="majorHAnsi"/>
          </w:rPr>
          <w:id w:val="808602746"/>
          <w14:checkbox>
            <w14:checked w14:val="0"/>
            <w14:checkedState w14:val="2612" w14:font="MS Gothic"/>
            <w14:uncheckedState w14:val="2610" w14:font="MS Gothic"/>
          </w14:checkbox>
        </w:sdtPr>
        <w:sdtEndPr/>
        <w:sdtContent>
          <w:r w:rsidR="008D2F32">
            <w:rPr>
              <w:rFonts w:ascii="MS Gothic" w:eastAsia="MS Gothic" w:hAnsi="MS Gothic" w:cstheme="majorHAnsi" w:hint="eastAsia"/>
            </w:rPr>
            <w:t>☐</w:t>
          </w:r>
        </w:sdtContent>
      </w:sdt>
      <w:r w:rsidR="00CA24EF">
        <w:rPr>
          <w:rFonts w:cstheme="majorHAnsi"/>
        </w:rPr>
        <w:t xml:space="preserve"> COVID-19 Research</w:t>
      </w:r>
    </w:p>
    <w:p w14:paraId="6CAC3518" w14:textId="67F789AD" w:rsidR="00EE7B06" w:rsidRDefault="00F223A0" w:rsidP="00F0262F">
      <w:pPr>
        <w:tabs>
          <w:tab w:val="left" w:pos="2880"/>
        </w:tabs>
        <w:spacing w:before="60" w:line="264" w:lineRule="auto"/>
        <w:ind w:firstLine="720"/>
        <w:rPr>
          <w:rFonts w:cstheme="majorHAnsi"/>
        </w:rPr>
      </w:pPr>
      <w:sdt>
        <w:sdtPr>
          <w:rPr>
            <w:rFonts w:cstheme="majorHAnsi"/>
          </w:rPr>
          <w:id w:val="-1426108539"/>
          <w14:checkbox>
            <w14:checked w14:val="0"/>
            <w14:checkedState w14:val="2612" w14:font="MS Gothic"/>
            <w14:uncheckedState w14:val="2610" w14:font="MS Gothic"/>
          </w14:checkbox>
        </w:sdtPr>
        <w:sdtEndPr/>
        <w:sdtContent>
          <w:r w:rsidR="002A27EE">
            <w:rPr>
              <w:rFonts w:ascii="MS Gothic" w:eastAsia="MS Gothic" w:hAnsi="MS Gothic" w:cstheme="majorHAnsi" w:hint="eastAsia"/>
            </w:rPr>
            <w:t>☐</w:t>
          </w:r>
        </w:sdtContent>
      </w:sdt>
      <w:r w:rsidR="00F0262F">
        <w:rPr>
          <w:rFonts w:cstheme="majorHAnsi"/>
        </w:rPr>
        <w:t xml:space="preserve"> Animal Research</w:t>
      </w:r>
    </w:p>
    <w:p w14:paraId="4591975E" w14:textId="3F9F2D53" w:rsidR="00F0262F" w:rsidRDefault="00F223A0" w:rsidP="00F0262F">
      <w:pPr>
        <w:tabs>
          <w:tab w:val="left" w:pos="2880"/>
        </w:tabs>
        <w:spacing w:before="60" w:line="264" w:lineRule="auto"/>
        <w:ind w:firstLine="720"/>
        <w:rPr>
          <w:rFonts w:cstheme="majorHAnsi"/>
        </w:rPr>
      </w:pPr>
      <w:sdt>
        <w:sdtPr>
          <w:rPr>
            <w:rFonts w:cstheme="majorHAnsi"/>
          </w:rPr>
          <w:id w:val="-2017520233"/>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Human Subject Research</w:t>
      </w:r>
    </w:p>
    <w:p w14:paraId="23CE916B" w14:textId="60EB5097" w:rsidR="00F0262F" w:rsidRDefault="00F223A0" w:rsidP="00F0262F">
      <w:pPr>
        <w:tabs>
          <w:tab w:val="left" w:pos="2880"/>
        </w:tabs>
        <w:spacing w:before="60" w:line="264" w:lineRule="auto"/>
        <w:ind w:firstLine="720"/>
        <w:rPr>
          <w:rFonts w:cstheme="majorHAnsi"/>
        </w:rPr>
      </w:pPr>
      <w:sdt>
        <w:sdtPr>
          <w:rPr>
            <w:rFonts w:cstheme="majorHAnsi"/>
          </w:rPr>
          <w:id w:val="1788847680"/>
          <w14:checkbox>
            <w14:checked w14:val="0"/>
            <w14:checkedState w14:val="2612" w14:font="MS Gothic"/>
            <w14:uncheckedState w14:val="2610" w14:font="MS Gothic"/>
          </w14:checkbox>
        </w:sdtPr>
        <w:sdtEndPr/>
        <w:sdtContent>
          <w:r w:rsidR="004D68F6">
            <w:rPr>
              <w:rFonts w:ascii="MS Gothic" w:eastAsia="MS Gothic" w:hAnsi="MS Gothic" w:cstheme="majorHAnsi" w:hint="eastAsia"/>
            </w:rPr>
            <w:t>☐</w:t>
          </w:r>
        </w:sdtContent>
      </w:sdt>
      <w:r w:rsidR="00F0262F">
        <w:rPr>
          <w:rFonts w:cstheme="majorHAnsi"/>
        </w:rPr>
        <w:t xml:space="preserve"> Leverages Field Research, State, National, or International</w:t>
      </w:r>
    </w:p>
    <w:p w14:paraId="6FC8726D" w14:textId="1B4D48A6" w:rsidR="00CA24EF" w:rsidRDefault="006A5629" w:rsidP="00F72182">
      <w:pPr>
        <w:tabs>
          <w:tab w:val="left" w:pos="2880"/>
        </w:tabs>
        <w:spacing w:line="264" w:lineRule="auto"/>
        <w:rPr>
          <w:rFonts w:cstheme="majorHAnsi"/>
        </w:rPr>
      </w:pPr>
      <w:r>
        <w:t xml:space="preserve">Note:  </w:t>
      </w:r>
      <w:r w:rsidR="00FA4AD6">
        <w:t xml:space="preserve">Purdue placed additional restrictions on animal, human subject, and field research in March.  This SOP does not serve as an approval process to resume activities that are still subject to current restrictions </w:t>
      </w:r>
      <w:r w:rsidR="004D68F6">
        <w:t xml:space="preserve">as found on the article </w:t>
      </w:r>
      <w:hyperlink r:id="rId14" w:tooltip="Click the link to access the page. " w:history="1">
        <w:r w:rsidR="004D68F6">
          <w:rPr>
            <w:rStyle w:val="Hyperlink"/>
            <w:b/>
            <w:color w:val="BFA365"/>
          </w:rPr>
          <w:t>"Guidance for Human Subjects Research"</w:t>
        </w:r>
      </w:hyperlink>
      <w:r w:rsidR="00FA4AD6" w:rsidRPr="009F5F5D">
        <w:t>.</w:t>
      </w:r>
    </w:p>
    <w:p w14:paraId="50DFC4E6" w14:textId="3CCAF022" w:rsidR="00EE36B7" w:rsidRPr="00EE36B7" w:rsidRDefault="00974653" w:rsidP="00AA23AE">
      <w:pPr>
        <w:pStyle w:val="Heading2"/>
        <w:spacing w:before="240" w:after="120"/>
      </w:pPr>
      <w:r>
        <w:t xml:space="preserve">Other Responsible </w:t>
      </w:r>
      <w:r w:rsidR="00EE36B7">
        <w:t>I</w:t>
      </w:r>
      <w:r w:rsidR="003D397A">
        <w:t>ndividuals Included on the SOP</w:t>
      </w:r>
    </w:p>
    <w:p w14:paraId="6B0636CC" w14:textId="5B0513C3" w:rsidR="00A6511D" w:rsidRDefault="00A6511D" w:rsidP="00EE36B7">
      <w:r>
        <w:t xml:space="preserve">Many research spaces and labs at Purdue are shared by multiple </w:t>
      </w:r>
      <w:r w:rsidR="00C244F8">
        <w:t>PIs</w:t>
      </w:r>
      <w:r w:rsidR="00974653">
        <w:t>, lab directors,</w:t>
      </w:r>
      <w:r>
        <w:t xml:space="preserve"> </w:t>
      </w:r>
      <w:r w:rsidR="00974653">
        <w:t xml:space="preserve">and other individuals </w:t>
      </w:r>
      <w:r>
        <w:t>who are responsible for the overall oversight and management of the space, including health and safety as well as financial support of the space.</w:t>
      </w:r>
      <w:r w:rsidR="003B5274">
        <w:t xml:space="preserve">  </w:t>
      </w:r>
      <w:r w:rsidR="00853917">
        <w:rPr>
          <w:i/>
        </w:rPr>
        <w:t>Any</w:t>
      </w:r>
      <w:r w:rsidR="003B5274" w:rsidRPr="00285EA7">
        <w:rPr>
          <w:i/>
        </w:rPr>
        <w:t xml:space="preserve"> individual at high-risk for severe illness or complications from COVID-19 should </w:t>
      </w:r>
      <w:r w:rsidR="00853917">
        <w:rPr>
          <w:i/>
        </w:rPr>
        <w:t xml:space="preserve">directly </w:t>
      </w:r>
      <w:r w:rsidR="003B5274" w:rsidRPr="00285EA7">
        <w:rPr>
          <w:i/>
        </w:rPr>
        <w:t>contact Purdue HR for a consultation before returning to campus work.</w:t>
      </w:r>
    </w:p>
    <w:p w14:paraId="543B5994" w14:textId="1AFEBB4F" w:rsidR="00A6511D" w:rsidRDefault="007D20A2" w:rsidP="007D20A2">
      <w:pPr>
        <w:spacing w:before="180"/>
      </w:pPr>
      <w:r>
        <w:t>Q</w:t>
      </w:r>
      <w:r w:rsidR="00285EA7">
        <w:t>1</w:t>
      </w:r>
      <w:r>
        <w:t xml:space="preserve">: </w:t>
      </w:r>
      <w:r w:rsidR="00991A3F">
        <w:t xml:space="preserve"> </w:t>
      </w:r>
      <w:r w:rsidR="002B10BB">
        <w:t xml:space="preserve">Complete </w:t>
      </w:r>
      <w:r w:rsidR="00576E5A">
        <w:t xml:space="preserve">the following question if the </w:t>
      </w:r>
      <w:r w:rsidR="00396F71">
        <w:t xml:space="preserve">research </w:t>
      </w:r>
      <w:r w:rsidR="00576E5A">
        <w:t xml:space="preserve">space is shared and supported by multiple </w:t>
      </w:r>
      <w:r w:rsidR="00C244F8">
        <w:t>PIs</w:t>
      </w:r>
      <w:r w:rsidR="00576E5A">
        <w:t>, lab director, or other responsible individuals</w:t>
      </w:r>
      <w:r w:rsidR="00AA23AE">
        <w:t xml:space="preserve">. </w:t>
      </w:r>
      <w:r w:rsidR="006601FA">
        <w:t xml:space="preserve">Only complete the parts that are applicable. </w:t>
      </w:r>
      <w:r w:rsidR="003B5274">
        <w:t xml:space="preserve">To add additional responsible individuals, </w:t>
      </w:r>
      <w:r w:rsidR="003B5274">
        <w:rPr>
          <w:rFonts w:cstheme="majorHAnsi"/>
        </w:rPr>
        <w:t>h</w:t>
      </w:r>
      <w:r w:rsidR="005C61C8">
        <w:rPr>
          <w:rFonts w:cstheme="majorHAnsi"/>
        </w:rPr>
        <w:t xml:space="preserve">over cursor over large gray box and click </w:t>
      </w:r>
      <w:r w:rsidR="00EE0EE0">
        <w:rPr>
          <w:rFonts w:cstheme="majorHAnsi"/>
        </w:rPr>
        <w:t xml:space="preserve">to show </w:t>
      </w:r>
      <w:r w:rsidR="005C61C8">
        <w:rPr>
          <w:rFonts w:cstheme="majorHAnsi"/>
        </w:rPr>
        <w:t>“</w:t>
      </w:r>
      <w:r w:rsidR="005C61C8" w:rsidRPr="00AA23AE">
        <w:rPr>
          <w:rFonts w:cstheme="majorHAnsi"/>
          <w:b/>
          <w:color w:val="2E74B5" w:themeColor="accent1" w:themeShade="BF"/>
        </w:rPr>
        <w:t>+</w:t>
      </w:r>
      <w:r w:rsidR="005C61C8">
        <w:rPr>
          <w:rFonts w:cstheme="majorHAnsi"/>
        </w:rPr>
        <w:t>” at the lower right-hand corner of the entire field</w:t>
      </w:r>
      <w:r w:rsidR="00AA23AE">
        <w:rPr>
          <w:rFonts w:cstheme="majorHAnsi"/>
        </w:rPr>
        <w:t xml:space="preserve">. </w:t>
      </w:r>
      <w:r w:rsidR="00AA23AE">
        <w:t xml:space="preserve">Skip this question if the SOP Submitter is the only PI </w:t>
      </w:r>
      <w:r w:rsidR="00974653">
        <w:t>associated with the</w:t>
      </w:r>
      <w:r w:rsidR="00AA23AE">
        <w:t xml:space="preserve"> research space.</w:t>
      </w:r>
    </w:p>
    <w:p w14:paraId="3B1F4E83" w14:textId="025EDA40" w:rsidR="00AA23AE" w:rsidRDefault="00576E5A" w:rsidP="00576E5A">
      <w:pPr>
        <w:tabs>
          <w:tab w:val="left" w:pos="2430"/>
        </w:tabs>
        <w:spacing w:line="264" w:lineRule="auto"/>
        <w:rPr>
          <w:rFonts w:cstheme="majorHAnsi"/>
        </w:rPr>
      </w:pPr>
      <w:r>
        <w:rPr>
          <w:rFonts w:cstheme="majorHAnsi"/>
        </w:rPr>
        <w:t>Responsible Individual(s) Info</w:t>
      </w:r>
      <w:r w:rsidR="00AA23AE">
        <w:rPr>
          <w:rFonts w:cstheme="majorHAnsi"/>
        </w:rPr>
        <w:t>rmation:</w:t>
      </w:r>
    </w:p>
    <w:sdt>
      <w:sdtPr>
        <w:rPr>
          <w:rFonts w:cstheme="majorHAnsi"/>
        </w:rPr>
        <w:id w:val="-633875749"/>
        <w15:repeatingSection/>
      </w:sdtPr>
      <w:sdtEndPr>
        <w:rPr>
          <w:sz w:val="14"/>
        </w:rPr>
      </w:sdtEndPr>
      <w:sdtContent>
        <w:sdt>
          <w:sdtPr>
            <w:rPr>
              <w:rFonts w:cstheme="majorHAnsi"/>
            </w:rPr>
            <w:id w:val="1409654758"/>
            <w:placeholder>
              <w:docPart w:val="DefaultPlaceholder_-1854013435"/>
            </w:placeholder>
            <w15:repeatingSectionItem/>
          </w:sdtPr>
          <w:sdtEndPr>
            <w:rPr>
              <w:sz w:val="14"/>
            </w:rPr>
          </w:sdtEndPr>
          <w:sdtContent>
            <w:p w14:paraId="41D230CB" w14:textId="46E89128" w:rsidR="00AA23AE" w:rsidRPr="006601FA" w:rsidRDefault="00AA23AE" w:rsidP="002B10BB">
              <w:pPr>
                <w:tabs>
                  <w:tab w:val="left" w:pos="720"/>
                </w:tabs>
                <w:spacing w:before="0" w:line="264" w:lineRule="auto"/>
                <w:rPr>
                  <w:rFonts w:cstheme="majorHAnsi"/>
                  <w:sz w:val="16"/>
                </w:rPr>
              </w:pPr>
            </w:p>
            <w:p w14:paraId="77FC2E4A" w14:textId="4032C8E5" w:rsidR="007D20A2" w:rsidRDefault="00AA23AE" w:rsidP="002B10BB">
              <w:pPr>
                <w:tabs>
                  <w:tab w:val="left" w:pos="720"/>
                </w:tabs>
                <w:spacing w:before="0" w:line="264" w:lineRule="auto"/>
                <w:rPr>
                  <w:rFonts w:cstheme="majorHAnsi"/>
                </w:rPr>
              </w:pPr>
              <w:r>
                <w:rPr>
                  <w:rFonts w:cstheme="majorHAnsi"/>
                </w:rPr>
                <w:tab/>
              </w:r>
              <w:r w:rsidR="000A5DC7">
                <w:rPr>
                  <w:rFonts w:cstheme="majorHAnsi"/>
                </w:rPr>
                <w:t>Existing Emergency Contact</w:t>
              </w:r>
              <w:r w:rsidR="007D20A2">
                <w:rPr>
                  <w:rFonts w:cstheme="majorHAnsi"/>
                </w:rPr>
                <w:t xml:space="preserve">?  </w:t>
              </w:r>
              <w:sdt>
                <w:sdtPr>
                  <w:rPr>
                    <w:rFonts w:cstheme="majorHAnsi"/>
                  </w:rPr>
                  <w:id w:val="1431465544"/>
                  <w14:checkbox>
                    <w14:checked w14:val="1"/>
                    <w14:checkedState w14:val="2612" w14:font="MS Gothic"/>
                    <w14:uncheckedState w14:val="2610" w14:font="MS Gothic"/>
                  </w14:checkbox>
                </w:sdtPr>
                <w:sdtEndPr/>
                <w:sdtContent>
                  <w:r w:rsidR="0031172E">
                    <w:rPr>
                      <w:rFonts w:ascii="MS Gothic" w:eastAsia="MS Gothic" w:hAnsi="MS Gothic" w:cstheme="majorHAnsi" w:hint="eastAsia"/>
                    </w:rPr>
                    <w:t>☒</w:t>
                  </w:r>
                </w:sdtContent>
              </w:sdt>
              <w:r w:rsidR="007D20A2">
                <w:rPr>
                  <w:rFonts w:cstheme="majorHAnsi"/>
                </w:rPr>
                <w:t xml:space="preserve"> Yes  </w:t>
              </w:r>
              <w:sdt>
                <w:sdtPr>
                  <w:rPr>
                    <w:rFonts w:cstheme="majorHAnsi"/>
                  </w:rPr>
                  <w:id w:val="-948244178"/>
                  <w14:checkbox>
                    <w14:checked w14:val="0"/>
                    <w14:checkedState w14:val="2612" w14:font="MS Gothic"/>
                    <w14:uncheckedState w14:val="2610" w14:font="MS Gothic"/>
                  </w14:checkbox>
                </w:sdtPr>
                <w:sdtEndPr/>
                <w:sdtContent>
                  <w:r w:rsidR="007D20A2">
                    <w:rPr>
                      <w:rFonts w:ascii="MS Gothic" w:eastAsia="MS Gothic" w:hAnsi="MS Gothic" w:cstheme="majorHAnsi" w:hint="eastAsia"/>
                    </w:rPr>
                    <w:t>☐</w:t>
                  </w:r>
                </w:sdtContent>
              </w:sdt>
              <w:r w:rsidR="007D20A2">
                <w:rPr>
                  <w:rFonts w:cstheme="majorHAnsi"/>
                </w:rPr>
                <w:t xml:space="preserve"> No</w:t>
              </w:r>
            </w:p>
            <w:p w14:paraId="2E94AC99" w14:textId="73C49B09" w:rsidR="00576E5A" w:rsidRDefault="007D20A2" w:rsidP="002B10BB">
              <w:pPr>
                <w:tabs>
                  <w:tab w:val="left" w:pos="720"/>
                </w:tabs>
                <w:spacing w:before="60" w:line="264" w:lineRule="auto"/>
                <w:rPr>
                  <w:rFonts w:cstheme="majorHAnsi"/>
                </w:rPr>
              </w:pPr>
              <w:r>
                <w:rPr>
                  <w:rFonts w:cstheme="majorHAnsi"/>
                </w:rPr>
                <w:tab/>
              </w:r>
              <w:r w:rsidR="00576E5A" w:rsidRPr="00BD2EF6">
                <w:rPr>
                  <w:rFonts w:cstheme="majorHAnsi"/>
                </w:rPr>
                <w:t xml:space="preserve">Name:  </w:t>
              </w:r>
              <w:sdt>
                <w:sdtPr>
                  <w:rPr>
                    <w:rFonts w:cstheme="majorHAnsi"/>
                  </w:rPr>
                  <w:alias w:val="Format:  Last Name, First Name"/>
                  <w:tag w:val="last name"/>
                  <w:id w:val="-11531568"/>
                  <w:placeholder>
                    <w:docPart w:val="24F4645FF64A44DFBB56C92C4FAC9BF1"/>
                  </w:placeholder>
                </w:sdtPr>
                <w:sdtEndPr/>
                <w:sdtContent>
                  <w:r w:rsidR="0031172E">
                    <w:rPr>
                      <w:rFonts w:cstheme="majorHAnsi"/>
                      <w:color w:val="767171" w:themeColor="background2" w:themeShade="80"/>
                    </w:rPr>
                    <w:t>Lindsey Crawley</w:t>
                  </w:r>
                </w:sdtContent>
              </w:sdt>
            </w:p>
            <w:p w14:paraId="2C8B0695" w14:textId="4E8E02E6" w:rsidR="00576E5A" w:rsidRPr="00BD2EF6" w:rsidRDefault="00576E5A" w:rsidP="002B10BB">
              <w:pPr>
                <w:tabs>
                  <w:tab w:val="left" w:pos="720"/>
                </w:tabs>
                <w:spacing w:before="60" w:line="264" w:lineRule="auto"/>
                <w:rPr>
                  <w:rFonts w:cstheme="majorHAnsi"/>
                </w:rPr>
              </w:pPr>
              <w:r>
                <w:rPr>
                  <w:rFonts w:cstheme="majorHAnsi"/>
                </w:rPr>
                <w:tab/>
                <w:t xml:space="preserve">E-mail:  </w:t>
              </w:r>
              <w:sdt>
                <w:sdtPr>
                  <w:rPr>
                    <w:rFonts w:cstheme="majorHAnsi"/>
                  </w:rPr>
                  <w:alias w:val="email contact info"/>
                  <w:tag w:val="email contact info"/>
                  <w:id w:val="598686365"/>
                  <w:placeholder>
                    <w:docPart w:val="D1BA80BFD50B44DB9438769253DAED8F"/>
                  </w:placeholder>
                </w:sdtPr>
                <w:sdtEndPr/>
                <w:sdtContent>
                  <w:r w:rsidR="0031172E" w:rsidRPr="0031172E">
                    <w:rPr>
                      <w:rFonts w:cstheme="majorHAnsi"/>
                      <w:color w:val="767171" w:themeColor="background2" w:themeShade="80"/>
                    </w:rPr>
                    <w:t>lcrawley@purdue.edu</w:t>
                  </w:r>
                </w:sdtContent>
              </w:sdt>
            </w:p>
            <w:p w14:paraId="72D18E2C" w14:textId="07EC6998" w:rsidR="00FD4956" w:rsidRPr="00FD4956" w:rsidRDefault="00576E5A" w:rsidP="002B10BB">
              <w:pPr>
                <w:tabs>
                  <w:tab w:val="left" w:pos="720"/>
                </w:tabs>
                <w:spacing w:before="60" w:line="264" w:lineRule="auto"/>
                <w:rPr>
                  <w:rFonts w:cstheme="majorHAnsi"/>
                  <w:color w:val="767171" w:themeColor="background2" w:themeShade="80"/>
                </w:rPr>
              </w:pPr>
              <w:r w:rsidRPr="00BD2EF6">
                <w:rPr>
                  <w:rFonts w:cstheme="majorHAnsi"/>
                </w:rPr>
                <w:tab/>
                <w:t xml:space="preserve">Select College:  </w:t>
              </w:r>
              <w:sdt>
                <w:sdtPr>
                  <w:rPr>
                    <w:rFonts w:cstheme="majorHAnsi"/>
                    <w:color w:val="767171" w:themeColor="background2" w:themeShade="80"/>
                  </w:rPr>
                  <w:alias w:val="select college"/>
                  <w:tag w:val="select college"/>
                  <w:id w:val="376434695"/>
                  <w:placeholder>
                    <w:docPart w:val="901E98F989A94E42AC901E4B0E2FC39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31172E">
                    <w:rPr>
                      <w:rFonts w:cstheme="majorHAnsi"/>
                      <w:color w:val="767171" w:themeColor="background2" w:themeShade="80"/>
                    </w:rPr>
                    <w:t>Agriculture</w:t>
                  </w:r>
                </w:sdtContent>
              </w:sdt>
            </w:p>
            <w:sdt>
              <w:sdtPr>
                <w:rPr>
                  <w:rFonts w:cstheme="majorHAnsi"/>
                </w:rPr>
                <w:id w:val="-1299217208"/>
                <w15:repeatingSection/>
              </w:sdtPr>
              <w:sdtEndPr/>
              <w:sdtContent>
                <w:sdt>
                  <w:sdtPr>
                    <w:rPr>
                      <w:rFonts w:cstheme="majorHAnsi"/>
                    </w:rPr>
                    <w:id w:val="923305540"/>
                    <w:placeholder>
                      <w:docPart w:val="FECA2B4AA58D442BA102D708045ECBF3"/>
                    </w:placeholder>
                    <w15:repeatingSectionItem/>
                  </w:sdtPr>
                  <w:sdtEndPr/>
                  <w:sdtContent>
                    <w:p w14:paraId="6C72250A" w14:textId="116E64DB" w:rsidR="00576E5A" w:rsidRPr="00BD2EF6" w:rsidRDefault="00576E5A" w:rsidP="002B10BB">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26399631"/>
                          <w:placeholder>
                            <w:docPart w:val="AEBC127F2AE645F0B2FBC955FCFDCA07"/>
                          </w:placeholder>
                        </w:sdtPr>
                        <w:sdtEndPr/>
                        <w:sdtContent>
                          <w:r w:rsidR="0031172E">
                            <w:rPr>
                              <w:rFonts w:cstheme="majorHAnsi"/>
                              <w:color w:val="767171" w:themeColor="background2" w:themeShade="80"/>
                            </w:rPr>
                            <w:t>Agricultural and Biological Engineering</w:t>
                          </w:r>
                        </w:sdtContent>
                      </w:sdt>
                    </w:p>
                  </w:sdtContent>
                </w:sdt>
              </w:sdtContent>
            </w:sdt>
            <w:sdt>
              <w:sdtPr>
                <w:rPr>
                  <w:rFonts w:cstheme="majorHAnsi"/>
                </w:rPr>
                <w:id w:val="-65185045"/>
                <w15:repeatingSection/>
              </w:sdtPr>
              <w:sdtEndPr/>
              <w:sdtContent>
                <w:sdt>
                  <w:sdtPr>
                    <w:rPr>
                      <w:rFonts w:cstheme="majorHAnsi"/>
                    </w:rPr>
                    <w:id w:val="1141001723"/>
                    <w:placeholder>
                      <w:docPart w:val="FECA2B4AA58D442BA102D708045ECBF3"/>
                    </w:placeholder>
                    <w15:repeatingSectionItem/>
                  </w:sdtPr>
                  <w:sdtEndPr/>
                  <w:sdtContent>
                    <w:p w14:paraId="7203DCD4" w14:textId="2999D5E2" w:rsidR="00576E5A" w:rsidRPr="00BD2EF6" w:rsidRDefault="00576E5A" w:rsidP="002B10BB">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256435707"/>
                          <w:placeholder>
                            <w:docPart w:val="60D0736713B8492AA7654ECFE31490AB"/>
                          </w:placeholder>
                        </w:sdtPr>
                        <w:sdtEndPr/>
                        <w:sdtContent>
                          <w:r w:rsidR="0031172E">
                            <w:rPr>
                              <w:rFonts w:cstheme="majorHAnsi"/>
                              <w:color w:val="767171" w:themeColor="background2" w:themeShade="80"/>
                            </w:rPr>
                            <w:t>LORRE</w:t>
                          </w:r>
                        </w:sdtContent>
                      </w:sdt>
                    </w:p>
                  </w:sdtContent>
                </w:sdt>
              </w:sdtContent>
            </w:sdt>
            <w:sdt>
              <w:sdtPr>
                <w:rPr>
                  <w:rFonts w:cstheme="majorHAnsi"/>
                </w:rPr>
                <w:alias w:val="Position Title"/>
                <w:tag w:val="Position Title"/>
                <w:id w:val="-1985614621"/>
                <w15:repeatingSection/>
              </w:sdtPr>
              <w:sdtEndPr/>
              <w:sdtContent>
                <w:sdt>
                  <w:sdtPr>
                    <w:rPr>
                      <w:rFonts w:cstheme="majorHAnsi"/>
                    </w:rPr>
                    <w:id w:val="425312101"/>
                    <w:placeholder>
                      <w:docPart w:val="DefaultPlaceholder_-1854013435"/>
                    </w:placeholder>
                    <w15:repeatingSectionItem/>
                  </w:sdtPr>
                  <w:sdtEndPr/>
                  <w:sdtContent>
                    <w:p w14:paraId="0D2010C3" w14:textId="44A8E22F" w:rsidR="00FD4956" w:rsidRDefault="00576E5A" w:rsidP="002B10BB">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27067332"/>
                          <w:placeholder>
                            <w:docPart w:val="24F4645FF64A44DFBB56C92C4FAC9BF1"/>
                          </w:placeholder>
                        </w:sdtPr>
                        <w:sdtEndPr/>
                        <w:sdtContent>
                          <w:r w:rsidR="0031172E">
                            <w:rPr>
                              <w:rFonts w:cstheme="majorHAnsi"/>
                              <w:color w:val="767171" w:themeColor="background2" w:themeShade="80"/>
                            </w:rPr>
                            <w:t>Laboratory Manager</w:t>
                          </w:r>
                        </w:sdtContent>
                      </w:sdt>
                    </w:p>
                  </w:sdtContent>
                </w:sdt>
              </w:sdtContent>
            </w:sdt>
            <w:p w14:paraId="193B95F2" w14:textId="2E405EA4" w:rsidR="00576E5A" w:rsidRPr="00FD4956" w:rsidRDefault="00F223A0" w:rsidP="00FD4956">
              <w:pPr>
                <w:tabs>
                  <w:tab w:val="left" w:pos="720"/>
                </w:tabs>
                <w:spacing w:before="0" w:line="264" w:lineRule="auto"/>
                <w:rPr>
                  <w:rFonts w:cstheme="majorHAnsi"/>
                  <w:sz w:val="14"/>
                </w:rPr>
              </w:pPr>
            </w:p>
          </w:sdtContent>
        </w:sdt>
      </w:sdtContent>
    </w:sdt>
    <w:p w14:paraId="7AA23569" w14:textId="5F3D1BD8" w:rsidR="00396F71" w:rsidRDefault="007D20A2" w:rsidP="007D20A2">
      <w:pPr>
        <w:spacing w:before="180"/>
      </w:pPr>
      <w:r>
        <w:t>Q</w:t>
      </w:r>
      <w:r w:rsidR="00285EA7">
        <w:t>2</w:t>
      </w:r>
      <w:r>
        <w:t xml:space="preserve">:  </w:t>
      </w:r>
      <w:r w:rsidR="002B10BB">
        <w:t xml:space="preserve">Complete </w:t>
      </w:r>
      <w:r w:rsidR="00974653">
        <w:t xml:space="preserve">the following question if the </w:t>
      </w:r>
      <w:r w:rsidR="00396F71">
        <w:t xml:space="preserve">research </w:t>
      </w:r>
      <w:r w:rsidR="00974653">
        <w:t xml:space="preserve">space </w:t>
      </w:r>
      <w:r w:rsidR="00396F71">
        <w:t xml:space="preserve">is supported by </w:t>
      </w:r>
      <w:r w:rsidR="006601FA">
        <w:t>on-site, full-time research scientists or staff or requires part-time on-site technical or IT support to operat</w:t>
      </w:r>
      <w:r w:rsidR="00D47627">
        <w:t>e</w:t>
      </w:r>
      <w:r w:rsidR="006601FA">
        <w:t xml:space="preserve"> the space.  Only complete the parts that are applicable to the individual.</w:t>
      </w:r>
      <w:r w:rsidR="00853917">
        <w:t xml:space="preserve"> </w:t>
      </w:r>
    </w:p>
    <w:p w14:paraId="6ED4BFC9" w14:textId="178C00EA" w:rsidR="005A7C2B" w:rsidRDefault="006601FA" w:rsidP="007D20A2">
      <w:pPr>
        <w:tabs>
          <w:tab w:val="left" w:pos="2430"/>
        </w:tabs>
        <w:spacing w:line="264" w:lineRule="auto"/>
        <w:rPr>
          <w:rFonts w:cstheme="majorHAnsi"/>
        </w:rPr>
      </w:pPr>
      <w:r>
        <w:rPr>
          <w:rFonts w:cstheme="majorHAnsi"/>
        </w:rPr>
        <w:t>Research Support Individual(s)</w:t>
      </w:r>
      <w:r w:rsidR="005A7C2B">
        <w:rPr>
          <w:rFonts w:cstheme="majorHAnsi"/>
        </w:rPr>
        <w:t xml:space="preserve"> Information:</w:t>
      </w:r>
    </w:p>
    <w:sdt>
      <w:sdtPr>
        <w:rPr>
          <w:rFonts w:cstheme="majorHAnsi"/>
        </w:rPr>
        <w:id w:val="-2087917752"/>
        <w15:repeatingSection/>
      </w:sdtPr>
      <w:sdtEndPr>
        <w:rPr>
          <w:sz w:val="16"/>
        </w:rPr>
      </w:sdtEndPr>
      <w:sdtContent>
        <w:sdt>
          <w:sdtPr>
            <w:rPr>
              <w:rFonts w:cstheme="majorHAnsi"/>
            </w:rPr>
            <w:id w:val="536557021"/>
            <w:placeholder>
              <w:docPart w:val="ED7FF513D6A9446785230E6DE9F47B7B"/>
            </w:placeholder>
            <w15:repeatingSectionItem/>
          </w:sdtPr>
          <w:sdtEndPr>
            <w:rPr>
              <w:sz w:val="16"/>
            </w:rPr>
          </w:sdtEndPr>
          <w:sdtContent>
            <w:p w14:paraId="72CE654C" w14:textId="77748AA7" w:rsidR="005A7C2B" w:rsidRPr="006601FA" w:rsidRDefault="005A7C2B">
              <w:pPr>
                <w:tabs>
                  <w:tab w:val="left" w:pos="720"/>
                </w:tabs>
                <w:spacing w:before="0" w:line="264" w:lineRule="auto"/>
                <w:rPr>
                  <w:rFonts w:cstheme="majorHAnsi"/>
                  <w:sz w:val="14"/>
                </w:rPr>
              </w:pPr>
            </w:p>
            <w:p w14:paraId="01D8D2B1" w14:textId="3AC678BE" w:rsidR="006601FA" w:rsidRPr="00BD2EF6" w:rsidRDefault="006601FA">
              <w:pPr>
                <w:tabs>
                  <w:tab w:val="left" w:pos="720"/>
                </w:tabs>
                <w:spacing w:before="0" w:line="264" w:lineRule="auto"/>
                <w:rPr>
                  <w:rFonts w:cstheme="majorHAnsi"/>
                </w:rPr>
              </w:pPr>
              <w:r w:rsidRPr="00BD2EF6">
                <w:rPr>
                  <w:rFonts w:cstheme="majorHAnsi"/>
                </w:rPr>
                <w:tab/>
              </w:r>
              <w:sdt>
                <w:sdtPr>
                  <w:rPr>
                    <w:rFonts w:cstheme="majorHAnsi"/>
                  </w:rPr>
                  <w:id w:val="-1193763175"/>
                  <w14:checkbox>
                    <w14:checked w14:val="1"/>
                    <w14:checkedState w14:val="2612" w14:font="MS Gothic"/>
                    <w14:uncheckedState w14:val="2610" w14:font="MS Gothic"/>
                  </w14:checkbox>
                </w:sdtPr>
                <w:sdtEndPr/>
                <w:sdtContent>
                  <w:r w:rsidR="00922930">
                    <w:rPr>
                      <w:rFonts w:ascii="MS Gothic" w:eastAsia="MS Gothic" w:hAnsi="MS Gothic" w:cstheme="majorHAnsi" w:hint="eastAsia"/>
                    </w:rPr>
                    <w:t>☒</w:t>
                  </w:r>
                </w:sdtContent>
              </w:sdt>
              <w:r>
                <w:rPr>
                  <w:rFonts w:cstheme="majorHAnsi"/>
                </w:rPr>
                <w:t xml:space="preserve"> Full Time  </w:t>
              </w:r>
              <w:sdt>
                <w:sdtPr>
                  <w:rPr>
                    <w:rFonts w:cstheme="majorHAnsi"/>
                  </w:rPr>
                  <w:id w:val="-75921313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Part Time</w:t>
              </w:r>
            </w:p>
            <w:p w14:paraId="7311085F" w14:textId="409F197B" w:rsidR="005A7C2B" w:rsidRDefault="005A7C2B" w:rsidP="00285EA7">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597251778"/>
                  <w:placeholder>
                    <w:docPart w:val="6E49BB55453941ADA03083E01B467B54"/>
                  </w:placeholder>
                </w:sdtPr>
                <w:sdtEndPr/>
                <w:sdtContent>
                  <w:r w:rsidR="00922930">
                    <w:rPr>
                      <w:rFonts w:cstheme="majorHAnsi"/>
                      <w:color w:val="767171" w:themeColor="background2" w:themeShade="80"/>
                    </w:rPr>
                    <w:t>Eduardo Ximenes</w:t>
                  </w:r>
                </w:sdtContent>
              </w:sdt>
            </w:p>
            <w:p w14:paraId="5F4CF22E" w14:textId="05DD7165" w:rsidR="00922930" w:rsidRDefault="005A7C2B" w:rsidP="00285EA7">
              <w:pPr>
                <w:tabs>
                  <w:tab w:val="left" w:pos="720"/>
                </w:tabs>
                <w:spacing w:before="60" w:line="264" w:lineRule="auto"/>
                <w:rPr>
                  <w:rFonts w:cstheme="majorHAnsi"/>
                </w:rPr>
              </w:pPr>
              <w:r>
                <w:rPr>
                  <w:rFonts w:cstheme="majorHAnsi"/>
                </w:rPr>
                <w:tab/>
                <w:t xml:space="preserve">E-mail:  </w:t>
              </w:r>
              <w:hyperlink r:id="rId15" w:history="1">
                <w:r w:rsidR="00922930" w:rsidRPr="0043625F">
                  <w:rPr>
                    <w:rStyle w:val="Hyperlink"/>
                    <w:rFonts w:cstheme="majorHAnsi"/>
                  </w:rPr>
                  <w:t>eximenes@purdue.edu</w:t>
                </w:r>
              </w:hyperlink>
            </w:p>
            <w:p w14:paraId="33EDD34D" w14:textId="38E7E8E7" w:rsidR="006601FA" w:rsidRPr="00BD2EF6" w:rsidRDefault="006601FA"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952469822"/>
                  <w:placeholder>
                    <w:docPart w:val="49DEC4CC81E0475791691A78160F2855"/>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922930">
                    <w:rPr>
                      <w:rFonts w:cstheme="majorHAnsi"/>
                      <w:color w:val="767171" w:themeColor="background2" w:themeShade="80"/>
                    </w:rPr>
                    <w:t>Agriculture</w:t>
                  </w:r>
                </w:sdtContent>
              </w:sdt>
            </w:p>
            <w:sdt>
              <w:sdtPr>
                <w:rPr>
                  <w:rFonts w:cstheme="majorHAnsi"/>
                </w:rPr>
                <w:id w:val="434412288"/>
                <w15:repeatingSection/>
              </w:sdtPr>
              <w:sdtEndPr/>
              <w:sdtContent>
                <w:sdt>
                  <w:sdtPr>
                    <w:rPr>
                      <w:rFonts w:cstheme="majorHAnsi"/>
                    </w:rPr>
                    <w:id w:val="-1452000172"/>
                    <w:placeholder>
                      <w:docPart w:val="E34C561E76244A2E9665A4A47BAF70B4"/>
                    </w:placeholder>
                    <w15:repeatingSectionItem/>
                  </w:sdtPr>
                  <w:sdtEndPr/>
                  <w:sdtContent>
                    <w:p w14:paraId="20026BD8" w14:textId="10B90E63" w:rsidR="005A7C2B" w:rsidRPr="00BD2EF6" w:rsidRDefault="005A7C2B"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557469825"/>
                          <w:placeholder>
                            <w:docPart w:val="8294C3E3B984418FBB6E1A3D56A02A00"/>
                          </w:placeholder>
                        </w:sdtPr>
                        <w:sdtEndPr/>
                        <w:sdtContent>
                          <w:bookmarkStart w:id="3" w:name="SupportDepartment"/>
                          <w:r w:rsidR="00922930">
                            <w:rPr>
                              <w:rFonts w:cstheme="majorHAnsi"/>
                            </w:rPr>
                            <w:t>Agricultural and Biological Engineering</w:t>
                          </w:r>
                          <w:bookmarkEnd w:id="3"/>
                        </w:sdtContent>
                      </w:sdt>
                    </w:p>
                  </w:sdtContent>
                </w:sdt>
              </w:sdtContent>
            </w:sdt>
            <w:sdt>
              <w:sdtPr>
                <w:rPr>
                  <w:rFonts w:cstheme="majorHAnsi"/>
                </w:rPr>
                <w:id w:val="-1458554270"/>
                <w15:repeatingSection/>
              </w:sdtPr>
              <w:sdtEndPr/>
              <w:sdtContent>
                <w:sdt>
                  <w:sdtPr>
                    <w:rPr>
                      <w:rFonts w:cstheme="majorHAnsi"/>
                    </w:rPr>
                    <w:id w:val="331956401"/>
                    <w:placeholder>
                      <w:docPart w:val="E34C561E76244A2E9665A4A47BAF70B4"/>
                    </w:placeholder>
                    <w15:repeatingSectionItem/>
                  </w:sdtPr>
                  <w:sdtEndPr/>
                  <w:sdtContent>
                    <w:p w14:paraId="17EFEF39" w14:textId="19D13B1B" w:rsidR="005A7C2B" w:rsidRPr="00BD2EF6" w:rsidRDefault="005A7C2B" w:rsidP="00285EA7">
                      <w:pPr>
                        <w:tabs>
                          <w:tab w:val="left" w:pos="720"/>
                        </w:tabs>
                        <w:spacing w:before="60" w:line="264" w:lineRule="auto"/>
                        <w:rPr>
                          <w:rFonts w:cstheme="majorHAnsi"/>
                        </w:rPr>
                      </w:pPr>
                      <w:r w:rsidRPr="00BD2EF6">
                        <w:rPr>
                          <w:rFonts w:cstheme="majorHAnsi"/>
                        </w:rPr>
                        <w:tab/>
                        <w:t xml:space="preserve">Institute/Center:  </w:t>
                      </w:r>
                      <w:r w:rsidR="00922930">
                        <w:rPr>
                          <w:rFonts w:cstheme="majorHAnsi"/>
                        </w:rPr>
                        <w:t>Laboratory of Renewable Resources Engineering</w:t>
                      </w:r>
                    </w:p>
                  </w:sdtContent>
                </w:sdt>
              </w:sdtContent>
            </w:sdt>
            <w:sdt>
              <w:sdtPr>
                <w:rPr>
                  <w:rFonts w:cstheme="majorHAnsi"/>
                </w:rPr>
                <w:alias w:val="Position Title"/>
                <w:tag w:val="Position Title"/>
                <w:id w:val="-1039970955"/>
                <w15:repeatingSection/>
              </w:sdtPr>
              <w:sdtEndPr/>
              <w:sdtContent>
                <w:sdt>
                  <w:sdtPr>
                    <w:rPr>
                      <w:rFonts w:cstheme="majorHAnsi"/>
                    </w:rPr>
                    <w:id w:val="-948317513"/>
                    <w:placeholder>
                      <w:docPart w:val="E34C561E76244A2E9665A4A47BAF70B4"/>
                    </w:placeholder>
                    <w15:repeatingSectionItem/>
                  </w:sdtPr>
                  <w:sdtEndPr/>
                  <w:sdtContent>
                    <w:p w14:paraId="37CF25D9" w14:textId="38B5DE51" w:rsidR="00FD4956" w:rsidRDefault="005A7C2B" w:rsidP="00285EA7">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535703046"/>
                          <w:placeholder>
                            <w:docPart w:val="6E49BB55453941ADA03083E01B467B54"/>
                          </w:placeholder>
                        </w:sdtPr>
                        <w:sdtEndPr/>
                        <w:sdtContent>
                          <w:bookmarkStart w:id="4" w:name="SupportTitle"/>
                          <w:r w:rsidR="00922930">
                            <w:rPr>
                              <w:rFonts w:cstheme="majorHAnsi"/>
                            </w:rPr>
                            <w:t>Senior Bioprocess Scientist</w:t>
                          </w:r>
                          <w:r w:rsidR="00DD4A8A">
                            <w:rPr>
                              <w:rFonts w:cstheme="majorHAnsi"/>
                            </w:rPr>
                            <w:t xml:space="preserve">, Graduate Faculty </w:t>
                          </w:r>
                          <w:r w:rsidR="00922930">
                            <w:rPr>
                              <w:rFonts w:cstheme="majorHAnsi"/>
                            </w:rPr>
                            <w:t xml:space="preserve">Special </w:t>
                          </w:r>
                          <w:bookmarkEnd w:id="4"/>
                          <w:r w:rsidR="00922930">
                            <w:rPr>
                              <w:rFonts w:cstheme="majorHAnsi"/>
                            </w:rPr>
                            <w:t>Appointment</w:t>
                          </w:r>
                        </w:sdtContent>
                      </w:sdt>
                    </w:p>
                  </w:sdtContent>
                </w:sdt>
              </w:sdtContent>
            </w:sdt>
            <w:p w14:paraId="6AB9288F" w14:textId="600CB5E5" w:rsidR="005A7C2B" w:rsidRPr="00FD4956" w:rsidRDefault="00F223A0" w:rsidP="00FD4956">
              <w:pPr>
                <w:tabs>
                  <w:tab w:val="left" w:pos="720"/>
                </w:tabs>
                <w:spacing w:before="0" w:line="264" w:lineRule="auto"/>
                <w:rPr>
                  <w:rFonts w:cstheme="majorHAnsi"/>
                  <w:sz w:val="16"/>
                </w:rPr>
              </w:pPr>
            </w:p>
          </w:sdtContent>
        </w:sdt>
        <w:sdt>
          <w:sdtPr>
            <w:rPr>
              <w:rFonts w:cstheme="majorHAnsi"/>
            </w:rPr>
            <w:id w:val="-1074582676"/>
            <w:placeholder>
              <w:docPart w:val="676B3BE6537B4C0980665C033C5001FB"/>
            </w:placeholder>
            <w15:repeatingSectionItem/>
          </w:sdtPr>
          <w:sdtEndPr>
            <w:rPr>
              <w:sz w:val="16"/>
            </w:rPr>
          </w:sdtEndPr>
          <w:sdtContent>
            <w:p w14:paraId="0350C13C" w14:textId="77777777" w:rsidR="00922930" w:rsidRPr="006601FA" w:rsidRDefault="00922930">
              <w:pPr>
                <w:tabs>
                  <w:tab w:val="left" w:pos="720"/>
                </w:tabs>
                <w:spacing w:before="0" w:line="264" w:lineRule="auto"/>
                <w:rPr>
                  <w:rFonts w:cstheme="majorHAnsi"/>
                  <w:sz w:val="14"/>
                </w:rPr>
              </w:pPr>
            </w:p>
            <w:p w14:paraId="4C11BC84" w14:textId="74AD1BBF" w:rsidR="00922930" w:rsidRPr="00BD2EF6" w:rsidRDefault="00922930">
              <w:pPr>
                <w:tabs>
                  <w:tab w:val="left" w:pos="720"/>
                </w:tabs>
                <w:spacing w:before="0" w:line="264" w:lineRule="auto"/>
                <w:rPr>
                  <w:rFonts w:cstheme="majorHAnsi"/>
                </w:rPr>
              </w:pPr>
              <w:r w:rsidRPr="00BD2EF6">
                <w:rPr>
                  <w:rFonts w:cstheme="majorHAnsi"/>
                </w:rPr>
                <w:tab/>
              </w:r>
              <w:sdt>
                <w:sdtPr>
                  <w:rPr>
                    <w:rFonts w:cstheme="majorHAnsi"/>
                  </w:rPr>
                  <w:id w:val="28431883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Full Time  </w:t>
              </w:r>
              <w:sdt>
                <w:sdtPr>
                  <w:rPr>
                    <w:rFonts w:cstheme="majorHAnsi"/>
                  </w:rPr>
                  <w:id w:val="-113008496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Part Time</w:t>
              </w:r>
            </w:p>
            <w:p w14:paraId="5F79E3C1" w14:textId="34F5E1E1" w:rsidR="00922930" w:rsidRDefault="00922930" w:rsidP="00285EA7">
              <w:pPr>
                <w:tabs>
                  <w:tab w:val="left" w:pos="720"/>
                </w:tabs>
                <w:spacing w:before="60" w:line="264" w:lineRule="auto"/>
                <w:rPr>
                  <w:rFonts w:cstheme="majorHAnsi"/>
                </w:rPr>
              </w:pPr>
              <w:r>
                <w:rPr>
                  <w:rFonts w:cstheme="majorHAnsi"/>
                </w:rPr>
                <w:tab/>
              </w:r>
              <w:r w:rsidRPr="00BD2EF6">
                <w:rPr>
                  <w:rFonts w:cstheme="majorHAnsi"/>
                </w:rPr>
                <w:t xml:space="preserve">Name:  </w:t>
              </w:r>
              <w:sdt>
                <w:sdtPr>
                  <w:rPr>
                    <w:rFonts w:cstheme="majorHAnsi"/>
                  </w:rPr>
                  <w:alias w:val="Format:  Last Name, First Name"/>
                  <w:tag w:val="last name"/>
                  <w:id w:val="1085962283"/>
                  <w:placeholder>
                    <w:docPart w:val="886792887344459D8BF220468C747DDD"/>
                  </w:placeholder>
                </w:sdtPr>
                <w:sdtEndPr/>
                <w:sdtContent>
                  <w:r>
                    <w:rPr>
                      <w:rFonts w:cstheme="majorHAnsi"/>
                    </w:rPr>
                    <w:t>Carla Carie</w:t>
                  </w:r>
                </w:sdtContent>
              </w:sdt>
            </w:p>
            <w:p w14:paraId="62233EC0" w14:textId="5E458D70" w:rsidR="00922930" w:rsidRDefault="00922930" w:rsidP="00285EA7">
              <w:pPr>
                <w:tabs>
                  <w:tab w:val="left" w:pos="720"/>
                </w:tabs>
                <w:spacing w:before="60" w:line="264" w:lineRule="auto"/>
                <w:rPr>
                  <w:rFonts w:cstheme="majorHAnsi"/>
                </w:rPr>
              </w:pPr>
              <w:r>
                <w:rPr>
                  <w:rFonts w:cstheme="majorHAnsi"/>
                </w:rPr>
                <w:tab/>
                <w:t>E-mail:  carie@purdue.edu</w:t>
              </w:r>
            </w:p>
            <w:p w14:paraId="7D2B2B35" w14:textId="39161936" w:rsidR="00922930" w:rsidRPr="00BD2EF6" w:rsidRDefault="00922930"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506787758"/>
                  <w:placeholder>
                    <w:docPart w:val="5BFC8D7E56AA4CE29E6BC3D97DF3616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576268878"/>
                <w15:repeatingSection/>
              </w:sdtPr>
              <w:sdtEndPr/>
              <w:sdtContent>
                <w:sdt>
                  <w:sdtPr>
                    <w:rPr>
                      <w:rFonts w:cstheme="majorHAnsi"/>
                    </w:rPr>
                    <w:id w:val="-230391636"/>
                    <w:placeholder>
                      <w:docPart w:val="66BA68572620417AA4F5AF1BAC018410"/>
                    </w:placeholder>
                    <w15:repeatingSectionItem/>
                  </w:sdtPr>
                  <w:sdtEndPr/>
                  <w:sdtContent>
                    <w:p w14:paraId="7C2579D3" w14:textId="2076E50A" w:rsidR="00922930" w:rsidRPr="00BD2EF6" w:rsidRDefault="00922930"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420952343"/>
                          <w:placeholder>
                            <w:docPart w:val="6B4995CAD32D47A888FE1A1C7C8D1353"/>
                          </w:placeholder>
                        </w:sdtPr>
                        <w:sdtEndPr/>
                        <w:sdtContent>
                          <w:r>
                            <w:rPr>
                              <w:rFonts w:cstheme="majorHAnsi"/>
                            </w:rPr>
                            <w:t>Agricultural and Biological Engineering</w:t>
                          </w:r>
                        </w:sdtContent>
                      </w:sdt>
                    </w:p>
                  </w:sdtContent>
                </w:sdt>
              </w:sdtContent>
            </w:sdt>
            <w:sdt>
              <w:sdtPr>
                <w:rPr>
                  <w:rFonts w:cstheme="majorHAnsi"/>
                </w:rPr>
                <w:id w:val="-299311210"/>
                <w15:repeatingSection/>
              </w:sdtPr>
              <w:sdtEndPr/>
              <w:sdtContent>
                <w:sdt>
                  <w:sdtPr>
                    <w:rPr>
                      <w:rFonts w:cstheme="majorHAnsi"/>
                    </w:rPr>
                    <w:id w:val="-282961596"/>
                    <w:placeholder>
                      <w:docPart w:val="66BA68572620417AA4F5AF1BAC018410"/>
                    </w:placeholder>
                    <w15:repeatingSectionItem/>
                  </w:sdtPr>
                  <w:sdtEndPr/>
                  <w:sdtContent>
                    <w:p w14:paraId="44BF914F" w14:textId="77777777" w:rsidR="00922930" w:rsidRPr="00BD2EF6" w:rsidRDefault="00922930" w:rsidP="00285EA7">
                      <w:pPr>
                        <w:tabs>
                          <w:tab w:val="left" w:pos="720"/>
                        </w:tabs>
                        <w:spacing w:before="60" w:line="264" w:lineRule="auto"/>
                        <w:rPr>
                          <w:rFonts w:cstheme="majorHAnsi"/>
                        </w:rPr>
                      </w:pPr>
                      <w:r w:rsidRPr="00BD2EF6">
                        <w:rPr>
                          <w:rFonts w:cstheme="majorHAnsi"/>
                        </w:rPr>
                        <w:tab/>
                        <w:t xml:space="preserve">Institute/Center:  </w:t>
                      </w:r>
                      <w:r>
                        <w:rPr>
                          <w:rFonts w:cstheme="majorHAnsi"/>
                        </w:rPr>
                        <w:t>Laboratory of Renewable Resources Engineering</w:t>
                      </w:r>
                    </w:p>
                  </w:sdtContent>
                </w:sdt>
              </w:sdtContent>
            </w:sdt>
            <w:sdt>
              <w:sdtPr>
                <w:rPr>
                  <w:rFonts w:cstheme="majorHAnsi"/>
                </w:rPr>
                <w:alias w:val="Position Title"/>
                <w:tag w:val="Position Title"/>
                <w:id w:val="-761519825"/>
                <w15:repeatingSection/>
              </w:sdtPr>
              <w:sdtEndPr/>
              <w:sdtContent>
                <w:sdt>
                  <w:sdtPr>
                    <w:rPr>
                      <w:rFonts w:cstheme="majorHAnsi"/>
                    </w:rPr>
                    <w:id w:val="1343753755"/>
                    <w:placeholder>
                      <w:docPart w:val="66BA68572620417AA4F5AF1BAC018410"/>
                    </w:placeholder>
                    <w15:repeatingSectionItem/>
                  </w:sdtPr>
                  <w:sdtEndPr/>
                  <w:sdtContent>
                    <w:p w14:paraId="04364EB5" w14:textId="42EAB542" w:rsidR="00922930" w:rsidRDefault="00922930" w:rsidP="00285EA7">
                      <w:pPr>
                        <w:tabs>
                          <w:tab w:val="left" w:pos="720"/>
                        </w:tabs>
                        <w:spacing w:before="60" w:line="264" w:lineRule="auto"/>
                        <w:rPr>
                          <w:rFonts w:cstheme="majorHAnsi"/>
                        </w:rPr>
                      </w:pPr>
                      <w:r w:rsidRPr="00BD2EF6">
                        <w:rPr>
                          <w:rFonts w:cstheme="majorHAnsi"/>
                        </w:rPr>
                        <w:tab/>
                        <w:t xml:space="preserve">Position Title:  </w:t>
                      </w:r>
                      <w:sdt>
                        <w:sdtPr>
                          <w:rPr>
                            <w:rFonts w:cstheme="majorHAnsi"/>
                          </w:rPr>
                          <w:alias w:val="position title 1"/>
                          <w:tag w:val="position title 1"/>
                          <w:id w:val="2091268946"/>
                          <w:placeholder>
                            <w:docPart w:val="886792887344459D8BF220468C747DDD"/>
                          </w:placeholder>
                        </w:sdtPr>
                        <w:sdtEndPr/>
                        <w:sdtContent>
                          <w:r>
                            <w:rPr>
                              <w:rFonts w:cstheme="majorHAnsi"/>
                            </w:rPr>
                            <w:t>Senior Administrative Assistant to the Director</w:t>
                          </w:r>
                        </w:sdtContent>
                      </w:sdt>
                    </w:p>
                  </w:sdtContent>
                </w:sdt>
              </w:sdtContent>
            </w:sdt>
            <w:p w14:paraId="3276226A" w14:textId="51D1C4B7" w:rsidR="00922930" w:rsidRPr="00FD4956" w:rsidRDefault="00F223A0" w:rsidP="00FD4956">
              <w:pPr>
                <w:tabs>
                  <w:tab w:val="left" w:pos="720"/>
                </w:tabs>
                <w:spacing w:before="0" w:line="264" w:lineRule="auto"/>
                <w:rPr>
                  <w:rFonts w:cstheme="majorHAnsi"/>
                  <w:sz w:val="16"/>
                </w:rPr>
              </w:pPr>
            </w:p>
          </w:sdtContent>
        </w:sdt>
      </w:sdtContent>
    </w:sdt>
    <w:p w14:paraId="28BBCD6A" w14:textId="6FBEC3F8" w:rsidR="007D20A2" w:rsidRPr="00EE36B7" w:rsidRDefault="007D20A2" w:rsidP="004442FA">
      <w:pPr>
        <w:pStyle w:val="Heading2"/>
        <w:spacing w:after="120"/>
      </w:pPr>
      <w:r>
        <w:t xml:space="preserve">Other </w:t>
      </w:r>
      <w:r w:rsidR="00F84540">
        <w:t xml:space="preserve">Researchers </w:t>
      </w:r>
      <w:r>
        <w:t>Included on the SOP</w:t>
      </w:r>
    </w:p>
    <w:p w14:paraId="693AD5FE" w14:textId="02D2C565" w:rsidR="00F84540" w:rsidRDefault="00F84540" w:rsidP="007D20A2">
      <w:r>
        <w:t xml:space="preserve">On-campus research spaces and labs are often shared by many different researchers, including research scientists, visiting scholars, post-docs, graduate and undergraduate students.  To maintain social distancing guidelines and de-densify our spaces, it </w:t>
      </w:r>
      <w:r w:rsidR="00EE0EE0">
        <w:t>is</w:t>
      </w:r>
      <w:r>
        <w:t xml:space="preserve"> </w:t>
      </w:r>
      <w:r w:rsidR="00EE0EE0">
        <w:t>critical that</w:t>
      </w:r>
      <w:r w:rsidR="00606719">
        <w:t xml:space="preserve"> all individuals requiring access to on-campus facilities understand and follow the Purdue COVID-19 safety measures.  This will include limiting time spent on-campus to tasks that rely on specialized on-campus facilities.  All other work should be conducted remotely whenever possible. It may also require scheduling on-campus activities in multiple shifts across the day.</w:t>
      </w:r>
    </w:p>
    <w:p w14:paraId="4CE92CE2" w14:textId="7B74F240" w:rsidR="007D20A2" w:rsidRDefault="007D20A2" w:rsidP="007D20A2">
      <w:pPr>
        <w:spacing w:before="180"/>
        <w:rPr>
          <w:rFonts w:cstheme="majorHAnsi"/>
        </w:rPr>
      </w:pPr>
      <w:r>
        <w:t>Q</w:t>
      </w:r>
      <w:r w:rsidR="00285EA7">
        <w:t>3</w:t>
      </w:r>
      <w:r>
        <w:t xml:space="preserve">: </w:t>
      </w:r>
      <w:r w:rsidR="00991A3F">
        <w:t xml:space="preserve"> </w:t>
      </w:r>
      <w:r w:rsidR="002B10BB">
        <w:t xml:space="preserve">Complete the following information for </w:t>
      </w:r>
      <w:r w:rsidR="002B10BB" w:rsidRPr="00285EA7">
        <w:rPr>
          <w:u w:val="single"/>
        </w:rPr>
        <w:t>all</w:t>
      </w:r>
      <w:r w:rsidR="002B10BB">
        <w:t xml:space="preserve"> researchers that require access to the spaces and labs covered by this SOP</w:t>
      </w:r>
      <w:r>
        <w:t xml:space="preserve">. </w:t>
      </w:r>
      <w:r w:rsidR="002B10BB">
        <w:t xml:space="preserve">Each individual returning to campus must complete training and sign the approved SOP before returning to campus. </w:t>
      </w:r>
      <w:r w:rsidR="00853917">
        <w:rPr>
          <w:i/>
        </w:rPr>
        <w:t>Any</w:t>
      </w:r>
      <w:r w:rsidR="00853917" w:rsidRPr="00AC2C00">
        <w:rPr>
          <w:i/>
        </w:rPr>
        <w:t xml:space="preserve"> individual at high-risk for severe illness or complications from COVID-19 should </w:t>
      </w:r>
      <w:r w:rsidR="00853917">
        <w:rPr>
          <w:i/>
        </w:rPr>
        <w:t xml:space="preserve">directly </w:t>
      </w:r>
      <w:r w:rsidR="00853917" w:rsidRPr="00AC2C00">
        <w:rPr>
          <w:i/>
        </w:rPr>
        <w:t>contact Purdue HR for a consultation before returning to campus work.</w:t>
      </w:r>
      <w:r w:rsidR="00853917">
        <w:t xml:space="preserve"> To add additional researchers, </w:t>
      </w:r>
      <w:r w:rsidR="00853917">
        <w:rPr>
          <w:rFonts w:cstheme="majorHAnsi"/>
        </w:rPr>
        <w:t>h</w:t>
      </w:r>
      <w:r w:rsidR="005C61C8">
        <w:rPr>
          <w:rFonts w:cstheme="majorHAnsi"/>
        </w:rPr>
        <w:t>over cursor over large gray box and c</w:t>
      </w:r>
      <w:r>
        <w:rPr>
          <w:rFonts w:cstheme="majorHAnsi"/>
        </w:rPr>
        <w:t xml:space="preserve">lick </w:t>
      </w:r>
      <w:r w:rsidR="00EE0EE0">
        <w:rPr>
          <w:rFonts w:cstheme="majorHAnsi"/>
        </w:rPr>
        <w:t>to show</w:t>
      </w:r>
      <w:r>
        <w:rPr>
          <w:rFonts w:cstheme="majorHAnsi"/>
        </w:rPr>
        <w:t xml:space="preserve"> “</w:t>
      </w:r>
      <w:r w:rsidRPr="00AA23AE">
        <w:rPr>
          <w:rFonts w:cstheme="majorHAnsi"/>
          <w:b/>
          <w:color w:val="2E74B5" w:themeColor="accent1" w:themeShade="BF"/>
        </w:rPr>
        <w:t>+</w:t>
      </w:r>
      <w:r>
        <w:rPr>
          <w:rFonts w:cstheme="majorHAnsi"/>
        </w:rPr>
        <w:t xml:space="preserve">” at the lower right-hand corner of the entire field. </w:t>
      </w:r>
    </w:p>
    <w:p w14:paraId="01249105" w14:textId="77777777" w:rsidR="004D68F6" w:rsidRDefault="004D68F6" w:rsidP="002B10BB">
      <w:pPr>
        <w:tabs>
          <w:tab w:val="left" w:pos="2430"/>
        </w:tabs>
        <w:spacing w:line="264" w:lineRule="auto"/>
        <w:rPr>
          <w:rFonts w:cstheme="majorHAnsi"/>
        </w:rPr>
      </w:pPr>
    </w:p>
    <w:p w14:paraId="2335832E" w14:textId="72DC2828" w:rsidR="004D68F6" w:rsidRDefault="002B10BB" w:rsidP="002B10BB">
      <w:pPr>
        <w:tabs>
          <w:tab w:val="left" w:pos="2430"/>
        </w:tabs>
        <w:spacing w:line="264" w:lineRule="auto"/>
        <w:rPr>
          <w:rFonts w:cstheme="majorHAnsi"/>
        </w:rPr>
      </w:pPr>
      <w:r>
        <w:rPr>
          <w:rFonts w:cstheme="majorHAnsi"/>
        </w:rPr>
        <w:t xml:space="preserve">All Researchers Requiring Access </w:t>
      </w:r>
      <w:r w:rsidR="00014529">
        <w:rPr>
          <w:rFonts w:cstheme="majorHAnsi"/>
        </w:rPr>
        <w:t>to Research Space</w:t>
      </w:r>
      <w:r w:rsidR="005C61C8">
        <w:rPr>
          <w:rFonts w:cstheme="majorHAnsi"/>
        </w:rPr>
        <w:t xml:space="preserve"> or Lab</w:t>
      </w:r>
      <w:r w:rsidR="00014529">
        <w:rPr>
          <w:rFonts w:cstheme="majorHAnsi"/>
        </w:rPr>
        <w:t xml:space="preserve"> in this SOP</w:t>
      </w:r>
      <w:r>
        <w:rPr>
          <w:rFonts w:cstheme="majorHAnsi"/>
        </w:rPr>
        <w:t>:</w:t>
      </w:r>
    </w:p>
    <w:sdt>
      <w:sdtPr>
        <w:rPr>
          <w:rFonts w:cstheme="majorHAnsi"/>
        </w:rPr>
        <w:id w:val="-238478364"/>
        <w15:repeatingSection/>
      </w:sdtPr>
      <w:sdtEndPr>
        <w:rPr>
          <w:sz w:val="16"/>
        </w:rPr>
      </w:sdtEndPr>
      <w:sdtContent>
        <w:sdt>
          <w:sdtPr>
            <w:rPr>
              <w:rFonts w:cstheme="majorHAnsi"/>
            </w:rPr>
            <w:id w:val="884300817"/>
            <w:placeholder>
              <w:docPart w:val="43FA8B57C93D4598B3396A78A19FE830"/>
            </w:placeholder>
            <w15:repeatingSectionItem/>
          </w:sdtPr>
          <w:sdtEndPr>
            <w:rPr>
              <w:sz w:val="16"/>
            </w:rPr>
          </w:sdtEndPr>
          <w:sdtContent>
            <w:p w14:paraId="168008ED" w14:textId="24C826D0" w:rsidR="004D68F6" w:rsidRPr="004D68F6" w:rsidRDefault="00EE0EE0" w:rsidP="00285EA7">
              <w:pPr>
                <w:tabs>
                  <w:tab w:val="left" w:pos="720"/>
                </w:tabs>
                <w:spacing w:before="0" w:line="264" w:lineRule="auto"/>
                <w:rPr>
                  <w:rFonts w:cstheme="majorHAnsi"/>
                  <w:sz w:val="14"/>
                </w:rPr>
              </w:pPr>
              <w:r w:rsidRPr="00BD2EF6">
                <w:rPr>
                  <w:rFonts w:cstheme="majorHAnsi"/>
                </w:rPr>
                <w:tab/>
              </w:r>
            </w:p>
            <w:p w14:paraId="5D33C181" w14:textId="3FEEF986" w:rsidR="00EE0EE0" w:rsidRDefault="004D68F6" w:rsidP="00285EA7">
              <w:pPr>
                <w:tabs>
                  <w:tab w:val="left" w:pos="720"/>
                </w:tabs>
                <w:spacing w:before="0" w:line="264" w:lineRule="auto"/>
                <w:rPr>
                  <w:rFonts w:cstheme="majorHAnsi"/>
                </w:rPr>
              </w:pPr>
              <w:r>
                <w:rPr>
                  <w:rFonts w:cstheme="majorHAnsi"/>
                </w:rPr>
                <w:tab/>
              </w:r>
              <w:sdt>
                <w:sdtPr>
                  <w:rPr>
                    <w:rFonts w:cstheme="majorHAnsi"/>
                  </w:rPr>
                  <w:id w:val="1287547717"/>
                  <w14:checkbox>
                    <w14:checked w14:val="1"/>
                    <w14:checkedState w14:val="2612" w14:font="MS Gothic"/>
                    <w14:uncheckedState w14:val="2610" w14:font="MS Gothic"/>
                  </w14:checkbox>
                </w:sdtPr>
                <w:sdtEndPr/>
                <w:sdtContent>
                  <w:r w:rsidR="00AC1185">
                    <w:rPr>
                      <w:rFonts w:ascii="MS Gothic" w:eastAsia="MS Gothic" w:hAnsi="MS Gothic" w:cstheme="majorHAnsi" w:hint="eastAsia"/>
                    </w:rPr>
                    <w:t>☒</w:t>
                  </w:r>
                </w:sdtContent>
              </w:sdt>
              <w:r w:rsidR="00EE0EE0">
                <w:rPr>
                  <w:rFonts w:cstheme="majorHAnsi"/>
                </w:rPr>
                <w:t xml:space="preserve"> Research Faculty  </w:t>
              </w:r>
              <w:sdt>
                <w:sdtPr>
                  <w:rPr>
                    <w:rFonts w:cstheme="majorHAnsi"/>
                  </w:rPr>
                  <w:id w:val="-1680891402"/>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Research Scientist  </w:t>
              </w:r>
              <w:sdt>
                <w:sdtPr>
                  <w:rPr>
                    <w:rFonts w:cstheme="majorHAnsi"/>
                  </w:rPr>
                  <w:id w:val="-1908295064"/>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Visiting Scholar  </w:t>
              </w:r>
              <w:sdt>
                <w:sdtPr>
                  <w:rPr>
                    <w:rFonts w:cstheme="majorHAnsi"/>
                  </w:rPr>
                  <w:id w:val="-1529873586"/>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sidR="00EE0EE0">
                <w:rPr>
                  <w:rFonts w:cstheme="majorHAnsi"/>
                </w:rPr>
                <w:t xml:space="preserve"> Post-Doctoral Scholar </w:t>
              </w:r>
            </w:p>
            <w:p w14:paraId="25934782" w14:textId="695F5EC2" w:rsidR="00EE0EE0" w:rsidRPr="00BD2EF6" w:rsidRDefault="00EE0EE0" w:rsidP="00EE0EE0">
              <w:pPr>
                <w:tabs>
                  <w:tab w:val="left" w:pos="720"/>
                </w:tabs>
                <w:spacing w:before="0" w:line="264" w:lineRule="auto"/>
                <w:rPr>
                  <w:rFonts w:cstheme="majorHAnsi"/>
                </w:rPr>
              </w:pPr>
              <w:r>
                <w:rPr>
                  <w:rFonts w:cstheme="majorHAnsi"/>
                </w:rPr>
                <w:tab/>
              </w:r>
              <w:sdt>
                <w:sdtPr>
                  <w:rPr>
                    <w:rFonts w:cstheme="majorHAnsi"/>
                  </w:rPr>
                  <w:id w:val="1825155056"/>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Graduate Student  </w:t>
              </w:r>
              <w:sdt>
                <w:sdtPr>
                  <w:rPr>
                    <w:rFonts w:cstheme="majorHAnsi"/>
                  </w:rPr>
                  <w:id w:val="-376855283"/>
                  <w14:checkbox>
                    <w14:checked w14:val="0"/>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Undergraduate Student  </w:t>
              </w:r>
              <w:sdt>
                <w:sdtPr>
                  <w:rPr>
                    <w:rFonts w:cstheme="majorHAnsi"/>
                  </w:rPr>
                  <w:id w:val="-25597603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7267DD13" w14:textId="5404100B" w:rsidR="004D68F6" w:rsidRDefault="002B10BB" w:rsidP="004D68F6">
              <w:pPr>
                <w:tabs>
                  <w:tab w:val="left" w:pos="720"/>
                </w:tabs>
                <w:spacing w:line="264" w:lineRule="auto"/>
                <w:rPr>
                  <w:rFonts w:cstheme="majorHAnsi"/>
                </w:rPr>
              </w:pPr>
              <w:r>
                <w:rPr>
                  <w:rFonts w:cstheme="majorHAnsi"/>
                </w:rPr>
                <w:tab/>
              </w:r>
              <w:r w:rsidRPr="00BD2EF6">
                <w:rPr>
                  <w:rFonts w:cstheme="majorHAnsi"/>
                </w:rPr>
                <w:t xml:space="preserve">Name:  </w:t>
              </w:r>
              <w:r w:rsidR="00CA4608" w:rsidRPr="00FA1BFC">
                <w:rPr>
                  <w:rFonts w:cstheme="majorHAnsi"/>
                  <w:b/>
                </w:rPr>
                <w:t>Ladisch, Michael</w:t>
              </w:r>
              <w:r w:rsidR="005C61C8">
                <w:rPr>
                  <w:rFonts w:cstheme="majorHAnsi"/>
                </w:rPr>
                <w:tab/>
              </w:r>
            </w:p>
            <w:p w14:paraId="37F9C741" w14:textId="23A02435" w:rsidR="005C61C8" w:rsidRDefault="004D68F6" w:rsidP="004D68F6">
              <w:pPr>
                <w:tabs>
                  <w:tab w:val="left" w:pos="720"/>
                </w:tabs>
                <w:spacing w:line="264" w:lineRule="auto"/>
                <w:rPr>
                  <w:rFonts w:cstheme="majorHAnsi"/>
                </w:rPr>
              </w:pPr>
              <w:r>
                <w:rPr>
                  <w:rFonts w:cstheme="majorHAnsi"/>
                </w:rPr>
                <w:tab/>
              </w:r>
              <w:r w:rsidR="005C61C8">
                <w:rPr>
                  <w:rFonts w:cstheme="majorHAnsi"/>
                </w:rPr>
                <w:t xml:space="preserve">E-mail:  </w:t>
              </w:r>
              <w:sdt>
                <w:sdtPr>
                  <w:rPr>
                    <w:rFonts w:cstheme="majorHAnsi"/>
                  </w:rPr>
                  <w:alias w:val="email contact info"/>
                  <w:tag w:val="email contact info"/>
                  <w:id w:val="1102076069"/>
                  <w:placeholder>
                    <w:docPart w:val="45E7A03CDDCC466A9BAE030A0F7AAE12"/>
                  </w:placeholder>
                </w:sdtPr>
                <w:sdtEndPr/>
                <w:sdtContent>
                  <w:bookmarkStart w:id="5" w:name="ResearcherEmail"/>
                  <w:r w:rsidR="00CA4608">
                    <w:rPr>
                      <w:rFonts w:cstheme="majorHAnsi"/>
                    </w:rPr>
                    <w:t>ladisch@purdue.edu</w:t>
                  </w:r>
                  <w:bookmarkEnd w:id="5"/>
                </w:sdtContent>
              </w:sdt>
            </w:p>
            <w:p w14:paraId="30BD6B2C" w14:textId="696F218A" w:rsidR="002B10BB" w:rsidRPr="00BD2EF6" w:rsidRDefault="002B10BB"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91288259"/>
                  <w:placeholder>
                    <w:docPart w:val="723975BF9ACE49F8A0FA1EAA5C44AE2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CA4608">
                    <w:rPr>
                      <w:rFonts w:cstheme="majorHAnsi"/>
                      <w:color w:val="767171" w:themeColor="background2" w:themeShade="80"/>
                    </w:rPr>
                    <w:t>Engineering</w:t>
                  </w:r>
                </w:sdtContent>
              </w:sdt>
            </w:p>
            <w:sdt>
              <w:sdtPr>
                <w:rPr>
                  <w:rFonts w:cstheme="majorHAnsi"/>
                </w:rPr>
                <w:id w:val="1074624671"/>
                <w15:repeatingSection/>
              </w:sdtPr>
              <w:sdtEndPr/>
              <w:sdtContent>
                <w:sdt>
                  <w:sdtPr>
                    <w:rPr>
                      <w:rFonts w:cstheme="majorHAnsi"/>
                    </w:rPr>
                    <w:id w:val="-1244561705"/>
                    <w:placeholder>
                      <w:docPart w:val="8A57A2CA335F43D8A78F0D189B3B2C00"/>
                    </w:placeholder>
                    <w15:repeatingSectionItem/>
                  </w:sdtPr>
                  <w:sdtEndPr/>
                  <w:sdtContent>
                    <w:p w14:paraId="6DC54907" w14:textId="202FD6AF" w:rsidR="002B10BB" w:rsidRPr="00BD2EF6" w:rsidRDefault="002B10BB"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1307435882"/>
                          <w:placeholder>
                            <w:docPart w:val="6C016C7A6D1645E9A058C960D5625C7C"/>
                          </w:placeholder>
                        </w:sdtPr>
                        <w:sdtEndPr/>
                        <w:sdtContent>
                          <w:bookmarkStart w:id="6" w:name="ResearcherDepartment"/>
                          <w:sdt>
                            <w:sdtPr>
                              <w:rPr>
                                <w:rFonts w:cstheme="majorHAnsi"/>
                              </w:rPr>
                              <w:alias w:val="Department Primary Affiliation"/>
                              <w:tag w:val="Department"/>
                              <w:id w:val="-1010376780"/>
                              <w:placeholder>
                                <w:docPart w:val="60E0555E0575464E9FC0C3BA7A859EC8"/>
                              </w:placeholder>
                            </w:sdtPr>
                            <w:sdtEndPr/>
                            <w:sdtContent>
                              <w:r w:rsidR="00CA4608">
                                <w:rPr>
                                  <w:rFonts w:cstheme="majorHAnsi"/>
                                </w:rPr>
                                <w:t>Agricultural and Biological Engineering</w:t>
                              </w:r>
                            </w:sdtContent>
                          </w:sdt>
                          <w:r w:rsidR="00CA4608">
                            <w:rPr>
                              <w:rFonts w:cstheme="majorHAnsi"/>
                              <w:color w:val="767171" w:themeColor="background2" w:themeShade="80"/>
                            </w:rPr>
                            <w:t xml:space="preserve"> </w:t>
                          </w:r>
                          <w:bookmarkEnd w:id="6"/>
                        </w:sdtContent>
                      </w:sdt>
                    </w:p>
                  </w:sdtContent>
                </w:sdt>
              </w:sdtContent>
            </w:sdt>
            <w:sdt>
              <w:sdtPr>
                <w:rPr>
                  <w:rFonts w:cstheme="majorHAnsi"/>
                </w:rPr>
                <w:id w:val="-692926028"/>
                <w15:repeatingSection/>
              </w:sdtPr>
              <w:sdtEndPr/>
              <w:sdtContent>
                <w:sdt>
                  <w:sdtPr>
                    <w:rPr>
                      <w:rFonts w:cstheme="majorHAnsi"/>
                    </w:rPr>
                    <w:id w:val="1506399484"/>
                    <w:placeholder>
                      <w:docPart w:val="8A57A2CA335F43D8A78F0D189B3B2C00"/>
                    </w:placeholder>
                    <w15:repeatingSectionItem/>
                  </w:sdtPr>
                  <w:sdtEndPr/>
                  <w:sdtContent>
                    <w:p w14:paraId="0033A650" w14:textId="606C3D71" w:rsidR="005C61C8" w:rsidRDefault="002B10BB" w:rsidP="00285EA7">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745621612"/>
                          <w:placeholder>
                            <w:docPart w:val="0D916433E37B49F2AAC3D4C8376490FD"/>
                          </w:placeholder>
                        </w:sdtPr>
                        <w:sdtEndPr/>
                        <w:sdtContent>
                          <w:bookmarkStart w:id="7" w:name="ResearcherInstitute"/>
                          <w:r w:rsidR="00CA4608" w:rsidRPr="00CA4608">
                            <w:rPr>
                              <w:rFonts w:cstheme="majorHAnsi"/>
                            </w:rPr>
                            <w:t xml:space="preserve">Laboratory of Renewable Resources Engineering </w:t>
                          </w:r>
                          <w:bookmarkEnd w:id="7"/>
                        </w:sdtContent>
                      </w:sdt>
                    </w:p>
                  </w:sdtContent>
                </w:sdt>
              </w:sdtContent>
            </w:sdt>
            <w:p w14:paraId="18A1286A" w14:textId="3D485356" w:rsidR="00EE0EE0" w:rsidRDefault="00EE0EE0" w:rsidP="005C61C8">
              <w:pPr>
                <w:tabs>
                  <w:tab w:val="left" w:pos="720"/>
                </w:tabs>
                <w:spacing w:before="60" w:line="264" w:lineRule="auto"/>
                <w:rPr>
                  <w:rFonts w:cstheme="majorHAnsi"/>
                </w:rPr>
              </w:pPr>
              <w:r>
                <w:rPr>
                  <w:rFonts w:cstheme="majorHAnsi"/>
                </w:rPr>
                <w:tab/>
                <w:t xml:space="preserve">% time on campus to meet research goals and deliverables:  </w:t>
              </w:r>
              <w:sdt>
                <w:sdtPr>
                  <w:rPr>
                    <w:rFonts w:cstheme="majorHAnsi"/>
                    <w:highlight w:val="darkGray"/>
                  </w:rPr>
                  <w:id w:val="47350450"/>
                  <w:placeholder>
                    <w:docPart w:val="DefaultPlaceholder_-1854013438"/>
                  </w:placeholder>
                  <w:dropDownList>
                    <w:listItem w:value="Choose an item."/>
                    <w:listItem w:displayText="&lt;25%" w:value="&lt;25%"/>
                    <w:listItem w:displayText="25-50%" w:value="25-50%"/>
                    <w:listItem w:displayText="50-75%" w:value="50-75%"/>
                    <w:listItem w:displayText="&gt;75%" w:value="&gt;75%"/>
                  </w:dropDownList>
                </w:sdtPr>
                <w:sdtEndPr/>
                <w:sdtContent>
                  <w:r w:rsidR="00CA4608">
                    <w:rPr>
                      <w:rFonts w:cstheme="majorHAnsi"/>
                      <w:highlight w:val="darkGray"/>
                    </w:rPr>
                    <w:t>&gt;75%</w:t>
                  </w:r>
                </w:sdtContent>
              </w:sdt>
            </w:p>
            <w:p w14:paraId="0E64A554" w14:textId="3901CE21" w:rsidR="00FD4956" w:rsidRDefault="005C61C8" w:rsidP="00285EA7">
              <w:pPr>
                <w:tabs>
                  <w:tab w:val="left" w:pos="720"/>
                </w:tabs>
                <w:spacing w:before="60" w:line="264" w:lineRule="auto"/>
                <w:rPr>
                  <w:rFonts w:cstheme="majorHAnsi"/>
                </w:rPr>
              </w:pPr>
              <w:r>
                <w:rPr>
                  <w:rFonts w:cstheme="majorHAnsi"/>
                </w:rPr>
                <w:tab/>
              </w:r>
              <w:sdt>
                <w:sdtPr>
                  <w:rPr>
                    <w:rFonts w:cstheme="majorHAnsi"/>
                  </w:rPr>
                  <w:id w:val="2103918512"/>
                  <w14:checkbox>
                    <w14:checked w14:val="0"/>
                    <w14:checkedState w14:val="2612" w14:font="MS Gothic"/>
                    <w14:uncheckedState w14:val="2610" w14:font="MS Gothic"/>
                  </w14:checkbox>
                </w:sdtPr>
                <w:sdtEndPr/>
                <w:sdtContent>
                  <w:r w:rsidR="003A2EAB">
                    <w:rPr>
                      <w:rFonts w:ascii="MS Gothic" w:eastAsia="MS Gothic" w:hAnsi="MS Gothic" w:cstheme="majorHAnsi" w:hint="eastAsia"/>
                    </w:rPr>
                    <w:t>☐</w:t>
                  </w:r>
                </w:sdtContent>
              </w:sdt>
              <w:r>
                <w:rPr>
                  <w:rFonts w:cstheme="majorHAnsi"/>
                </w:rPr>
                <w:t xml:space="preserve"> &lt; 1 semester from completing degree or position</w:t>
              </w:r>
            </w:p>
            <w:p w14:paraId="2AF3B436" w14:textId="2FD8EC4F" w:rsidR="008B07D9" w:rsidRPr="004D68F6" w:rsidRDefault="00F223A0" w:rsidP="00FD4956">
              <w:pPr>
                <w:tabs>
                  <w:tab w:val="left" w:pos="720"/>
                </w:tabs>
                <w:spacing w:before="0" w:line="264" w:lineRule="auto"/>
                <w:rPr>
                  <w:rFonts w:cstheme="majorHAnsi"/>
                  <w:sz w:val="16"/>
                </w:rPr>
              </w:pPr>
            </w:p>
          </w:sdtContent>
        </w:sdt>
        <w:sdt>
          <w:sdtPr>
            <w:rPr>
              <w:rFonts w:cstheme="majorHAnsi"/>
            </w:rPr>
            <w:id w:val="686792027"/>
            <w:placeholder>
              <w:docPart w:val="0EB0AE9B6AED4B8A8FB316571CD6C889"/>
            </w:placeholder>
            <w15:repeatingSectionItem/>
          </w:sdtPr>
          <w:sdtEndPr>
            <w:rPr>
              <w:sz w:val="16"/>
            </w:rPr>
          </w:sdtEndPr>
          <w:sdtContent>
            <w:p w14:paraId="58B420F5" w14:textId="77777777" w:rsidR="00CA4608" w:rsidRPr="004D68F6" w:rsidRDefault="00CA4608" w:rsidP="00285EA7">
              <w:pPr>
                <w:tabs>
                  <w:tab w:val="left" w:pos="720"/>
                </w:tabs>
                <w:spacing w:before="0" w:line="264" w:lineRule="auto"/>
                <w:rPr>
                  <w:rFonts w:cstheme="majorHAnsi"/>
                  <w:sz w:val="14"/>
                </w:rPr>
              </w:pPr>
              <w:r w:rsidRPr="00BD2EF6">
                <w:rPr>
                  <w:rFonts w:cstheme="majorHAnsi"/>
                </w:rPr>
                <w:tab/>
              </w:r>
            </w:p>
            <w:p w14:paraId="11613BDC" w14:textId="2689A186" w:rsidR="00CA4608" w:rsidRDefault="00CA4608" w:rsidP="00285EA7">
              <w:pPr>
                <w:tabs>
                  <w:tab w:val="left" w:pos="720"/>
                </w:tabs>
                <w:spacing w:before="0" w:line="264" w:lineRule="auto"/>
                <w:rPr>
                  <w:rFonts w:cstheme="majorHAnsi"/>
                </w:rPr>
              </w:pPr>
              <w:r>
                <w:rPr>
                  <w:rFonts w:cstheme="majorHAnsi"/>
                </w:rPr>
                <w:tab/>
              </w:r>
              <w:sdt>
                <w:sdtPr>
                  <w:rPr>
                    <w:rFonts w:cstheme="majorHAnsi"/>
                  </w:rPr>
                  <w:id w:val="473575768"/>
                  <w14:checkbox>
                    <w14:checked w14:val="1"/>
                    <w14:checkedState w14:val="2612" w14:font="MS Gothic"/>
                    <w14:uncheckedState w14:val="2610" w14:font="MS Gothic"/>
                  </w14:checkbox>
                </w:sdtPr>
                <w:sdtEndPr/>
                <w:sdtContent>
                  <w:r w:rsidR="00614F70">
                    <w:rPr>
                      <w:rFonts w:ascii="MS Gothic" w:eastAsia="MS Gothic" w:hAnsi="MS Gothic" w:cstheme="majorHAnsi" w:hint="eastAsia"/>
                    </w:rPr>
                    <w:t>☒</w:t>
                  </w:r>
                </w:sdtContent>
              </w:sdt>
              <w:r>
                <w:rPr>
                  <w:rFonts w:cstheme="majorHAnsi"/>
                </w:rPr>
                <w:t xml:space="preserve"> Research Faculty  </w:t>
              </w:r>
              <w:sdt>
                <w:sdtPr>
                  <w:rPr>
                    <w:rFonts w:cstheme="majorHAnsi"/>
                  </w:rPr>
                  <w:id w:val="9842017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091569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5216292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A422D21" w14:textId="77777777" w:rsidR="00CA4608" w:rsidRPr="00BD2EF6" w:rsidRDefault="00CA4608" w:rsidP="00EE0EE0">
              <w:pPr>
                <w:tabs>
                  <w:tab w:val="left" w:pos="720"/>
                </w:tabs>
                <w:spacing w:before="0" w:line="264" w:lineRule="auto"/>
                <w:rPr>
                  <w:rFonts w:cstheme="majorHAnsi"/>
                </w:rPr>
              </w:pPr>
              <w:r>
                <w:rPr>
                  <w:rFonts w:cstheme="majorHAnsi"/>
                </w:rPr>
                <w:tab/>
              </w:r>
              <w:sdt>
                <w:sdtPr>
                  <w:rPr>
                    <w:rFonts w:cstheme="majorHAnsi"/>
                  </w:rPr>
                  <w:id w:val="20531166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20839462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952174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7CA2C65" w14:textId="2A8DF727" w:rsidR="00CA4608" w:rsidRDefault="00CA4608" w:rsidP="004D68F6">
              <w:pPr>
                <w:tabs>
                  <w:tab w:val="left" w:pos="720"/>
                </w:tabs>
                <w:spacing w:line="264" w:lineRule="auto"/>
                <w:rPr>
                  <w:rFonts w:cstheme="majorHAnsi"/>
                </w:rPr>
              </w:pPr>
              <w:r>
                <w:rPr>
                  <w:rFonts w:cstheme="majorHAnsi"/>
                </w:rPr>
                <w:tab/>
              </w:r>
              <w:r w:rsidRPr="00BD2EF6">
                <w:rPr>
                  <w:rFonts w:cstheme="majorHAnsi"/>
                </w:rPr>
                <w:t xml:space="preserve">Name:  </w:t>
              </w:r>
              <w:r w:rsidR="00614F70" w:rsidRPr="00FA1BFC">
                <w:rPr>
                  <w:rFonts w:cstheme="majorHAnsi"/>
                  <w:b/>
                </w:rPr>
                <w:t>Mosier, Nathan</w:t>
              </w:r>
              <w:r>
                <w:rPr>
                  <w:rFonts w:cstheme="majorHAnsi"/>
                </w:rPr>
                <w:tab/>
              </w:r>
            </w:p>
            <w:p w14:paraId="6215FDA0" w14:textId="3C364D2B" w:rsidR="00CA4608" w:rsidRDefault="00CA4608"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732035804"/>
                  <w:placeholder>
                    <w:docPart w:val="43E7A5D2031B4CDDAED04D0153FDD89C"/>
                  </w:placeholder>
                </w:sdtPr>
                <w:sdtEndPr/>
                <w:sdtContent>
                  <w:r w:rsidR="00614F70" w:rsidRPr="00082AD9">
                    <w:rPr>
                      <w:color w:val="0000FF"/>
                    </w:rPr>
                    <w:t>mosiern@pur</w:t>
                  </w:r>
                  <w:r w:rsidR="00614F70">
                    <w:rPr>
                      <w:color w:val="0000FF"/>
                    </w:rPr>
                    <w:t>due</w:t>
                  </w:r>
                  <w:r w:rsidR="00614F70" w:rsidRPr="00082AD9">
                    <w:rPr>
                      <w:color w:val="0000FF"/>
                    </w:rPr>
                    <w:t>.edu</w:t>
                  </w:r>
                </w:sdtContent>
              </w:sdt>
            </w:p>
            <w:p w14:paraId="00AFC24A" w14:textId="09F6470F" w:rsidR="00CA4608" w:rsidRPr="00BD2EF6" w:rsidRDefault="00CA4608"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146496881"/>
                  <w:placeholder>
                    <w:docPart w:val="9DB1ADA1F313484DB0ECE1A9C701DA8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614F70">
                    <w:rPr>
                      <w:rFonts w:cstheme="majorHAnsi"/>
                      <w:color w:val="767171" w:themeColor="background2" w:themeShade="80"/>
                    </w:rPr>
                    <w:t>Engineering</w:t>
                  </w:r>
                </w:sdtContent>
              </w:sdt>
            </w:p>
            <w:sdt>
              <w:sdtPr>
                <w:rPr>
                  <w:rFonts w:cstheme="majorHAnsi"/>
                </w:rPr>
                <w:id w:val="-1062480942"/>
                <w15:repeatingSection/>
              </w:sdtPr>
              <w:sdtEndPr/>
              <w:sdtContent>
                <w:sdt>
                  <w:sdtPr>
                    <w:rPr>
                      <w:rFonts w:cstheme="majorHAnsi"/>
                    </w:rPr>
                    <w:id w:val="-1981766352"/>
                    <w:placeholder>
                      <w:docPart w:val="E3F612238FD544E4B16EB03720D9FEA6"/>
                    </w:placeholder>
                    <w15:repeatingSectionItem/>
                  </w:sdtPr>
                  <w:sdtEndPr/>
                  <w:sdtContent>
                    <w:p w14:paraId="71BD3838" w14:textId="228FFC7A" w:rsidR="00CA4608" w:rsidRPr="00BD2EF6" w:rsidRDefault="00CA4608" w:rsidP="00285EA7">
                      <w:pPr>
                        <w:tabs>
                          <w:tab w:val="left" w:pos="720"/>
                        </w:tabs>
                        <w:spacing w:before="60" w:line="264" w:lineRule="auto"/>
                        <w:rPr>
                          <w:rFonts w:cstheme="majorHAnsi"/>
                        </w:rPr>
                      </w:pPr>
                      <w:r w:rsidRPr="00BD2EF6">
                        <w:rPr>
                          <w:rFonts w:cstheme="majorHAnsi"/>
                        </w:rPr>
                        <w:tab/>
                        <w:t xml:space="preserve">Department:  </w:t>
                      </w:r>
                      <w:sdt>
                        <w:sdtPr>
                          <w:rPr>
                            <w:rFonts w:cstheme="majorHAnsi"/>
                          </w:rPr>
                          <w:alias w:val="Department Primary Affiliation"/>
                          <w:tag w:val="Department"/>
                          <w:id w:val="2058806017"/>
                          <w:placeholder>
                            <w:docPart w:val="4C1C0859B5CE4C55AF1AA10B521672FC"/>
                          </w:placeholder>
                        </w:sdtPr>
                        <w:sdtEndPr/>
                        <w:sdtContent>
                          <w:sdt>
                            <w:sdtPr>
                              <w:rPr>
                                <w:rFonts w:cstheme="majorHAnsi"/>
                              </w:rPr>
                              <w:alias w:val="Department Primary Affiliation"/>
                              <w:tag w:val="Department"/>
                              <w:id w:val="-82073749"/>
                              <w:placeholder>
                                <w:docPart w:val="FEFE8821279A45C19ACB7005CD63BCF9"/>
                              </w:placeholder>
                            </w:sdtPr>
                            <w:sdtEndPr/>
                            <w:sdtContent>
                              <w:sdt>
                                <w:sdtPr>
                                  <w:rPr>
                                    <w:rFonts w:cstheme="majorHAnsi"/>
                                  </w:rPr>
                                  <w:alias w:val="Department Primary Affiliation"/>
                                  <w:tag w:val="Department"/>
                                  <w:id w:val="1300878905"/>
                                  <w:placeholder>
                                    <w:docPart w:val="B7B0F3CE26144347926792B63B022AD3"/>
                                  </w:placeholder>
                                </w:sdtPr>
                                <w:sdtEndPr/>
                                <w:sdtContent>
                                  <w:sdt>
                                    <w:sdtPr>
                                      <w:rPr>
                                        <w:rFonts w:cstheme="majorHAnsi"/>
                                      </w:rPr>
                                      <w:alias w:val="Department Primary Affiliation"/>
                                      <w:tag w:val="Department"/>
                                      <w:id w:val="-1358808323"/>
                                      <w:placeholder>
                                        <w:docPart w:val="7F5A5D7E6C7A436285638D6467B5E47B"/>
                                      </w:placeholder>
                                    </w:sdtPr>
                                    <w:sdtEndPr/>
                                    <w:sdtContent>
                                      <w:r w:rsidR="00614F70">
                                        <w:rPr>
                                          <w:rFonts w:cstheme="majorHAnsi"/>
                                        </w:rPr>
                                        <w:t>Agricultural and Biological Engineering</w:t>
                                      </w:r>
                                    </w:sdtContent>
                                  </w:sdt>
                                  <w:r w:rsidR="00614F70">
                                    <w:rPr>
                                      <w:rFonts w:cstheme="majorHAnsi"/>
                                      <w:color w:val="767171" w:themeColor="background2" w:themeShade="80"/>
                                    </w:rPr>
                                    <w:t xml:space="preserve"> </w:t>
                                  </w:r>
                                </w:sdtContent>
                              </w:sdt>
                            </w:sdtContent>
                          </w:sdt>
                          <w:r>
                            <w:rPr>
                              <w:rFonts w:cstheme="majorHAnsi"/>
                              <w:color w:val="767171" w:themeColor="background2" w:themeShade="80"/>
                            </w:rPr>
                            <w:t xml:space="preserve"> </w:t>
                          </w:r>
                        </w:sdtContent>
                      </w:sdt>
                    </w:p>
                  </w:sdtContent>
                </w:sdt>
              </w:sdtContent>
            </w:sdt>
            <w:sdt>
              <w:sdtPr>
                <w:rPr>
                  <w:rFonts w:cstheme="majorHAnsi"/>
                </w:rPr>
                <w:id w:val="675549377"/>
                <w15:repeatingSection/>
              </w:sdtPr>
              <w:sdtEndPr/>
              <w:sdtContent>
                <w:sdt>
                  <w:sdtPr>
                    <w:rPr>
                      <w:rFonts w:cstheme="majorHAnsi"/>
                    </w:rPr>
                    <w:id w:val="-69741678"/>
                    <w:placeholder>
                      <w:docPart w:val="E3F612238FD544E4B16EB03720D9FEA6"/>
                    </w:placeholder>
                    <w15:repeatingSectionItem/>
                  </w:sdtPr>
                  <w:sdtEndPr/>
                  <w:sdtContent>
                    <w:p w14:paraId="0322A40D" w14:textId="1194142A" w:rsidR="00CA4608" w:rsidRDefault="00CA4608" w:rsidP="00285EA7">
                      <w:pPr>
                        <w:tabs>
                          <w:tab w:val="left" w:pos="720"/>
                        </w:tabs>
                        <w:spacing w:before="60" w:line="264" w:lineRule="auto"/>
                        <w:rPr>
                          <w:rFonts w:cstheme="majorHAnsi"/>
                        </w:rPr>
                      </w:pPr>
                      <w:r w:rsidRPr="00BD2EF6">
                        <w:rPr>
                          <w:rFonts w:cstheme="majorHAnsi"/>
                        </w:rPr>
                        <w:tab/>
                        <w:t xml:space="preserve">Institute/Center:  </w:t>
                      </w:r>
                      <w:sdt>
                        <w:sdtPr>
                          <w:rPr>
                            <w:rFonts w:cstheme="majorHAnsi"/>
                          </w:rPr>
                          <w:alias w:val="department 1"/>
                          <w:tag w:val="department 1"/>
                          <w:id w:val="-186440452"/>
                          <w:placeholder>
                            <w:docPart w:val="C2DA743BB8D9442EB8B0B74166867A59"/>
                          </w:placeholder>
                        </w:sdtPr>
                        <w:sdtEndPr/>
                        <w:sdtContent>
                          <w:sdt>
                            <w:sdtPr>
                              <w:rPr>
                                <w:rFonts w:cstheme="majorHAnsi"/>
                              </w:rPr>
                              <w:alias w:val="department 1"/>
                              <w:tag w:val="department 1"/>
                              <w:id w:val="292328995"/>
                              <w:placeholder>
                                <w:docPart w:val="78D63FEA4B4C413F83F4B245683F0637"/>
                              </w:placeholder>
                            </w:sdtPr>
                            <w:sdtEndPr/>
                            <w:sdtContent>
                              <w:r w:rsidR="00614F70" w:rsidRPr="00CA4608">
                                <w:rPr>
                                  <w:rFonts w:cstheme="majorHAnsi"/>
                                </w:rPr>
                                <w:t xml:space="preserve">Laboratory of Renewable Resources Engineering </w:t>
                              </w:r>
                            </w:sdtContent>
                          </w:sdt>
                        </w:sdtContent>
                      </w:sdt>
                    </w:p>
                  </w:sdtContent>
                </w:sdt>
              </w:sdtContent>
            </w:sdt>
            <w:p w14:paraId="62FC2E5C" w14:textId="666A5852" w:rsidR="00CA4608" w:rsidRDefault="00CA4608" w:rsidP="005C61C8">
              <w:pPr>
                <w:tabs>
                  <w:tab w:val="left" w:pos="720"/>
                </w:tabs>
                <w:spacing w:before="60" w:line="264" w:lineRule="auto"/>
                <w:rPr>
                  <w:rFonts w:cstheme="majorHAnsi"/>
                </w:rPr>
              </w:pPr>
              <w:r>
                <w:rPr>
                  <w:rFonts w:cstheme="majorHAnsi"/>
                </w:rPr>
                <w:tab/>
                <w:t xml:space="preserve">% time on campus to meet research goals and deliverables:  </w:t>
              </w:r>
              <w:sdt>
                <w:sdtPr>
                  <w:rPr>
                    <w:rFonts w:cstheme="majorHAnsi"/>
                    <w:highlight w:val="darkGray"/>
                  </w:rPr>
                  <w:id w:val="379064494"/>
                  <w:placeholder>
                    <w:docPart w:val="BCA9C01A4E55411690D0D38411F238BD"/>
                  </w:placeholder>
                  <w:dropDownList>
                    <w:listItem w:value="Choose an item."/>
                    <w:listItem w:displayText="&lt;25%" w:value="&lt;25%"/>
                    <w:listItem w:displayText="25-50%" w:value="25-50%"/>
                    <w:listItem w:displayText="50-75%" w:value="50-75%"/>
                    <w:listItem w:displayText="&gt;75%" w:value="&gt;75%"/>
                  </w:dropDownList>
                </w:sdtPr>
                <w:sdtEndPr/>
                <w:sdtContent>
                  <w:r w:rsidR="00614F70">
                    <w:rPr>
                      <w:rFonts w:cstheme="majorHAnsi"/>
                      <w:highlight w:val="darkGray"/>
                    </w:rPr>
                    <w:t>&gt;75%</w:t>
                  </w:r>
                </w:sdtContent>
              </w:sdt>
            </w:p>
            <w:p w14:paraId="7F8B5CA2" w14:textId="77777777" w:rsidR="00CA4608" w:rsidRDefault="00CA4608" w:rsidP="00285EA7">
              <w:pPr>
                <w:tabs>
                  <w:tab w:val="left" w:pos="720"/>
                </w:tabs>
                <w:spacing w:before="60" w:line="264" w:lineRule="auto"/>
                <w:rPr>
                  <w:rFonts w:cstheme="majorHAnsi"/>
                </w:rPr>
              </w:pPr>
              <w:r>
                <w:rPr>
                  <w:rFonts w:cstheme="majorHAnsi"/>
                </w:rPr>
                <w:tab/>
              </w:r>
              <w:sdt>
                <w:sdtPr>
                  <w:rPr>
                    <w:rFonts w:cstheme="majorHAnsi"/>
                  </w:rPr>
                  <w:id w:val="8980146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06DA233" w14:textId="079AA236" w:rsidR="00CA4608" w:rsidRPr="004D68F6" w:rsidRDefault="00F223A0" w:rsidP="00FD4956">
              <w:pPr>
                <w:tabs>
                  <w:tab w:val="left" w:pos="720"/>
                </w:tabs>
                <w:spacing w:before="0" w:line="264" w:lineRule="auto"/>
                <w:rPr>
                  <w:rFonts w:cstheme="majorHAnsi"/>
                  <w:sz w:val="16"/>
                </w:rPr>
              </w:pPr>
            </w:p>
          </w:sdtContent>
        </w:sdt>
        <w:sdt>
          <w:sdtPr>
            <w:rPr>
              <w:rFonts w:cstheme="majorHAnsi"/>
            </w:rPr>
            <w:id w:val="1582719845"/>
            <w:placeholder>
              <w:docPart w:val="EC55C173FD1241828638C84E4A8873B4"/>
            </w:placeholder>
            <w15:repeatingSectionItem/>
          </w:sdtPr>
          <w:sdtEndPr>
            <w:rPr>
              <w:sz w:val="16"/>
            </w:rPr>
          </w:sdtEndPr>
          <w:sdtContent>
            <w:p w14:paraId="75162342" w14:textId="77777777" w:rsidR="00614F70" w:rsidRPr="004D68F6" w:rsidRDefault="00614F70" w:rsidP="00285EA7">
              <w:pPr>
                <w:tabs>
                  <w:tab w:val="left" w:pos="720"/>
                </w:tabs>
                <w:spacing w:before="0" w:line="264" w:lineRule="auto"/>
                <w:rPr>
                  <w:rFonts w:cstheme="majorHAnsi"/>
                  <w:sz w:val="14"/>
                </w:rPr>
              </w:pPr>
              <w:r w:rsidRPr="00BD2EF6">
                <w:rPr>
                  <w:rFonts w:cstheme="majorHAnsi"/>
                </w:rPr>
                <w:tab/>
              </w:r>
            </w:p>
            <w:p w14:paraId="6D5385F9" w14:textId="216DA2E6" w:rsidR="00614F70" w:rsidRDefault="00614F70" w:rsidP="00285EA7">
              <w:pPr>
                <w:tabs>
                  <w:tab w:val="left" w:pos="720"/>
                </w:tabs>
                <w:spacing w:before="0" w:line="264" w:lineRule="auto"/>
                <w:rPr>
                  <w:rFonts w:cstheme="majorHAnsi"/>
                </w:rPr>
              </w:pPr>
              <w:r>
                <w:rPr>
                  <w:rFonts w:cstheme="majorHAnsi"/>
                </w:rPr>
                <w:tab/>
              </w:r>
              <w:sdt>
                <w:sdtPr>
                  <w:rPr>
                    <w:rFonts w:cstheme="majorHAnsi"/>
                  </w:rPr>
                  <w:id w:val="182670503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953461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5518422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605538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84789FC" w14:textId="77777777" w:rsidR="00614F70" w:rsidRPr="00BD2EF6" w:rsidRDefault="00614F70" w:rsidP="00EE0EE0">
              <w:pPr>
                <w:tabs>
                  <w:tab w:val="left" w:pos="720"/>
                </w:tabs>
                <w:spacing w:before="0" w:line="264" w:lineRule="auto"/>
                <w:rPr>
                  <w:rFonts w:cstheme="majorHAnsi"/>
                </w:rPr>
              </w:pPr>
              <w:r>
                <w:rPr>
                  <w:rFonts w:cstheme="majorHAnsi"/>
                </w:rPr>
                <w:tab/>
              </w:r>
              <w:sdt>
                <w:sdtPr>
                  <w:rPr>
                    <w:rFonts w:cstheme="majorHAnsi"/>
                  </w:rPr>
                  <w:id w:val="175979569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204524093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73059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B854B03" w14:textId="65CA5DD8" w:rsidR="00614F70" w:rsidRDefault="00614F70" w:rsidP="004D68F6">
              <w:pPr>
                <w:tabs>
                  <w:tab w:val="left" w:pos="720"/>
                </w:tabs>
                <w:spacing w:line="264" w:lineRule="auto"/>
                <w:rPr>
                  <w:rFonts w:cstheme="majorHAnsi"/>
                </w:rPr>
              </w:pPr>
              <w:r>
                <w:rPr>
                  <w:rFonts w:cstheme="majorHAnsi"/>
                </w:rPr>
                <w:tab/>
              </w:r>
              <w:r w:rsidRPr="00BD2EF6">
                <w:rPr>
                  <w:rFonts w:cstheme="majorHAnsi"/>
                </w:rPr>
                <w:t xml:space="preserve">Name:  </w:t>
              </w:r>
              <w:r w:rsidR="000F605A" w:rsidRPr="00FA1BFC">
                <w:rPr>
                  <w:rFonts w:cstheme="majorHAnsi"/>
                  <w:b/>
                </w:rPr>
                <w:t>Abigail Engelberth</w:t>
              </w:r>
              <w:r>
                <w:rPr>
                  <w:rFonts w:cstheme="majorHAnsi"/>
                </w:rPr>
                <w:tab/>
              </w:r>
            </w:p>
            <w:p w14:paraId="339B69FD" w14:textId="2894ADAB" w:rsidR="00614F70" w:rsidRDefault="00614F70"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512136522"/>
                  <w:placeholder>
                    <w:docPart w:val="6770AD47D1B64F4B9A94DBB5383FF07A"/>
                  </w:placeholder>
                </w:sdtPr>
                <w:sdtEndPr/>
                <w:sdtContent>
                  <w:r w:rsidR="000F605A" w:rsidRPr="00082AD9">
                    <w:rPr>
                      <w:color w:val="0000FF"/>
                    </w:rPr>
                    <w:t>aengelbe@purdue.edu</w:t>
                  </w:r>
                </w:sdtContent>
              </w:sdt>
            </w:p>
            <w:p w14:paraId="6C3DD5B7" w14:textId="254916F4" w:rsidR="00614F70" w:rsidRPr="00BD2EF6" w:rsidRDefault="00614F70"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116202154"/>
                  <w:placeholder>
                    <w:docPart w:val="45E566CFF5574B068A008A881649D85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0F605A">
                    <w:rPr>
                      <w:rFonts w:cstheme="majorHAnsi"/>
                      <w:color w:val="767171" w:themeColor="background2" w:themeShade="80"/>
                    </w:rPr>
                    <w:t>Engineering</w:t>
                  </w:r>
                </w:sdtContent>
              </w:sdt>
            </w:p>
            <w:sdt>
              <w:sdtPr>
                <w:rPr>
                  <w:rFonts w:cstheme="majorHAnsi"/>
                </w:rPr>
                <w:id w:val="179324869"/>
                <w15:repeatingSection/>
              </w:sdtPr>
              <w:sdtEndPr/>
              <w:sdtContent>
                <w:sdt>
                  <w:sdtPr>
                    <w:rPr>
                      <w:rFonts w:cstheme="majorHAnsi"/>
                    </w:rPr>
                    <w:id w:val="-1831512706"/>
                    <w:placeholder>
                      <w:docPart w:val="14322A219AD446859FCCDE9F5B0CB823"/>
                    </w:placeholder>
                    <w15:repeatingSectionItem/>
                  </w:sdtPr>
                  <w:sdtEndPr/>
                  <w:sdtContent>
                    <w:p w14:paraId="1B3CC046" w14:textId="1BC98FD1" w:rsidR="00614F70" w:rsidRPr="00BD2EF6" w:rsidRDefault="00614F70" w:rsidP="00285EA7">
                      <w:pPr>
                        <w:tabs>
                          <w:tab w:val="left" w:pos="720"/>
                        </w:tabs>
                        <w:spacing w:before="60" w:line="264" w:lineRule="auto"/>
                        <w:rPr>
                          <w:rFonts w:cstheme="majorHAnsi"/>
                        </w:rPr>
                      </w:pPr>
                      <w:r w:rsidRPr="00BD2EF6">
                        <w:rPr>
                          <w:rFonts w:cstheme="majorHAnsi"/>
                        </w:rPr>
                        <w:tab/>
                        <w:t xml:space="preserve">Department:  </w:t>
                      </w:r>
                      <w:r w:rsidR="000F605A" w:rsidRPr="000F605A">
                        <w:rPr>
                          <w:rFonts w:cstheme="majorHAnsi"/>
                        </w:rPr>
                        <w:t xml:space="preserve">Agricultural and Biological Engineering </w:t>
                      </w:r>
                    </w:p>
                  </w:sdtContent>
                </w:sdt>
              </w:sdtContent>
            </w:sdt>
            <w:sdt>
              <w:sdtPr>
                <w:rPr>
                  <w:rFonts w:cstheme="majorHAnsi"/>
                </w:rPr>
                <w:id w:val="-801071432"/>
                <w15:repeatingSection/>
              </w:sdtPr>
              <w:sdtEndPr/>
              <w:sdtContent>
                <w:sdt>
                  <w:sdtPr>
                    <w:rPr>
                      <w:rFonts w:cstheme="majorHAnsi"/>
                    </w:rPr>
                    <w:id w:val="1342043856"/>
                    <w:placeholder>
                      <w:docPart w:val="14322A219AD446859FCCDE9F5B0CB823"/>
                    </w:placeholder>
                    <w15:repeatingSectionItem/>
                  </w:sdtPr>
                  <w:sdtEndPr/>
                  <w:sdtContent>
                    <w:p w14:paraId="04A8FB66" w14:textId="7CC7DA01" w:rsidR="00614F70" w:rsidRDefault="00614F70" w:rsidP="00285EA7">
                      <w:pPr>
                        <w:tabs>
                          <w:tab w:val="left" w:pos="720"/>
                        </w:tabs>
                        <w:spacing w:before="60" w:line="264" w:lineRule="auto"/>
                        <w:rPr>
                          <w:rFonts w:cstheme="majorHAnsi"/>
                        </w:rPr>
                      </w:pPr>
                      <w:r w:rsidRPr="00BD2EF6">
                        <w:rPr>
                          <w:rFonts w:cstheme="majorHAnsi"/>
                        </w:rPr>
                        <w:tab/>
                        <w:t xml:space="preserve">Institute/Center:  </w:t>
                      </w:r>
                      <w:r w:rsidR="000F605A" w:rsidRPr="000F605A">
                        <w:rPr>
                          <w:rFonts w:cstheme="majorHAnsi"/>
                        </w:rPr>
                        <w:t xml:space="preserve">Laboratory of Renewable Resources Engineering </w:t>
                      </w:r>
                      <w:sdt>
                        <w:sdtPr>
                          <w:rPr>
                            <w:rFonts w:cstheme="majorHAnsi"/>
                          </w:rPr>
                          <w:alias w:val="department 1"/>
                          <w:tag w:val="department 1"/>
                          <w:id w:val="-4293593"/>
                          <w:placeholder>
                            <w:docPart w:val="72AC3A94A8FC4327A0600EAF4DBEC74C"/>
                          </w:placeholder>
                          <w:showingPlcHdr/>
                        </w:sdtPr>
                        <w:sdtEndPr/>
                        <w:sdtContent>
                          <w:r w:rsidR="00453492" w:rsidRPr="006E75AF">
                            <w:rPr>
                              <w:rStyle w:val="PlaceholderText"/>
                            </w:rPr>
                            <w:t>Click or tap here to enter text.</w:t>
                          </w:r>
                        </w:sdtContent>
                      </w:sdt>
                    </w:p>
                  </w:sdtContent>
                </w:sdt>
              </w:sdtContent>
            </w:sdt>
            <w:p w14:paraId="61C133D9" w14:textId="4F76A53B" w:rsidR="00614F70" w:rsidRDefault="006E5C4F" w:rsidP="005C61C8">
              <w:pPr>
                <w:tabs>
                  <w:tab w:val="left" w:pos="720"/>
                </w:tabs>
                <w:spacing w:before="60" w:line="264" w:lineRule="auto"/>
                <w:rPr>
                  <w:rFonts w:cstheme="majorHAnsi"/>
                </w:rPr>
              </w:pPr>
              <w:r>
                <w:rPr>
                  <w:rFonts w:cstheme="majorHAnsi"/>
                </w:rPr>
                <w:tab/>
              </w:r>
              <w:proofErr w:type="gramStart"/>
              <w:r w:rsidR="00FA1BFC">
                <w:rPr>
                  <w:rFonts w:cstheme="majorHAnsi"/>
                </w:rPr>
                <w:t>%</w:t>
              </w:r>
              <w:r>
                <w:rPr>
                  <w:rFonts w:cstheme="majorHAnsi"/>
                </w:rPr>
                <w:t xml:space="preserve"> </w:t>
              </w:r>
              <w:r w:rsidR="00614F70">
                <w:rPr>
                  <w:rFonts w:cstheme="majorHAnsi"/>
                </w:rPr>
                <w:t xml:space="preserve"> time</w:t>
              </w:r>
              <w:proofErr w:type="gramEnd"/>
              <w:r w:rsidR="00614F70">
                <w:rPr>
                  <w:rFonts w:cstheme="majorHAnsi"/>
                </w:rPr>
                <w:t xml:space="preserve"> on campus to meet research goals and deliverables:  </w:t>
              </w:r>
              <w:sdt>
                <w:sdtPr>
                  <w:rPr>
                    <w:rFonts w:cstheme="majorHAnsi"/>
                    <w:highlight w:val="darkGray"/>
                  </w:rPr>
                  <w:id w:val="598984914"/>
                  <w:placeholder>
                    <w:docPart w:val="A666E43E142F41F18CC034A454FCAF75"/>
                  </w:placeholder>
                  <w:dropDownList>
                    <w:listItem w:value="Choose an item."/>
                    <w:listItem w:displayText="&lt;25%" w:value="&lt;25%"/>
                    <w:listItem w:displayText="25-50%" w:value="25-50%"/>
                    <w:listItem w:displayText="50-75%" w:value="50-75%"/>
                    <w:listItem w:displayText="&gt;75%" w:value="&gt;75%"/>
                  </w:dropDownList>
                </w:sdtPr>
                <w:sdtEndPr/>
                <w:sdtContent>
                  <w:r w:rsidR="00453492">
                    <w:rPr>
                      <w:rFonts w:cstheme="majorHAnsi"/>
                      <w:highlight w:val="darkGray"/>
                    </w:rPr>
                    <w:t>&gt;75%</w:t>
                  </w:r>
                </w:sdtContent>
              </w:sdt>
            </w:p>
            <w:p w14:paraId="4BEEE3B9" w14:textId="77777777" w:rsidR="00614F70" w:rsidRDefault="00614F70" w:rsidP="00285EA7">
              <w:pPr>
                <w:tabs>
                  <w:tab w:val="left" w:pos="720"/>
                </w:tabs>
                <w:spacing w:before="60" w:line="264" w:lineRule="auto"/>
                <w:rPr>
                  <w:rFonts w:cstheme="majorHAnsi"/>
                </w:rPr>
              </w:pPr>
              <w:r>
                <w:rPr>
                  <w:rFonts w:cstheme="majorHAnsi"/>
                </w:rPr>
                <w:tab/>
              </w:r>
              <w:sdt>
                <w:sdtPr>
                  <w:rPr>
                    <w:rFonts w:cstheme="majorHAnsi"/>
                  </w:rPr>
                  <w:id w:val="-194899728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6A30C85" w14:textId="435F8642" w:rsidR="00614F70" w:rsidRPr="004D68F6" w:rsidRDefault="00F223A0" w:rsidP="00FD4956">
              <w:pPr>
                <w:tabs>
                  <w:tab w:val="left" w:pos="720"/>
                </w:tabs>
                <w:spacing w:before="0" w:line="264" w:lineRule="auto"/>
                <w:rPr>
                  <w:rFonts w:cstheme="majorHAnsi"/>
                  <w:sz w:val="16"/>
                </w:rPr>
              </w:pPr>
            </w:p>
          </w:sdtContent>
        </w:sdt>
        <w:sdt>
          <w:sdtPr>
            <w:rPr>
              <w:rFonts w:cstheme="majorHAnsi"/>
            </w:rPr>
            <w:id w:val="1052494922"/>
            <w:placeholder>
              <w:docPart w:val="AA70AF8C5EC94738B8636E985D5A5304"/>
            </w:placeholder>
            <w15:repeatingSectionItem/>
          </w:sdtPr>
          <w:sdtEndPr>
            <w:rPr>
              <w:sz w:val="16"/>
            </w:rPr>
          </w:sdtEndPr>
          <w:sdtContent>
            <w:p w14:paraId="55496659" w14:textId="77777777" w:rsidR="00453492" w:rsidRPr="004D68F6" w:rsidRDefault="00453492" w:rsidP="00285EA7">
              <w:pPr>
                <w:tabs>
                  <w:tab w:val="left" w:pos="720"/>
                </w:tabs>
                <w:spacing w:before="0" w:line="264" w:lineRule="auto"/>
                <w:rPr>
                  <w:rFonts w:cstheme="majorHAnsi"/>
                  <w:sz w:val="14"/>
                </w:rPr>
              </w:pPr>
              <w:r w:rsidRPr="00BD2EF6">
                <w:rPr>
                  <w:rFonts w:cstheme="majorHAnsi"/>
                </w:rPr>
                <w:tab/>
              </w:r>
            </w:p>
            <w:p w14:paraId="7BE848E2" w14:textId="1241057D" w:rsidR="00453492" w:rsidRDefault="00453492" w:rsidP="00285EA7">
              <w:pPr>
                <w:tabs>
                  <w:tab w:val="left" w:pos="720"/>
                </w:tabs>
                <w:spacing w:before="0" w:line="264" w:lineRule="auto"/>
                <w:rPr>
                  <w:rFonts w:cstheme="majorHAnsi"/>
                </w:rPr>
              </w:pPr>
              <w:r>
                <w:rPr>
                  <w:rFonts w:cstheme="majorHAnsi"/>
                </w:rPr>
                <w:tab/>
              </w:r>
              <w:sdt>
                <w:sdtPr>
                  <w:rPr>
                    <w:rFonts w:cstheme="majorHAnsi"/>
                  </w:rPr>
                  <w:id w:val="-1390716138"/>
                  <w14:checkbox>
                    <w14:checked w14:val="1"/>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Research Faculty  </w:t>
              </w:r>
              <w:sdt>
                <w:sdtPr>
                  <w:rPr>
                    <w:rFonts w:cstheme="majorHAnsi"/>
                  </w:rPr>
                  <w:id w:val="-1084600319"/>
                  <w14:checkbox>
                    <w14:checked w14:val="0"/>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Research Scientist  </w:t>
              </w:r>
              <w:sdt>
                <w:sdtPr>
                  <w:rPr>
                    <w:rFonts w:cstheme="majorHAnsi"/>
                  </w:rPr>
                  <w:id w:val="20581203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25879290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40FD2A" w14:textId="77777777" w:rsidR="00453492" w:rsidRPr="00BD2EF6" w:rsidRDefault="00453492" w:rsidP="00EE0EE0">
              <w:pPr>
                <w:tabs>
                  <w:tab w:val="left" w:pos="720"/>
                </w:tabs>
                <w:spacing w:before="0" w:line="264" w:lineRule="auto"/>
                <w:rPr>
                  <w:rFonts w:cstheme="majorHAnsi"/>
                </w:rPr>
              </w:pPr>
              <w:r>
                <w:rPr>
                  <w:rFonts w:cstheme="majorHAnsi"/>
                </w:rPr>
                <w:tab/>
              </w:r>
              <w:sdt>
                <w:sdtPr>
                  <w:rPr>
                    <w:rFonts w:cstheme="majorHAnsi"/>
                  </w:rPr>
                  <w:id w:val="9633960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95604690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6974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D3CFFDC" w14:textId="57AF2126" w:rsidR="00453492" w:rsidRDefault="00453492"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Eduardo Ximenes</w:t>
              </w:r>
              <w:r w:rsidRPr="00FA1BFC">
                <w:rPr>
                  <w:rFonts w:cstheme="majorHAnsi"/>
                </w:rPr>
                <w:t xml:space="preserve"> </w:t>
              </w:r>
              <w:r>
                <w:rPr>
                  <w:rFonts w:cstheme="majorHAnsi"/>
                </w:rPr>
                <w:tab/>
              </w:r>
            </w:p>
            <w:p w14:paraId="58307F53" w14:textId="497DBB56" w:rsidR="00453492" w:rsidRDefault="00453492"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449306311"/>
                  <w:placeholder>
                    <w:docPart w:val="46E9FEBBAE484EF5ACD1BB44209C1C87"/>
                  </w:placeholder>
                </w:sdtPr>
                <w:sdtEndPr/>
                <w:sdtContent>
                  <w:r w:rsidRPr="00082AD9">
                    <w:rPr>
                      <w:color w:val="0000FF"/>
                    </w:rPr>
                    <w:t>eximenes@purdue.edu</w:t>
                  </w:r>
                </w:sdtContent>
              </w:sdt>
            </w:p>
            <w:p w14:paraId="57917C47" w14:textId="3E0A2DB0" w:rsidR="00453492" w:rsidRPr="00BD2EF6" w:rsidRDefault="00453492"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080700501"/>
                  <w:placeholder>
                    <w:docPart w:val="72D8B45E3E504D09982C5B6FDD5DD1A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213620308"/>
                <w15:repeatingSection/>
              </w:sdtPr>
              <w:sdtEndPr/>
              <w:sdtContent>
                <w:sdt>
                  <w:sdtPr>
                    <w:rPr>
                      <w:rFonts w:cstheme="majorHAnsi"/>
                    </w:rPr>
                    <w:id w:val="-997492168"/>
                    <w:placeholder>
                      <w:docPart w:val="B173A6359F3C4784B2DD40815855E1A0"/>
                    </w:placeholder>
                    <w15:repeatingSectionItem/>
                  </w:sdtPr>
                  <w:sdtEndPr/>
                  <w:sdtContent>
                    <w:p w14:paraId="03598391" w14:textId="77777777" w:rsidR="00453492" w:rsidRPr="00BD2EF6" w:rsidRDefault="00453492"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361796128"/>
                <w15:repeatingSection/>
              </w:sdtPr>
              <w:sdtEndPr/>
              <w:sdtContent>
                <w:sdt>
                  <w:sdtPr>
                    <w:rPr>
                      <w:rFonts w:cstheme="majorHAnsi"/>
                    </w:rPr>
                    <w:id w:val="1102389312"/>
                    <w:placeholder>
                      <w:docPart w:val="B173A6359F3C4784B2DD40815855E1A0"/>
                    </w:placeholder>
                    <w15:repeatingSectionItem/>
                  </w:sdtPr>
                  <w:sdtEndPr/>
                  <w:sdtContent>
                    <w:p w14:paraId="1C190800" w14:textId="1BBF5291" w:rsidR="00453492" w:rsidRDefault="00453492"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754B5EE" w14:textId="632C248B" w:rsidR="00453492" w:rsidRDefault="00FA1BFC" w:rsidP="005C61C8">
              <w:pPr>
                <w:tabs>
                  <w:tab w:val="left" w:pos="720"/>
                </w:tabs>
                <w:spacing w:before="60" w:line="264" w:lineRule="auto"/>
                <w:rPr>
                  <w:rFonts w:cstheme="majorHAnsi"/>
                </w:rPr>
              </w:pPr>
              <w:r>
                <w:rPr>
                  <w:rFonts w:cstheme="majorHAnsi"/>
                </w:rPr>
                <w:tab/>
              </w:r>
              <w:proofErr w:type="gramStart"/>
              <w:r>
                <w:rPr>
                  <w:rFonts w:cstheme="majorHAnsi"/>
                </w:rPr>
                <w:t xml:space="preserve">% </w:t>
              </w:r>
              <w:r w:rsidR="00453492">
                <w:rPr>
                  <w:rFonts w:cstheme="majorHAnsi"/>
                </w:rPr>
                <w:t xml:space="preserve"> time</w:t>
              </w:r>
              <w:proofErr w:type="gramEnd"/>
              <w:r w:rsidR="00453492">
                <w:rPr>
                  <w:rFonts w:cstheme="majorHAnsi"/>
                </w:rPr>
                <w:t xml:space="preserve"> on campus to meet research goals and deliverables:  </w:t>
              </w:r>
              <w:sdt>
                <w:sdtPr>
                  <w:rPr>
                    <w:rFonts w:cstheme="majorHAnsi"/>
                    <w:highlight w:val="darkGray"/>
                  </w:rPr>
                  <w:id w:val="-73050281"/>
                  <w:placeholder>
                    <w:docPart w:val="DF9D04D79DD140D3AA9C86CB4D9956F6"/>
                  </w:placeholder>
                  <w:dropDownList>
                    <w:listItem w:value="Choose an item."/>
                    <w:listItem w:displayText="&lt;25%" w:value="&lt;25%"/>
                    <w:listItem w:displayText="25-50%" w:value="25-50%"/>
                    <w:listItem w:displayText="50-75%" w:value="50-75%"/>
                    <w:listItem w:displayText="&gt;75%" w:value="&gt;75%"/>
                  </w:dropDownList>
                </w:sdtPr>
                <w:sdtEndPr/>
                <w:sdtContent>
                  <w:r w:rsidR="00453492">
                    <w:rPr>
                      <w:rFonts w:cstheme="majorHAnsi"/>
                      <w:highlight w:val="darkGray"/>
                    </w:rPr>
                    <w:t>&gt;75%</w:t>
                  </w:r>
                </w:sdtContent>
              </w:sdt>
            </w:p>
            <w:p w14:paraId="57D41B57" w14:textId="77777777" w:rsidR="00453492" w:rsidRDefault="00453492" w:rsidP="00285EA7">
              <w:pPr>
                <w:tabs>
                  <w:tab w:val="left" w:pos="720"/>
                </w:tabs>
                <w:spacing w:before="60" w:line="264" w:lineRule="auto"/>
                <w:rPr>
                  <w:rFonts w:cstheme="majorHAnsi"/>
                </w:rPr>
              </w:pPr>
              <w:r>
                <w:rPr>
                  <w:rFonts w:cstheme="majorHAnsi"/>
                </w:rPr>
                <w:tab/>
              </w:r>
              <w:sdt>
                <w:sdtPr>
                  <w:rPr>
                    <w:rFonts w:cstheme="majorHAnsi"/>
                  </w:rPr>
                  <w:id w:val="-38324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7F29B510" w14:textId="262B2FB1" w:rsidR="00453492" w:rsidRPr="004D68F6" w:rsidRDefault="00F223A0" w:rsidP="00FD4956">
              <w:pPr>
                <w:tabs>
                  <w:tab w:val="left" w:pos="720"/>
                </w:tabs>
                <w:spacing w:before="0" w:line="264" w:lineRule="auto"/>
                <w:rPr>
                  <w:rFonts w:cstheme="majorHAnsi"/>
                  <w:sz w:val="16"/>
                </w:rPr>
              </w:pPr>
            </w:p>
          </w:sdtContent>
        </w:sdt>
        <w:sdt>
          <w:sdtPr>
            <w:rPr>
              <w:rFonts w:cstheme="majorHAnsi"/>
            </w:rPr>
            <w:id w:val="127362833"/>
            <w:placeholder>
              <w:docPart w:val="65D1EF881F3A451B81896DE43640D565"/>
            </w:placeholder>
            <w15:repeatingSectionItem/>
          </w:sdtPr>
          <w:sdtEndPr>
            <w:rPr>
              <w:sz w:val="16"/>
            </w:rPr>
          </w:sdtEndPr>
          <w:sdtContent>
            <w:p w14:paraId="500A32F2" w14:textId="77777777" w:rsidR="00E1700C" w:rsidRPr="004D68F6" w:rsidRDefault="00E1700C" w:rsidP="00285EA7">
              <w:pPr>
                <w:tabs>
                  <w:tab w:val="left" w:pos="720"/>
                </w:tabs>
                <w:spacing w:before="0" w:line="264" w:lineRule="auto"/>
                <w:rPr>
                  <w:rFonts w:cstheme="majorHAnsi"/>
                  <w:sz w:val="14"/>
                </w:rPr>
              </w:pPr>
              <w:r w:rsidRPr="00BD2EF6">
                <w:rPr>
                  <w:rFonts w:cstheme="majorHAnsi"/>
                </w:rPr>
                <w:tab/>
              </w:r>
            </w:p>
            <w:p w14:paraId="325148CE" w14:textId="77777777" w:rsidR="00E1700C" w:rsidRDefault="00E1700C" w:rsidP="00285EA7">
              <w:pPr>
                <w:tabs>
                  <w:tab w:val="left" w:pos="720"/>
                </w:tabs>
                <w:spacing w:before="0" w:line="264" w:lineRule="auto"/>
                <w:rPr>
                  <w:rFonts w:cstheme="majorHAnsi"/>
                </w:rPr>
              </w:pPr>
              <w:r>
                <w:rPr>
                  <w:rFonts w:cstheme="majorHAnsi"/>
                </w:rPr>
                <w:tab/>
              </w:r>
              <w:sdt>
                <w:sdtPr>
                  <w:rPr>
                    <w:rFonts w:cstheme="majorHAnsi"/>
                  </w:rPr>
                  <w:id w:val="14687014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0415722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4693269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0908884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362C6F9" w14:textId="7E594926" w:rsidR="00E1700C" w:rsidRPr="00BD2EF6" w:rsidRDefault="00E1700C" w:rsidP="00EE0EE0">
              <w:pPr>
                <w:tabs>
                  <w:tab w:val="left" w:pos="720"/>
                </w:tabs>
                <w:spacing w:before="0" w:line="264" w:lineRule="auto"/>
                <w:rPr>
                  <w:rFonts w:cstheme="majorHAnsi"/>
                </w:rPr>
              </w:pPr>
              <w:r>
                <w:rPr>
                  <w:rFonts w:cstheme="majorHAnsi"/>
                </w:rPr>
                <w:tab/>
              </w:r>
              <w:sdt>
                <w:sdtPr>
                  <w:rPr>
                    <w:rFonts w:cstheme="majorHAnsi"/>
                  </w:rPr>
                  <w:id w:val="-395165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060107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88116420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F782AE1" w14:textId="137CE292" w:rsidR="00E1700C" w:rsidRDefault="00E1700C"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Carla Carie</w:t>
              </w:r>
              <w:r>
                <w:rPr>
                  <w:rFonts w:cstheme="majorHAnsi"/>
                </w:rPr>
                <w:tab/>
              </w:r>
            </w:p>
            <w:p w14:paraId="3011CD49" w14:textId="069614C1" w:rsidR="00E1700C" w:rsidRDefault="00E1700C"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1315997312"/>
                  <w:placeholder>
                    <w:docPart w:val="8A7BC16C8A164857AC4CC97EF25D66F0"/>
                  </w:placeholder>
                </w:sdtPr>
                <w:sdtEndPr/>
                <w:sdtContent>
                  <w:r w:rsidRPr="00082AD9">
                    <w:rPr>
                      <w:color w:val="0000FF"/>
                    </w:rPr>
                    <w:t>carie@purdue.edu</w:t>
                  </w:r>
                </w:sdtContent>
              </w:sdt>
            </w:p>
            <w:p w14:paraId="35FD314D" w14:textId="3935245D" w:rsidR="00E1700C" w:rsidRPr="00BD2EF6" w:rsidRDefault="00E1700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07581310"/>
                  <w:placeholder>
                    <w:docPart w:val="E55D43E4AB824909B02497CCD277251C"/>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206147199"/>
                <w15:repeatingSection/>
              </w:sdtPr>
              <w:sdtEndPr/>
              <w:sdtContent>
                <w:sdt>
                  <w:sdtPr>
                    <w:rPr>
                      <w:rFonts w:cstheme="majorHAnsi"/>
                    </w:rPr>
                    <w:id w:val="129373684"/>
                    <w:placeholder>
                      <w:docPart w:val="F25323650996425284B7734DD1D88A28"/>
                    </w:placeholder>
                    <w15:repeatingSectionItem/>
                  </w:sdtPr>
                  <w:sdtEndPr/>
                  <w:sdtContent>
                    <w:p w14:paraId="4D593143" w14:textId="77777777" w:rsidR="00E1700C" w:rsidRPr="00BD2EF6" w:rsidRDefault="00E1700C"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1993007896"/>
                <w15:repeatingSection/>
              </w:sdtPr>
              <w:sdtEndPr/>
              <w:sdtContent>
                <w:sdt>
                  <w:sdtPr>
                    <w:rPr>
                      <w:rFonts w:cstheme="majorHAnsi"/>
                    </w:rPr>
                    <w:id w:val="1087661785"/>
                    <w:placeholder>
                      <w:docPart w:val="F25323650996425284B7734DD1D88A28"/>
                    </w:placeholder>
                    <w15:repeatingSectionItem/>
                  </w:sdtPr>
                  <w:sdtEndPr/>
                  <w:sdtContent>
                    <w:p w14:paraId="71C3AC75" w14:textId="0376BDD9" w:rsidR="00E1700C" w:rsidRDefault="00E1700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ABBEB87" w14:textId="7F60FCE4" w:rsidR="00E1700C" w:rsidRDefault="00FA1BFC" w:rsidP="005C61C8">
              <w:pPr>
                <w:tabs>
                  <w:tab w:val="left" w:pos="720"/>
                </w:tabs>
                <w:spacing w:before="60" w:line="264" w:lineRule="auto"/>
                <w:rPr>
                  <w:rFonts w:cstheme="majorHAnsi"/>
                </w:rPr>
              </w:pPr>
              <w:r>
                <w:rPr>
                  <w:rFonts w:cstheme="majorHAnsi"/>
                </w:rPr>
                <w:tab/>
                <w:t>%</w:t>
              </w:r>
              <w:r w:rsidR="00E1700C">
                <w:rPr>
                  <w:rFonts w:cstheme="majorHAnsi"/>
                </w:rPr>
                <w:t xml:space="preserve"> time on campus to meet research goals and deliverables:  </w:t>
              </w:r>
              <w:sdt>
                <w:sdtPr>
                  <w:rPr>
                    <w:rFonts w:cstheme="majorHAnsi"/>
                    <w:highlight w:val="darkGray"/>
                  </w:rPr>
                  <w:id w:val="-1265772854"/>
                  <w:placeholder>
                    <w:docPart w:val="9847D993F4044F2FA97FE6C134336D20"/>
                  </w:placeholder>
                  <w:dropDownList>
                    <w:listItem w:value="Choose an item."/>
                    <w:listItem w:displayText="&lt;25%" w:value="&lt;25%"/>
                    <w:listItem w:displayText="25-50%" w:value="25-50%"/>
                    <w:listItem w:displayText="50-75%" w:value="50-75%"/>
                    <w:listItem w:displayText="&gt;75%" w:value="&gt;75%"/>
                  </w:dropDownList>
                </w:sdtPr>
                <w:sdtEndPr/>
                <w:sdtContent>
                  <w:r w:rsidR="00E1700C">
                    <w:rPr>
                      <w:rFonts w:cstheme="majorHAnsi"/>
                      <w:highlight w:val="darkGray"/>
                    </w:rPr>
                    <w:t>&gt;75%</w:t>
                  </w:r>
                </w:sdtContent>
              </w:sdt>
            </w:p>
            <w:p w14:paraId="164790F5" w14:textId="77777777" w:rsidR="00E1700C" w:rsidRDefault="00E1700C" w:rsidP="00285EA7">
              <w:pPr>
                <w:tabs>
                  <w:tab w:val="left" w:pos="720"/>
                </w:tabs>
                <w:spacing w:before="60" w:line="264" w:lineRule="auto"/>
                <w:rPr>
                  <w:rFonts w:cstheme="majorHAnsi"/>
                </w:rPr>
              </w:pPr>
              <w:r>
                <w:rPr>
                  <w:rFonts w:cstheme="majorHAnsi"/>
                </w:rPr>
                <w:tab/>
              </w:r>
              <w:sdt>
                <w:sdtPr>
                  <w:rPr>
                    <w:rFonts w:cstheme="majorHAnsi"/>
                  </w:rPr>
                  <w:id w:val="154355469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290C4AB" w14:textId="56C75699" w:rsidR="00E1700C" w:rsidRPr="004D68F6" w:rsidRDefault="00F223A0" w:rsidP="00FD4956">
              <w:pPr>
                <w:tabs>
                  <w:tab w:val="left" w:pos="720"/>
                </w:tabs>
                <w:spacing w:before="0" w:line="264" w:lineRule="auto"/>
                <w:rPr>
                  <w:rFonts w:cstheme="majorHAnsi"/>
                  <w:sz w:val="16"/>
                </w:rPr>
              </w:pPr>
            </w:p>
          </w:sdtContent>
        </w:sdt>
        <w:sdt>
          <w:sdtPr>
            <w:rPr>
              <w:rFonts w:cstheme="majorHAnsi"/>
            </w:rPr>
            <w:id w:val="-2067326094"/>
            <w:placeholder>
              <w:docPart w:val="B048D8C80E21425A9119B0B494EA5B5E"/>
            </w:placeholder>
            <w15:repeatingSectionItem/>
          </w:sdtPr>
          <w:sdtEndPr>
            <w:rPr>
              <w:sz w:val="16"/>
            </w:rPr>
          </w:sdtEndPr>
          <w:sdtContent>
            <w:p w14:paraId="42AE5F5E" w14:textId="77777777" w:rsidR="006E5C4F" w:rsidRPr="004D68F6" w:rsidRDefault="006E5C4F" w:rsidP="00285EA7">
              <w:pPr>
                <w:tabs>
                  <w:tab w:val="left" w:pos="720"/>
                </w:tabs>
                <w:spacing w:before="0" w:line="264" w:lineRule="auto"/>
                <w:rPr>
                  <w:rFonts w:cstheme="majorHAnsi"/>
                  <w:sz w:val="14"/>
                </w:rPr>
              </w:pPr>
              <w:r w:rsidRPr="00BD2EF6">
                <w:rPr>
                  <w:rFonts w:cstheme="majorHAnsi"/>
                </w:rPr>
                <w:tab/>
              </w:r>
            </w:p>
            <w:p w14:paraId="368D73AA" w14:textId="19BD5B1A" w:rsidR="006E5C4F" w:rsidRDefault="006E5C4F" w:rsidP="00285EA7">
              <w:pPr>
                <w:tabs>
                  <w:tab w:val="left" w:pos="720"/>
                </w:tabs>
                <w:spacing w:before="0" w:line="264" w:lineRule="auto"/>
                <w:rPr>
                  <w:rFonts w:cstheme="majorHAnsi"/>
                </w:rPr>
              </w:pPr>
              <w:r>
                <w:rPr>
                  <w:rFonts w:cstheme="majorHAnsi"/>
                </w:rPr>
                <w:tab/>
              </w:r>
              <w:sdt>
                <w:sdtPr>
                  <w:rPr>
                    <w:rFonts w:cstheme="majorHAnsi"/>
                  </w:rPr>
                  <w:id w:val="9800446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8652798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727994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85684865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B9B046A" w14:textId="77777777" w:rsidR="006E5C4F" w:rsidRPr="00BD2EF6" w:rsidRDefault="006E5C4F" w:rsidP="00EE0EE0">
              <w:pPr>
                <w:tabs>
                  <w:tab w:val="left" w:pos="720"/>
                </w:tabs>
                <w:spacing w:before="0" w:line="264" w:lineRule="auto"/>
                <w:rPr>
                  <w:rFonts w:cstheme="majorHAnsi"/>
                </w:rPr>
              </w:pPr>
              <w:r>
                <w:rPr>
                  <w:rFonts w:cstheme="majorHAnsi"/>
                </w:rPr>
                <w:tab/>
              </w:r>
              <w:sdt>
                <w:sdtPr>
                  <w:rPr>
                    <w:rFonts w:cstheme="majorHAnsi"/>
                  </w:rPr>
                  <w:id w:val="19628584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6324424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372408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5055789" w14:textId="3274432E" w:rsidR="006E5C4F" w:rsidRDefault="006E5C4F"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Lindsey Crawley</w:t>
              </w:r>
              <w:r>
                <w:rPr>
                  <w:rFonts w:cstheme="majorHAnsi"/>
                </w:rPr>
                <w:tab/>
              </w:r>
            </w:p>
            <w:p w14:paraId="28FBF485" w14:textId="754A0398" w:rsidR="006E5C4F" w:rsidRDefault="006E5C4F" w:rsidP="004D68F6">
              <w:pPr>
                <w:tabs>
                  <w:tab w:val="left" w:pos="720"/>
                </w:tabs>
                <w:spacing w:line="264" w:lineRule="auto"/>
                <w:rPr>
                  <w:rFonts w:cstheme="majorHAnsi"/>
                </w:rPr>
              </w:pPr>
              <w:r>
                <w:rPr>
                  <w:rFonts w:cstheme="majorHAnsi"/>
                </w:rPr>
                <w:tab/>
                <w:t xml:space="preserve">E-mail:  </w:t>
              </w:r>
              <w:sdt>
                <w:sdtPr>
                  <w:rPr>
                    <w:rFonts w:cstheme="majorHAnsi"/>
                  </w:rPr>
                  <w:alias w:val="email contact info"/>
                  <w:tag w:val="email contact info"/>
                  <w:id w:val="-843936545"/>
                  <w:placeholder>
                    <w:docPart w:val="20350EE1F46F4B9A9AEACF94D4F933AA"/>
                  </w:placeholder>
                </w:sdtPr>
                <w:sdtEndPr/>
                <w:sdtContent>
                  <w:r w:rsidRPr="006E5C4F">
                    <w:rPr>
                      <w:rFonts w:cstheme="majorHAnsi"/>
                    </w:rPr>
                    <w:t>lcrawley@purdue.edu</w:t>
                  </w:r>
                </w:sdtContent>
              </w:sdt>
            </w:p>
            <w:p w14:paraId="64E04C4F" w14:textId="73C84B9C" w:rsidR="006E5C4F" w:rsidRPr="00BD2EF6" w:rsidRDefault="006E5C4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252818311"/>
                  <w:placeholder>
                    <w:docPart w:val="2DB083524BC84A8F939EA83A46394AD4"/>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1407907240"/>
                <w15:repeatingSection/>
              </w:sdtPr>
              <w:sdtEndPr/>
              <w:sdtContent>
                <w:sdt>
                  <w:sdtPr>
                    <w:rPr>
                      <w:rFonts w:cstheme="majorHAnsi"/>
                    </w:rPr>
                    <w:id w:val="533003339"/>
                    <w:placeholder>
                      <w:docPart w:val="CAF98D925AA640FAA74B6C8A57F223F4"/>
                    </w:placeholder>
                    <w15:repeatingSectionItem/>
                  </w:sdtPr>
                  <w:sdtEndPr/>
                  <w:sdtContent>
                    <w:p w14:paraId="0BDC632C" w14:textId="77777777" w:rsidR="006E5C4F" w:rsidRPr="00BD2EF6" w:rsidRDefault="006E5C4F" w:rsidP="00285EA7">
                      <w:pPr>
                        <w:tabs>
                          <w:tab w:val="left" w:pos="720"/>
                        </w:tabs>
                        <w:spacing w:before="60" w:line="264" w:lineRule="auto"/>
                        <w:rPr>
                          <w:rFonts w:cstheme="majorHAnsi"/>
                        </w:rPr>
                      </w:pPr>
                      <w:r w:rsidRPr="00BD2EF6">
                        <w:rPr>
                          <w:rFonts w:cstheme="majorHAnsi"/>
                        </w:rPr>
                        <w:tab/>
                        <w:t xml:space="preserve">Department:  </w:t>
                      </w:r>
                      <w:r w:rsidRPr="000F605A">
                        <w:rPr>
                          <w:rFonts w:cstheme="majorHAnsi"/>
                        </w:rPr>
                        <w:t xml:space="preserve">Agricultural and Biological Engineering </w:t>
                      </w:r>
                    </w:p>
                  </w:sdtContent>
                </w:sdt>
              </w:sdtContent>
            </w:sdt>
            <w:sdt>
              <w:sdtPr>
                <w:rPr>
                  <w:rFonts w:cstheme="majorHAnsi"/>
                </w:rPr>
                <w:id w:val="934404463"/>
                <w15:repeatingSection/>
              </w:sdtPr>
              <w:sdtEndPr/>
              <w:sdtContent>
                <w:sdt>
                  <w:sdtPr>
                    <w:rPr>
                      <w:rFonts w:cstheme="majorHAnsi"/>
                    </w:rPr>
                    <w:id w:val="-610746252"/>
                    <w:placeholder>
                      <w:docPart w:val="CAF98D925AA640FAA74B6C8A57F223F4"/>
                    </w:placeholder>
                    <w15:repeatingSectionItem/>
                  </w:sdtPr>
                  <w:sdtEndPr/>
                  <w:sdtContent>
                    <w:p w14:paraId="20D534C0" w14:textId="4A860A53" w:rsidR="006E5C4F" w:rsidRDefault="006E5C4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E557235" w14:textId="687277C5" w:rsidR="006E5C4F" w:rsidRDefault="00FA1BFC" w:rsidP="005C61C8">
              <w:pPr>
                <w:tabs>
                  <w:tab w:val="left" w:pos="720"/>
                </w:tabs>
                <w:spacing w:before="60" w:line="264" w:lineRule="auto"/>
                <w:rPr>
                  <w:rFonts w:cstheme="majorHAnsi"/>
                </w:rPr>
              </w:pPr>
              <w:r>
                <w:rPr>
                  <w:rFonts w:cstheme="majorHAnsi"/>
                </w:rPr>
                <w:tab/>
                <w:t>%</w:t>
              </w:r>
              <w:r w:rsidR="006E5C4F">
                <w:rPr>
                  <w:rFonts w:cstheme="majorHAnsi"/>
                </w:rPr>
                <w:t xml:space="preserve"> time on campus to meet research goals and deliverables:  </w:t>
              </w:r>
              <w:sdt>
                <w:sdtPr>
                  <w:rPr>
                    <w:rFonts w:cstheme="majorHAnsi"/>
                    <w:highlight w:val="darkGray"/>
                  </w:rPr>
                  <w:id w:val="1372348317"/>
                  <w:placeholder>
                    <w:docPart w:val="6F3FCDFDA74B4565A1AC01A477EBF05F"/>
                  </w:placeholder>
                  <w:dropDownList>
                    <w:listItem w:value="Choose an item."/>
                    <w:listItem w:displayText="&lt;25%" w:value="&lt;25%"/>
                    <w:listItem w:displayText="25-50%" w:value="25-50%"/>
                    <w:listItem w:displayText="50-75%" w:value="50-75%"/>
                    <w:listItem w:displayText="&gt;75%" w:value="&gt;75%"/>
                  </w:dropDownList>
                </w:sdtPr>
                <w:sdtEndPr/>
                <w:sdtContent>
                  <w:r w:rsidR="006E5C4F">
                    <w:rPr>
                      <w:rFonts w:cstheme="majorHAnsi"/>
                      <w:highlight w:val="darkGray"/>
                    </w:rPr>
                    <w:t>&gt;75%</w:t>
                  </w:r>
                </w:sdtContent>
              </w:sdt>
            </w:p>
            <w:p w14:paraId="1F0B2789" w14:textId="77777777" w:rsidR="006E5C4F" w:rsidRDefault="006E5C4F" w:rsidP="00285EA7">
              <w:pPr>
                <w:tabs>
                  <w:tab w:val="left" w:pos="720"/>
                </w:tabs>
                <w:spacing w:before="60" w:line="264" w:lineRule="auto"/>
                <w:rPr>
                  <w:rFonts w:cstheme="majorHAnsi"/>
                </w:rPr>
              </w:pPr>
              <w:r>
                <w:rPr>
                  <w:rFonts w:cstheme="majorHAnsi"/>
                </w:rPr>
                <w:tab/>
              </w:r>
              <w:sdt>
                <w:sdtPr>
                  <w:rPr>
                    <w:rFonts w:cstheme="majorHAnsi"/>
                  </w:rPr>
                  <w:id w:val="173057015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9F862CD" w14:textId="659AA4F1" w:rsidR="006E5C4F" w:rsidRPr="004D68F6" w:rsidRDefault="00F223A0" w:rsidP="00FD4956">
              <w:pPr>
                <w:tabs>
                  <w:tab w:val="left" w:pos="720"/>
                </w:tabs>
                <w:spacing w:before="0" w:line="264" w:lineRule="auto"/>
                <w:rPr>
                  <w:rFonts w:cstheme="majorHAnsi"/>
                  <w:sz w:val="16"/>
                </w:rPr>
              </w:pPr>
            </w:p>
          </w:sdtContent>
        </w:sdt>
        <w:sdt>
          <w:sdtPr>
            <w:rPr>
              <w:rFonts w:cstheme="majorHAnsi"/>
            </w:rPr>
            <w:id w:val="950050863"/>
            <w:placeholder>
              <w:docPart w:val="A3363D09862E42A09C73FDB39016A987"/>
            </w:placeholder>
            <w15:repeatingSectionItem/>
          </w:sdtPr>
          <w:sdtEndPr>
            <w:rPr>
              <w:sz w:val="16"/>
            </w:rPr>
          </w:sdtEndPr>
          <w:sdtContent>
            <w:p w14:paraId="037E8C97" w14:textId="77777777" w:rsidR="006E5C4F" w:rsidRPr="004D68F6" w:rsidRDefault="006E5C4F" w:rsidP="00285EA7">
              <w:pPr>
                <w:tabs>
                  <w:tab w:val="left" w:pos="720"/>
                </w:tabs>
                <w:spacing w:before="0" w:line="264" w:lineRule="auto"/>
                <w:rPr>
                  <w:rFonts w:cstheme="majorHAnsi"/>
                  <w:sz w:val="14"/>
                </w:rPr>
              </w:pPr>
              <w:r w:rsidRPr="00BD2EF6">
                <w:rPr>
                  <w:rFonts w:cstheme="majorHAnsi"/>
                </w:rPr>
                <w:tab/>
              </w:r>
            </w:p>
            <w:p w14:paraId="28E43A26" w14:textId="3549FD59" w:rsidR="006E5C4F" w:rsidRDefault="006E5C4F" w:rsidP="00285EA7">
              <w:pPr>
                <w:tabs>
                  <w:tab w:val="left" w:pos="720"/>
                </w:tabs>
                <w:spacing w:before="0" w:line="264" w:lineRule="auto"/>
                <w:rPr>
                  <w:rFonts w:cstheme="majorHAnsi"/>
                </w:rPr>
              </w:pPr>
              <w:r>
                <w:rPr>
                  <w:rFonts w:cstheme="majorHAnsi"/>
                </w:rPr>
                <w:tab/>
              </w:r>
              <w:sdt>
                <w:sdtPr>
                  <w:rPr>
                    <w:rFonts w:cstheme="majorHAnsi"/>
                  </w:rPr>
                  <w:id w:val="-201374851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151478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9708427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341451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6978D9C" w14:textId="77777777" w:rsidR="006E5C4F" w:rsidRPr="00BD2EF6" w:rsidRDefault="006E5C4F" w:rsidP="00EE0EE0">
              <w:pPr>
                <w:tabs>
                  <w:tab w:val="left" w:pos="720"/>
                </w:tabs>
                <w:spacing w:before="0" w:line="264" w:lineRule="auto"/>
                <w:rPr>
                  <w:rFonts w:cstheme="majorHAnsi"/>
                </w:rPr>
              </w:pPr>
              <w:r>
                <w:rPr>
                  <w:rFonts w:cstheme="majorHAnsi"/>
                </w:rPr>
                <w:tab/>
              </w:r>
              <w:sdt>
                <w:sdtPr>
                  <w:rPr>
                    <w:rFonts w:cstheme="majorHAnsi"/>
                  </w:rPr>
                  <w:id w:val="19281641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3819490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0661088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F20704B" w14:textId="632C8DEE" w:rsidR="006E5C4F" w:rsidRDefault="006E5C4F" w:rsidP="004D68F6">
              <w:pPr>
                <w:tabs>
                  <w:tab w:val="left" w:pos="720"/>
                </w:tabs>
                <w:spacing w:line="264" w:lineRule="auto"/>
                <w:rPr>
                  <w:rFonts w:cstheme="majorHAnsi"/>
                </w:rPr>
              </w:pPr>
              <w:r>
                <w:rPr>
                  <w:rFonts w:cstheme="majorHAnsi"/>
                </w:rPr>
                <w:tab/>
              </w:r>
              <w:r w:rsidRPr="00BD2EF6">
                <w:rPr>
                  <w:rFonts w:cstheme="majorHAnsi"/>
                </w:rPr>
                <w:t xml:space="preserve">Name:  </w:t>
              </w:r>
              <w:r w:rsidR="00FA1BFC" w:rsidRPr="00FA1BFC">
                <w:rPr>
                  <w:rFonts w:cstheme="majorHAnsi"/>
                  <w:b/>
                </w:rPr>
                <w:t>Gozdem Kilaz</w:t>
              </w:r>
              <w:r>
                <w:rPr>
                  <w:rFonts w:cstheme="majorHAnsi"/>
                </w:rPr>
                <w:tab/>
              </w:r>
            </w:p>
            <w:p w14:paraId="6A809FD2" w14:textId="5A178D27" w:rsidR="006E5C4F" w:rsidRDefault="006E5C4F" w:rsidP="004D68F6">
              <w:pPr>
                <w:tabs>
                  <w:tab w:val="left" w:pos="720"/>
                </w:tabs>
                <w:spacing w:line="264" w:lineRule="auto"/>
                <w:rPr>
                  <w:rFonts w:cstheme="majorHAnsi"/>
                </w:rPr>
              </w:pPr>
              <w:r>
                <w:rPr>
                  <w:rFonts w:cstheme="majorHAnsi"/>
                </w:rPr>
                <w:tab/>
                <w:t xml:space="preserve">E-mail:  </w:t>
              </w:r>
              <w:r w:rsidRPr="006E5C4F">
                <w:rPr>
                  <w:rFonts w:cstheme="majorHAnsi"/>
                </w:rPr>
                <w:t>gkilaz@purdue.edu</w:t>
              </w:r>
            </w:p>
            <w:p w14:paraId="63802C6E" w14:textId="42FA472C" w:rsidR="006E5C4F" w:rsidRPr="00BD2EF6" w:rsidRDefault="006E5C4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555460449"/>
                  <w:placeholder>
                    <w:docPart w:val="F80DAE0757304EBF8F777DF8B4280C7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896657883"/>
                <w15:repeatingSection/>
              </w:sdtPr>
              <w:sdtEndPr/>
              <w:sdtContent>
                <w:sdt>
                  <w:sdtPr>
                    <w:rPr>
                      <w:rFonts w:cstheme="majorHAnsi"/>
                    </w:rPr>
                    <w:id w:val="-680654713"/>
                    <w:placeholder>
                      <w:docPart w:val="D1E4D886FEDD454A9543FF1571D8B4EE"/>
                    </w:placeholder>
                    <w15:repeatingSectionItem/>
                  </w:sdtPr>
                  <w:sdtEndPr/>
                  <w:sdtContent>
                    <w:p w14:paraId="47355C71" w14:textId="767D2149" w:rsidR="006E5C4F" w:rsidRPr="00BD2EF6" w:rsidRDefault="006E5C4F" w:rsidP="00285EA7">
                      <w:pPr>
                        <w:tabs>
                          <w:tab w:val="left" w:pos="720"/>
                        </w:tabs>
                        <w:spacing w:before="60" w:line="264" w:lineRule="auto"/>
                        <w:rPr>
                          <w:rFonts w:cstheme="majorHAnsi"/>
                        </w:rPr>
                      </w:pPr>
                      <w:r w:rsidRPr="00BD2EF6">
                        <w:rPr>
                          <w:rFonts w:cstheme="majorHAnsi"/>
                        </w:rPr>
                        <w:tab/>
                        <w:t xml:space="preserve">Department: </w:t>
                      </w:r>
                      <w:r w:rsidRPr="006E5C4F">
                        <w:rPr>
                          <w:rFonts w:cstheme="majorHAnsi"/>
                        </w:rPr>
                        <w:t>Engineer</w:t>
                      </w:r>
                      <w:r w:rsidR="00A949E5">
                        <w:rPr>
                          <w:rFonts w:cstheme="majorHAnsi"/>
                        </w:rPr>
                        <w:t>ing Technology and Aviation</w:t>
                      </w:r>
                    </w:p>
                  </w:sdtContent>
                </w:sdt>
              </w:sdtContent>
            </w:sdt>
            <w:sdt>
              <w:sdtPr>
                <w:rPr>
                  <w:rFonts w:cstheme="majorHAnsi"/>
                </w:rPr>
                <w:id w:val="2035531715"/>
                <w15:repeatingSection/>
              </w:sdtPr>
              <w:sdtEndPr/>
              <w:sdtContent>
                <w:sdt>
                  <w:sdtPr>
                    <w:rPr>
                      <w:rFonts w:cstheme="majorHAnsi"/>
                    </w:rPr>
                    <w:id w:val="-236240187"/>
                    <w:placeholder>
                      <w:docPart w:val="D1E4D886FEDD454A9543FF1571D8B4EE"/>
                    </w:placeholder>
                    <w15:repeatingSectionItem/>
                  </w:sdtPr>
                  <w:sdtEndPr/>
                  <w:sdtContent>
                    <w:p w14:paraId="652824C7" w14:textId="77777777" w:rsidR="006E5C4F" w:rsidRDefault="006E5C4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017DC4E" w14:textId="35E7F932" w:rsidR="006E5C4F" w:rsidRDefault="006E5C4F" w:rsidP="005C61C8">
              <w:pPr>
                <w:tabs>
                  <w:tab w:val="left" w:pos="720"/>
                </w:tabs>
                <w:spacing w:before="60" w:line="264" w:lineRule="auto"/>
                <w:rPr>
                  <w:rFonts w:cstheme="majorHAnsi"/>
                </w:rPr>
              </w:pPr>
              <w:r>
                <w:rPr>
                  <w:rFonts w:cstheme="majorHAnsi"/>
                </w:rPr>
                <w:tab/>
              </w:r>
              <w:proofErr w:type="gramStart"/>
              <w:r w:rsidR="00FA1BFC">
                <w:rPr>
                  <w:rFonts w:cstheme="majorHAnsi"/>
                </w:rPr>
                <w:t>%</w:t>
              </w:r>
              <w:r>
                <w:rPr>
                  <w:rFonts w:cstheme="majorHAnsi"/>
                </w:rPr>
                <w:t xml:space="preserve">  time</w:t>
              </w:r>
              <w:proofErr w:type="gramEnd"/>
              <w:r>
                <w:rPr>
                  <w:rFonts w:cstheme="majorHAnsi"/>
                </w:rPr>
                <w:t xml:space="preserve"> on campus to meet research goals and deliverables:  </w:t>
              </w:r>
              <w:sdt>
                <w:sdtPr>
                  <w:rPr>
                    <w:rFonts w:cstheme="majorHAnsi"/>
                    <w:highlight w:val="darkGray"/>
                  </w:rPr>
                  <w:id w:val="-941215829"/>
                  <w:placeholder>
                    <w:docPart w:val="33C57E3045994E83BFD3238F74612974"/>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3E6B7966" w14:textId="77777777" w:rsidR="006E5C4F" w:rsidRDefault="006E5C4F" w:rsidP="00285EA7">
              <w:pPr>
                <w:tabs>
                  <w:tab w:val="left" w:pos="720"/>
                </w:tabs>
                <w:spacing w:before="60" w:line="264" w:lineRule="auto"/>
                <w:rPr>
                  <w:rFonts w:cstheme="majorHAnsi"/>
                </w:rPr>
              </w:pPr>
              <w:r>
                <w:rPr>
                  <w:rFonts w:cstheme="majorHAnsi"/>
                </w:rPr>
                <w:tab/>
              </w:r>
              <w:sdt>
                <w:sdtPr>
                  <w:rPr>
                    <w:rFonts w:cstheme="majorHAnsi"/>
                  </w:rPr>
                  <w:id w:val="-407499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C1D0876" w14:textId="75183A3A" w:rsidR="006E5C4F" w:rsidRPr="004D68F6" w:rsidRDefault="00F223A0" w:rsidP="00FD4956">
              <w:pPr>
                <w:tabs>
                  <w:tab w:val="left" w:pos="720"/>
                </w:tabs>
                <w:spacing w:before="0" w:line="264" w:lineRule="auto"/>
                <w:rPr>
                  <w:rFonts w:cstheme="majorHAnsi"/>
                  <w:sz w:val="16"/>
                </w:rPr>
              </w:pPr>
            </w:p>
          </w:sdtContent>
        </w:sdt>
        <w:sdt>
          <w:sdtPr>
            <w:rPr>
              <w:rFonts w:cstheme="majorHAnsi"/>
            </w:rPr>
            <w:id w:val="1746224739"/>
            <w:placeholder>
              <w:docPart w:val="3231F406C9784A47880FCCAF929FBF40"/>
            </w:placeholder>
            <w15:repeatingSectionItem/>
          </w:sdtPr>
          <w:sdtEndPr>
            <w:rPr>
              <w:sz w:val="16"/>
            </w:rPr>
          </w:sdtEndPr>
          <w:sdtContent>
            <w:p w14:paraId="5898146A"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5D541E64" w14:textId="153B7A91"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84978200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2789142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214823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982996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F1ED424" w14:textId="77777777"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618070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3314108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9965696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CBD65E8" w14:textId="7DDF31A9" w:rsidR="00FA1BFC" w:rsidRDefault="00FA1BFC" w:rsidP="004D68F6">
              <w:pPr>
                <w:tabs>
                  <w:tab w:val="left" w:pos="720"/>
                </w:tabs>
                <w:spacing w:line="264" w:lineRule="auto"/>
                <w:rPr>
                  <w:rFonts w:cstheme="majorHAnsi"/>
                </w:rPr>
              </w:pPr>
              <w:r>
                <w:rPr>
                  <w:rFonts w:cstheme="majorHAnsi"/>
                </w:rPr>
                <w:tab/>
              </w:r>
              <w:r w:rsidRPr="00BD2EF6">
                <w:rPr>
                  <w:rFonts w:cstheme="majorHAnsi"/>
                </w:rPr>
                <w:t xml:space="preserve">Name:  </w:t>
              </w:r>
              <w:r w:rsidRPr="00FA1BFC">
                <w:rPr>
                  <w:rFonts w:cstheme="majorHAnsi"/>
                  <w:b/>
                </w:rPr>
                <w:t>Kevin Solomon</w:t>
              </w:r>
              <w:r>
                <w:rPr>
                  <w:rFonts w:cstheme="majorHAnsi"/>
                </w:rPr>
                <w:tab/>
              </w:r>
            </w:p>
            <w:p w14:paraId="68FB66CC" w14:textId="30883E3C"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kvs@purdue.edu</w:t>
              </w:r>
            </w:p>
            <w:p w14:paraId="0FA38112" w14:textId="2DBDE6B8"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06405476"/>
                  <w:placeholder>
                    <w:docPart w:val="64F90D99C0A647E4A787E03E67BB5B1B"/>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91712463"/>
                <w15:repeatingSection/>
              </w:sdtPr>
              <w:sdtEndPr/>
              <w:sdtContent>
                <w:sdt>
                  <w:sdtPr>
                    <w:rPr>
                      <w:rFonts w:cstheme="majorHAnsi"/>
                    </w:rPr>
                    <w:id w:val="2010560274"/>
                    <w:placeholder>
                      <w:docPart w:val="1DD737B09BE54362AB27C9A7F58CBC39"/>
                    </w:placeholder>
                    <w15:repeatingSectionItem/>
                  </w:sdtPr>
                  <w:sdtEndPr/>
                  <w:sdtContent>
                    <w:p w14:paraId="0E9B44AB" w14:textId="03129962" w:rsidR="00FA1BFC" w:rsidRPr="00BD2EF6" w:rsidRDefault="00FA1BFC"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2139088602"/>
                <w15:repeatingSection/>
              </w:sdtPr>
              <w:sdtEndPr/>
              <w:sdtContent>
                <w:sdt>
                  <w:sdtPr>
                    <w:rPr>
                      <w:rFonts w:cstheme="majorHAnsi"/>
                    </w:rPr>
                    <w:id w:val="242998076"/>
                    <w:placeholder>
                      <w:docPart w:val="1DD737B09BE54362AB27C9A7F58CBC39"/>
                    </w:placeholder>
                    <w15:repeatingSectionItem/>
                  </w:sdtPr>
                  <w:sdtEndPr/>
                  <w:sdtContent>
                    <w:p w14:paraId="75A5FF47"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C3F389B" w14:textId="41A48CA3"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12431232"/>
                  <w:placeholder>
                    <w:docPart w:val="E7458F24E2DA4306AC0C3E681073BD8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206B8F37" w14:textId="77777777"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5905170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9620307" w14:textId="22CE8197" w:rsidR="00FA1BFC" w:rsidRPr="004D68F6" w:rsidRDefault="00F223A0" w:rsidP="00FD4956">
              <w:pPr>
                <w:tabs>
                  <w:tab w:val="left" w:pos="720"/>
                </w:tabs>
                <w:spacing w:before="0" w:line="264" w:lineRule="auto"/>
                <w:rPr>
                  <w:rFonts w:cstheme="majorHAnsi"/>
                  <w:sz w:val="16"/>
                </w:rPr>
              </w:pPr>
            </w:p>
          </w:sdtContent>
        </w:sdt>
        <w:sdt>
          <w:sdtPr>
            <w:rPr>
              <w:rFonts w:cstheme="majorHAnsi"/>
            </w:rPr>
            <w:id w:val="1387981874"/>
            <w:placeholder>
              <w:docPart w:val="8C242E98DA5F48A9A694ED83C94D54C6"/>
            </w:placeholder>
            <w15:repeatingSectionItem/>
          </w:sdtPr>
          <w:sdtEndPr>
            <w:rPr>
              <w:sz w:val="16"/>
            </w:rPr>
          </w:sdtEndPr>
          <w:sdtContent>
            <w:p w14:paraId="2E99F3CC"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632AB4BF" w14:textId="21AE145E"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5102046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55948938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7077641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0681135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864E2D8" w14:textId="77777777"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62921168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03835710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8471387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15F620B" w14:textId="7D1FD449" w:rsidR="00FA1BFC" w:rsidRDefault="00FA1BFC" w:rsidP="004D68F6">
              <w:pPr>
                <w:tabs>
                  <w:tab w:val="left" w:pos="720"/>
                </w:tabs>
                <w:spacing w:line="264" w:lineRule="auto"/>
                <w:rPr>
                  <w:rFonts w:cstheme="majorHAnsi"/>
                </w:rPr>
              </w:pPr>
              <w:r>
                <w:rPr>
                  <w:rFonts w:cstheme="majorHAnsi"/>
                </w:rPr>
                <w:tab/>
                <w:t xml:space="preserve">Name: </w:t>
              </w:r>
              <w:r w:rsidRPr="00FA1BFC">
                <w:rPr>
                  <w:rFonts w:cstheme="majorHAnsi"/>
                  <w:b/>
                </w:rPr>
                <w:t>Antonio Freitas dos Santos</w:t>
              </w:r>
              <w:r>
                <w:rPr>
                  <w:rFonts w:cstheme="majorHAnsi"/>
                </w:rPr>
                <w:tab/>
              </w:r>
            </w:p>
            <w:p w14:paraId="53411749" w14:textId="0A5F947B"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freitasd@purdue.edu</w:t>
              </w:r>
            </w:p>
            <w:p w14:paraId="03273CD1" w14:textId="40D0AA87"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080972894"/>
                  <w:placeholder>
                    <w:docPart w:val="2372D1FB9FAB40E1AA1A71FCF1EB8D96"/>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416160507"/>
                <w15:repeatingSection/>
              </w:sdtPr>
              <w:sdtEndPr/>
              <w:sdtContent>
                <w:sdt>
                  <w:sdtPr>
                    <w:rPr>
                      <w:rFonts w:cstheme="majorHAnsi"/>
                    </w:rPr>
                    <w:id w:val="-853182368"/>
                    <w:placeholder>
                      <w:docPart w:val="4D7739F3141243489B51AF9B440D27AF"/>
                    </w:placeholder>
                    <w15:repeatingSectionItem/>
                  </w:sdtPr>
                  <w:sdtEndPr/>
                  <w:sdtContent>
                    <w:p w14:paraId="1354C39E" w14:textId="77777777" w:rsidR="00FA1BFC" w:rsidRPr="00BD2EF6" w:rsidRDefault="00FA1BFC"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302885703"/>
                <w15:repeatingSection/>
              </w:sdtPr>
              <w:sdtEndPr/>
              <w:sdtContent>
                <w:sdt>
                  <w:sdtPr>
                    <w:rPr>
                      <w:rFonts w:cstheme="majorHAnsi"/>
                    </w:rPr>
                    <w:id w:val="1902630951"/>
                    <w:placeholder>
                      <w:docPart w:val="4D7739F3141243489B51AF9B440D27AF"/>
                    </w:placeholder>
                    <w15:repeatingSectionItem/>
                  </w:sdtPr>
                  <w:sdtEndPr/>
                  <w:sdtContent>
                    <w:p w14:paraId="35E145E4"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1E42FCDE" w14:textId="38F2B93B"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014291467"/>
                  <w:placeholder>
                    <w:docPart w:val="5858E2B6D9554E83A72C2578A1FFEA1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AEB9D9A" w14:textId="77777777"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88047126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C09E554" w14:textId="7EDA50FC" w:rsidR="00FA1BFC" w:rsidRPr="004D68F6" w:rsidRDefault="00F223A0" w:rsidP="00FD4956">
              <w:pPr>
                <w:tabs>
                  <w:tab w:val="left" w:pos="720"/>
                </w:tabs>
                <w:spacing w:before="0" w:line="264" w:lineRule="auto"/>
                <w:rPr>
                  <w:rFonts w:cstheme="majorHAnsi"/>
                  <w:sz w:val="16"/>
                </w:rPr>
              </w:pPr>
            </w:p>
          </w:sdtContent>
        </w:sdt>
        <w:sdt>
          <w:sdtPr>
            <w:rPr>
              <w:rFonts w:cstheme="majorHAnsi"/>
            </w:rPr>
            <w:id w:val="-758050374"/>
            <w:placeholder>
              <w:docPart w:val="979B1FE0BA664FBB88BFC2B5B28425A2"/>
            </w:placeholder>
            <w15:repeatingSectionItem/>
          </w:sdtPr>
          <w:sdtEndPr>
            <w:rPr>
              <w:sz w:val="16"/>
            </w:rPr>
          </w:sdtEndPr>
          <w:sdtContent>
            <w:p w14:paraId="6A389DB7" w14:textId="77777777" w:rsidR="00FA1BFC" w:rsidRPr="004D68F6" w:rsidRDefault="00FA1BFC" w:rsidP="00285EA7">
              <w:pPr>
                <w:tabs>
                  <w:tab w:val="left" w:pos="720"/>
                </w:tabs>
                <w:spacing w:before="0" w:line="264" w:lineRule="auto"/>
                <w:rPr>
                  <w:rFonts w:cstheme="majorHAnsi"/>
                  <w:sz w:val="14"/>
                </w:rPr>
              </w:pPr>
              <w:r w:rsidRPr="00BD2EF6">
                <w:rPr>
                  <w:rFonts w:cstheme="majorHAnsi"/>
                </w:rPr>
                <w:tab/>
              </w:r>
            </w:p>
            <w:p w14:paraId="19076B7F" w14:textId="77777777" w:rsidR="00FA1BFC" w:rsidRDefault="00FA1BFC" w:rsidP="00285EA7">
              <w:pPr>
                <w:tabs>
                  <w:tab w:val="left" w:pos="720"/>
                </w:tabs>
                <w:spacing w:before="0" w:line="264" w:lineRule="auto"/>
                <w:rPr>
                  <w:rFonts w:cstheme="majorHAnsi"/>
                </w:rPr>
              </w:pPr>
              <w:r>
                <w:rPr>
                  <w:rFonts w:cstheme="majorHAnsi"/>
                </w:rPr>
                <w:tab/>
              </w:r>
              <w:sdt>
                <w:sdtPr>
                  <w:rPr>
                    <w:rFonts w:cstheme="majorHAnsi"/>
                  </w:rPr>
                  <w:id w:val="17224007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4349778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263682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0926844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4CB39DD5" w14:textId="26899789" w:rsidR="00FA1BFC" w:rsidRPr="00BD2EF6" w:rsidRDefault="00FA1BFC" w:rsidP="00EE0EE0">
              <w:pPr>
                <w:tabs>
                  <w:tab w:val="left" w:pos="720"/>
                </w:tabs>
                <w:spacing w:before="0" w:line="264" w:lineRule="auto"/>
                <w:rPr>
                  <w:rFonts w:cstheme="majorHAnsi"/>
                </w:rPr>
              </w:pPr>
              <w:r>
                <w:rPr>
                  <w:rFonts w:cstheme="majorHAnsi"/>
                </w:rPr>
                <w:tab/>
              </w:r>
              <w:sdt>
                <w:sdtPr>
                  <w:rPr>
                    <w:rFonts w:cstheme="majorHAnsi"/>
                  </w:rPr>
                  <w:id w:val="-1481387229"/>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2419889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9976566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21BAE526" w14:textId="7DBB77B8" w:rsidR="00FA1BFC" w:rsidRDefault="00FA1BFC" w:rsidP="004D68F6">
              <w:pPr>
                <w:tabs>
                  <w:tab w:val="left" w:pos="720"/>
                </w:tabs>
                <w:spacing w:line="264" w:lineRule="auto"/>
                <w:rPr>
                  <w:rFonts w:cstheme="majorHAnsi"/>
                </w:rPr>
              </w:pPr>
              <w:r>
                <w:rPr>
                  <w:rFonts w:cstheme="majorHAnsi"/>
                </w:rPr>
                <w:tab/>
                <w:t xml:space="preserve">Name: </w:t>
              </w:r>
              <w:r w:rsidRPr="00FA1BFC">
                <w:rPr>
                  <w:rFonts w:cstheme="majorHAnsi"/>
                  <w:b/>
                </w:rPr>
                <w:t>Honggu Choi</w:t>
              </w:r>
              <w:r>
                <w:rPr>
                  <w:rFonts w:cstheme="majorHAnsi"/>
                </w:rPr>
                <w:tab/>
              </w:r>
            </w:p>
            <w:p w14:paraId="19F5A472" w14:textId="7A08B739" w:rsidR="00FA1BFC" w:rsidRDefault="00FA1BFC" w:rsidP="004D68F6">
              <w:pPr>
                <w:tabs>
                  <w:tab w:val="left" w:pos="720"/>
                </w:tabs>
                <w:spacing w:line="264" w:lineRule="auto"/>
                <w:rPr>
                  <w:rFonts w:cstheme="majorHAnsi"/>
                </w:rPr>
              </w:pPr>
              <w:r>
                <w:rPr>
                  <w:rFonts w:cstheme="majorHAnsi"/>
                </w:rPr>
                <w:tab/>
                <w:t xml:space="preserve">E-mail:  </w:t>
              </w:r>
              <w:r w:rsidRPr="00FA1BFC">
                <w:rPr>
                  <w:rFonts w:cstheme="majorHAnsi"/>
                </w:rPr>
                <w:t>choi468@purdue.edu</w:t>
              </w:r>
            </w:p>
            <w:p w14:paraId="7FB26162" w14:textId="6D4081DB" w:rsidR="00FA1BFC" w:rsidRPr="00BD2EF6" w:rsidRDefault="00FA1BF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684285858"/>
                  <w:placeholder>
                    <w:docPart w:val="1CBE35AEE0DA4D2FB27806BD47721F4C"/>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Science</w:t>
                  </w:r>
                </w:sdtContent>
              </w:sdt>
            </w:p>
            <w:sdt>
              <w:sdtPr>
                <w:rPr>
                  <w:rFonts w:cstheme="majorHAnsi"/>
                </w:rPr>
                <w:id w:val="-283113028"/>
                <w15:repeatingSection/>
              </w:sdtPr>
              <w:sdtEndPr/>
              <w:sdtContent>
                <w:sdt>
                  <w:sdtPr>
                    <w:rPr>
                      <w:rFonts w:cstheme="majorHAnsi"/>
                    </w:rPr>
                    <w:id w:val="-874542715"/>
                    <w:placeholder>
                      <w:docPart w:val="A6A091EFC59C469E98FF49F5C46B49CA"/>
                    </w:placeholder>
                    <w15:repeatingSectionItem/>
                  </w:sdtPr>
                  <w:sdtEndPr/>
                  <w:sdtContent>
                    <w:p w14:paraId="794EE0BD" w14:textId="3926DA97" w:rsidR="00FA1BFC" w:rsidRPr="00BD2EF6" w:rsidRDefault="00FA1BFC" w:rsidP="00285EA7">
                      <w:pPr>
                        <w:tabs>
                          <w:tab w:val="left" w:pos="720"/>
                        </w:tabs>
                        <w:spacing w:before="60" w:line="264" w:lineRule="auto"/>
                        <w:rPr>
                          <w:rFonts w:cstheme="majorHAnsi"/>
                        </w:rPr>
                      </w:pPr>
                      <w:r>
                        <w:rPr>
                          <w:rFonts w:cstheme="majorHAnsi"/>
                        </w:rPr>
                        <w:tab/>
                        <w:t>Department:  Physics</w:t>
                      </w:r>
                    </w:p>
                  </w:sdtContent>
                </w:sdt>
              </w:sdtContent>
            </w:sdt>
            <w:sdt>
              <w:sdtPr>
                <w:rPr>
                  <w:rFonts w:cstheme="majorHAnsi"/>
                </w:rPr>
                <w:id w:val="100308605"/>
                <w15:repeatingSection/>
              </w:sdtPr>
              <w:sdtEndPr/>
              <w:sdtContent>
                <w:sdt>
                  <w:sdtPr>
                    <w:rPr>
                      <w:rFonts w:cstheme="majorHAnsi"/>
                    </w:rPr>
                    <w:id w:val="-1865053178"/>
                    <w:placeholder>
                      <w:docPart w:val="A6A091EFC59C469E98FF49F5C46B49CA"/>
                    </w:placeholder>
                    <w15:repeatingSectionItem/>
                  </w:sdtPr>
                  <w:sdtEndPr/>
                  <w:sdtContent>
                    <w:p w14:paraId="6210A17A" w14:textId="77777777" w:rsidR="00FA1BFC" w:rsidRDefault="00FA1BF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30FB809" w14:textId="0D5A25FB" w:rsidR="00FA1BFC" w:rsidRDefault="00FA1BF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817239154"/>
                  <w:placeholder>
                    <w:docPart w:val="EE4F96154D7D4CDE85BC3E63534D7874"/>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50-75%</w:t>
                  </w:r>
                </w:sdtContent>
              </w:sdt>
            </w:p>
            <w:p w14:paraId="7D140EA0" w14:textId="12361232" w:rsidR="00FA1BFC" w:rsidRDefault="00FA1BFC" w:rsidP="00285EA7">
              <w:pPr>
                <w:tabs>
                  <w:tab w:val="left" w:pos="720"/>
                </w:tabs>
                <w:spacing w:before="60" w:line="264" w:lineRule="auto"/>
                <w:rPr>
                  <w:rFonts w:cstheme="majorHAnsi"/>
                </w:rPr>
              </w:pPr>
              <w:r>
                <w:rPr>
                  <w:rFonts w:cstheme="majorHAnsi"/>
                </w:rPr>
                <w:tab/>
              </w:r>
              <w:sdt>
                <w:sdtPr>
                  <w:rPr>
                    <w:rFonts w:cstheme="majorHAnsi"/>
                  </w:rPr>
                  <w:id w:val="-1605572961"/>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5821CC5" w14:textId="2E6C3912" w:rsidR="00FA1BFC" w:rsidRPr="004D68F6" w:rsidRDefault="00F223A0" w:rsidP="00FD4956">
              <w:pPr>
                <w:tabs>
                  <w:tab w:val="left" w:pos="720"/>
                </w:tabs>
                <w:spacing w:before="0" w:line="264" w:lineRule="auto"/>
                <w:rPr>
                  <w:rFonts w:cstheme="majorHAnsi"/>
                  <w:sz w:val="16"/>
                </w:rPr>
              </w:pPr>
            </w:p>
          </w:sdtContent>
        </w:sdt>
        <w:sdt>
          <w:sdtPr>
            <w:rPr>
              <w:rFonts w:cstheme="majorHAnsi"/>
            </w:rPr>
            <w:id w:val="1495989194"/>
            <w:placeholder>
              <w:docPart w:val="B9220E26ED7440E79E7BDF00D9918CA6"/>
            </w:placeholder>
            <w15:repeatingSectionItem/>
          </w:sdtPr>
          <w:sdtEndPr>
            <w:rPr>
              <w:sz w:val="16"/>
            </w:rPr>
          </w:sdtEndPr>
          <w:sdtContent>
            <w:p w14:paraId="0C7BF5BC"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0A8EEBDE"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33746818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3924654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62774728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35178948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7FB4A77" w14:textId="05F2EC25"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95104233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7501762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244450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E646E27" w14:textId="18B58AAA" w:rsidR="00373984" w:rsidRDefault="00373984" w:rsidP="004D68F6">
              <w:pPr>
                <w:tabs>
                  <w:tab w:val="left" w:pos="720"/>
                </w:tabs>
                <w:spacing w:line="264" w:lineRule="auto"/>
                <w:rPr>
                  <w:rFonts w:cstheme="majorHAnsi"/>
                </w:rPr>
              </w:pPr>
              <w:r>
                <w:rPr>
                  <w:rFonts w:cstheme="majorHAnsi"/>
                </w:rPr>
                <w:tab/>
                <w:t xml:space="preserve">Name: </w:t>
              </w:r>
              <w:r w:rsidRPr="00373984">
                <w:rPr>
                  <w:rFonts w:cstheme="majorHAnsi"/>
                  <w:b/>
                </w:rPr>
                <w:t>Emma Brace</w:t>
              </w:r>
              <w:r>
                <w:rPr>
                  <w:rFonts w:cstheme="majorHAnsi"/>
                </w:rPr>
                <w:tab/>
              </w:r>
            </w:p>
            <w:p w14:paraId="1DE2AD7B" w14:textId="7E98000E"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ebrace@purdue.edu</w:t>
              </w:r>
            </w:p>
            <w:p w14:paraId="1C25FCF6" w14:textId="1C61809E"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480882017"/>
                  <w:placeholder>
                    <w:docPart w:val="BDD8E3A179D24949BA92E3644F668FA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728030274"/>
                <w15:repeatingSection/>
              </w:sdtPr>
              <w:sdtEndPr/>
              <w:sdtContent>
                <w:sdt>
                  <w:sdtPr>
                    <w:rPr>
                      <w:rFonts w:cstheme="majorHAnsi"/>
                    </w:rPr>
                    <w:id w:val="851922785"/>
                    <w:placeholder>
                      <w:docPart w:val="8460D56D4AD64D839AEC5B60F715FA6F"/>
                    </w:placeholder>
                    <w15:repeatingSectionItem/>
                  </w:sdtPr>
                  <w:sdtEndPr/>
                  <w:sdtContent>
                    <w:p w14:paraId="78662276" w14:textId="6A8F70A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985144460"/>
                <w15:repeatingSection/>
              </w:sdtPr>
              <w:sdtEndPr/>
              <w:sdtContent>
                <w:sdt>
                  <w:sdtPr>
                    <w:rPr>
                      <w:rFonts w:cstheme="majorHAnsi"/>
                    </w:rPr>
                    <w:id w:val="-1290284315"/>
                    <w:placeholder>
                      <w:docPart w:val="8460D56D4AD64D839AEC5B60F715FA6F"/>
                    </w:placeholder>
                    <w15:repeatingSectionItem/>
                  </w:sdtPr>
                  <w:sdtEndPr/>
                  <w:sdtContent>
                    <w:p w14:paraId="0144F272"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4D15B057" w14:textId="7206CA0F"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24419128"/>
                  <w:placeholder>
                    <w:docPart w:val="1FFA3B55A8D84772A40664FC06989B6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41AEAE6" w14:textId="1C081509"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94903274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7B25113" w14:textId="035EFB94" w:rsidR="00373984" w:rsidRPr="004D68F6" w:rsidRDefault="00F223A0" w:rsidP="00FD4956">
              <w:pPr>
                <w:tabs>
                  <w:tab w:val="left" w:pos="720"/>
                </w:tabs>
                <w:spacing w:before="0" w:line="264" w:lineRule="auto"/>
                <w:rPr>
                  <w:rFonts w:cstheme="majorHAnsi"/>
                  <w:sz w:val="16"/>
                </w:rPr>
              </w:pPr>
            </w:p>
          </w:sdtContent>
        </w:sdt>
        <w:sdt>
          <w:sdtPr>
            <w:rPr>
              <w:rFonts w:cstheme="majorHAnsi"/>
            </w:rPr>
            <w:id w:val="-568881038"/>
            <w:placeholder>
              <w:docPart w:val="97E7EA2FECB34248BD7A3A3E6135ABFC"/>
            </w:placeholder>
            <w15:repeatingSectionItem/>
          </w:sdtPr>
          <w:sdtEndPr>
            <w:rPr>
              <w:sz w:val="16"/>
            </w:rPr>
          </w:sdtEndPr>
          <w:sdtContent>
            <w:p w14:paraId="0E845BD5"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06C3AB29" w14:textId="72BF3C41"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69885350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3783988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4931511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4977151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B8A00E4" w14:textId="77777777"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5271472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4486695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41307216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850D8C3" w14:textId="3AE2FF28"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 xml:space="preserve">Maulik Patel </w:t>
              </w:r>
              <w:r>
                <w:rPr>
                  <w:rFonts w:cstheme="majorHAnsi"/>
                </w:rPr>
                <w:tab/>
              </w:r>
            </w:p>
            <w:p w14:paraId="70987193" w14:textId="0DE026BB"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pate1217@purdue.edu</w:t>
              </w:r>
            </w:p>
            <w:p w14:paraId="234A1236" w14:textId="0DD33EE1"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40470231"/>
                  <w:placeholder>
                    <w:docPart w:val="9E171DF2323D4D8AA595490CD5E7447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Agriculture</w:t>
                  </w:r>
                </w:sdtContent>
              </w:sdt>
            </w:p>
            <w:sdt>
              <w:sdtPr>
                <w:rPr>
                  <w:rFonts w:cstheme="majorHAnsi"/>
                </w:rPr>
                <w:id w:val="241070133"/>
                <w15:repeatingSection/>
              </w:sdtPr>
              <w:sdtEndPr/>
              <w:sdtContent>
                <w:sdt>
                  <w:sdtPr>
                    <w:rPr>
                      <w:rFonts w:cstheme="majorHAnsi"/>
                    </w:rPr>
                    <w:id w:val="-342471588"/>
                    <w:placeholder>
                      <w:docPart w:val="1A32081947804D6D985F16E413E8D5BE"/>
                    </w:placeholder>
                    <w15:repeatingSectionItem/>
                  </w:sdtPr>
                  <w:sdtEndPr/>
                  <w:sdtContent>
                    <w:p w14:paraId="6BA95431" w14:textId="10D33EBB"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002272279"/>
                <w15:repeatingSection/>
              </w:sdtPr>
              <w:sdtEndPr/>
              <w:sdtContent>
                <w:sdt>
                  <w:sdtPr>
                    <w:rPr>
                      <w:rFonts w:cstheme="majorHAnsi"/>
                    </w:rPr>
                    <w:id w:val="109560534"/>
                    <w:placeholder>
                      <w:docPart w:val="1A32081947804D6D985F16E413E8D5BE"/>
                    </w:placeholder>
                    <w15:repeatingSectionItem/>
                  </w:sdtPr>
                  <w:sdtEndPr/>
                  <w:sdtContent>
                    <w:p w14:paraId="5A0FCCF1"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B361E2E" w14:textId="099874A8"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34277688"/>
                  <w:placeholder>
                    <w:docPart w:val="6BA62A6266F8417FA91435983C78650B"/>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630A260"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9080043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2D22AA6" w14:textId="5B53A38B" w:rsidR="00373984" w:rsidRPr="004D68F6" w:rsidRDefault="00F223A0" w:rsidP="00FD4956">
              <w:pPr>
                <w:tabs>
                  <w:tab w:val="left" w:pos="720"/>
                </w:tabs>
                <w:spacing w:before="0" w:line="264" w:lineRule="auto"/>
                <w:rPr>
                  <w:rFonts w:cstheme="majorHAnsi"/>
                  <w:sz w:val="16"/>
                </w:rPr>
              </w:pPr>
            </w:p>
          </w:sdtContent>
        </w:sdt>
        <w:sdt>
          <w:sdtPr>
            <w:rPr>
              <w:rFonts w:cstheme="majorHAnsi"/>
            </w:rPr>
            <w:id w:val="1224026486"/>
            <w:placeholder>
              <w:docPart w:val="7FAF55EEF3864BBDA92716F50A8D2202"/>
            </w:placeholder>
            <w15:repeatingSectionItem/>
          </w:sdtPr>
          <w:sdtEndPr>
            <w:rPr>
              <w:sz w:val="16"/>
            </w:rPr>
          </w:sdtEndPr>
          <w:sdtContent>
            <w:p w14:paraId="6A76081D"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D223D71"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42219355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42108159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10653810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1810531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59BEA06" w14:textId="3D61D111"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96009136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5623038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56841585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96DB714" w14:textId="3EA77CAD"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Jessica Zuponcic</w:t>
              </w:r>
              <w:r>
                <w:rPr>
                  <w:rFonts w:cstheme="majorHAnsi"/>
                </w:rPr>
                <w:tab/>
              </w:r>
            </w:p>
            <w:p w14:paraId="41155E5F" w14:textId="1EA44AF8"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jzuponci@purdue.edu</w:t>
              </w:r>
            </w:p>
            <w:p w14:paraId="6BD22FC3" w14:textId="4D32333E"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682970401"/>
                  <w:placeholder>
                    <w:docPart w:val="23D4D58068964AED92CD1EE9541E1DB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404269503"/>
                <w15:repeatingSection/>
              </w:sdtPr>
              <w:sdtEndPr/>
              <w:sdtContent>
                <w:sdt>
                  <w:sdtPr>
                    <w:rPr>
                      <w:rFonts w:cstheme="majorHAnsi"/>
                    </w:rPr>
                    <w:id w:val="1856383324"/>
                    <w:placeholder>
                      <w:docPart w:val="35B02125CD1B4A5883E67B88EF76C04D"/>
                    </w:placeholder>
                    <w15:repeatingSectionItem/>
                  </w:sdtPr>
                  <w:sdtEndPr/>
                  <w:sdtContent>
                    <w:p w14:paraId="797F3017"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5279082"/>
                <w15:repeatingSection/>
              </w:sdtPr>
              <w:sdtEndPr/>
              <w:sdtContent>
                <w:sdt>
                  <w:sdtPr>
                    <w:rPr>
                      <w:rFonts w:cstheme="majorHAnsi"/>
                    </w:rPr>
                    <w:id w:val="-1999096590"/>
                    <w:placeholder>
                      <w:docPart w:val="35B02125CD1B4A5883E67B88EF76C04D"/>
                    </w:placeholder>
                    <w15:repeatingSectionItem/>
                  </w:sdtPr>
                  <w:sdtEndPr/>
                  <w:sdtContent>
                    <w:p w14:paraId="1F64E40F"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7C8DD71B" w14:textId="01A4096F"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17140398"/>
                  <w:placeholder>
                    <w:docPart w:val="8E50A27E5AA549E0ACAFECFD8FAF615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688227D5"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82543633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43F0E7D" w14:textId="1171FF11" w:rsidR="00373984" w:rsidRPr="004D68F6" w:rsidRDefault="00F223A0" w:rsidP="00FD4956">
              <w:pPr>
                <w:tabs>
                  <w:tab w:val="left" w:pos="720"/>
                </w:tabs>
                <w:spacing w:before="0" w:line="264" w:lineRule="auto"/>
                <w:rPr>
                  <w:rFonts w:cstheme="majorHAnsi"/>
                  <w:sz w:val="16"/>
                </w:rPr>
              </w:pPr>
            </w:p>
          </w:sdtContent>
        </w:sdt>
        <w:sdt>
          <w:sdtPr>
            <w:rPr>
              <w:rFonts w:cstheme="majorHAnsi"/>
            </w:rPr>
            <w:id w:val="1420289249"/>
            <w:placeholder>
              <w:docPart w:val="D73AF14860334497B164F79F7619F0FC"/>
            </w:placeholder>
            <w15:repeatingSectionItem/>
          </w:sdtPr>
          <w:sdtEndPr>
            <w:rPr>
              <w:sz w:val="16"/>
            </w:rPr>
          </w:sdtEndPr>
          <w:sdtContent>
            <w:p w14:paraId="2053F483"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FD81B62"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41039225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1215140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4847574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3744997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309F579E" w14:textId="4D3EA55B"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134813712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9721289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4063739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BF11A25" w14:textId="5EFDF812" w:rsidR="00373984" w:rsidRDefault="00373984" w:rsidP="004D68F6">
              <w:pPr>
                <w:tabs>
                  <w:tab w:val="left" w:pos="720"/>
                </w:tabs>
                <w:spacing w:line="264" w:lineRule="auto"/>
                <w:rPr>
                  <w:rFonts w:cstheme="majorHAnsi"/>
                </w:rPr>
              </w:pPr>
              <w:r>
                <w:rPr>
                  <w:rFonts w:cstheme="majorHAnsi"/>
                </w:rPr>
                <w:tab/>
                <w:t xml:space="preserve">Name: </w:t>
              </w:r>
              <w:r>
                <w:rPr>
                  <w:rFonts w:cstheme="majorHAnsi"/>
                  <w:b/>
                </w:rPr>
                <w:t>Diana M. Ramirez Gutierrez</w:t>
              </w:r>
              <w:r>
                <w:rPr>
                  <w:rFonts w:cstheme="majorHAnsi"/>
                </w:rPr>
                <w:tab/>
              </w:r>
            </w:p>
            <w:p w14:paraId="1B84DDCD" w14:textId="68923692" w:rsidR="00373984" w:rsidRDefault="00373984" w:rsidP="004D68F6">
              <w:pPr>
                <w:tabs>
                  <w:tab w:val="left" w:pos="720"/>
                </w:tabs>
                <w:spacing w:line="264" w:lineRule="auto"/>
                <w:rPr>
                  <w:rFonts w:cstheme="majorHAnsi"/>
                </w:rPr>
              </w:pPr>
              <w:r>
                <w:rPr>
                  <w:rFonts w:cstheme="majorHAnsi"/>
                </w:rPr>
                <w:tab/>
                <w:t xml:space="preserve">E-mail:  </w:t>
              </w:r>
              <w:r w:rsidRPr="00373984">
                <w:rPr>
                  <w:rFonts w:cstheme="majorHAnsi"/>
                </w:rPr>
                <w:t>ramir120@purdue.edu</w:t>
              </w:r>
            </w:p>
            <w:p w14:paraId="533DCBBA" w14:textId="43D32762"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17048336"/>
                  <w:placeholder>
                    <w:docPart w:val="BE5C92EA36FE41A9A55068343A0EB8CF"/>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711311399"/>
                <w15:repeatingSection/>
              </w:sdtPr>
              <w:sdtEndPr/>
              <w:sdtContent>
                <w:sdt>
                  <w:sdtPr>
                    <w:rPr>
                      <w:rFonts w:cstheme="majorHAnsi"/>
                    </w:rPr>
                    <w:id w:val="230734986"/>
                    <w:placeholder>
                      <w:docPart w:val="8B779484DAAE48C3AF6D32B5287BE7D2"/>
                    </w:placeholder>
                    <w15:repeatingSectionItem/>
                  </w:sdtPr>
                  <w:sdtEndPr/>
                  <w:sdtContent>
                    <w:p w14:paraId="04BD78A3"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600757561"/>
                <w15:repeatingSection/>
              </w:sdtPr>
              <w:sdtEndPr/>
              <w:sdtContent>
                <w:sdt>
                  <w:sdtPr>
                    <w:rPr>
                      <w:rFonts w:cstheme="majorHAnsi"/>
                    </w:rPr>
                    <w:id w:val="-1123616439"/>
                    <w:placeholder>
                      <w:docPart w:val="8B779484DAAE48C3AF6D32B5287BE7D2"/>
                    </w:placeholder>
                    <w15:repeatingSectionItem/>
                  </w:sdtPr>
                  <w:sdtEndPr/>
                  <w:sdtContent>
                    <w:p w14:paraId="73C9C56D"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1EA7D9FD" w14:textId="19B3B10C"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569116048"/>
                  <w:placeholder>
                    <w:docPart w:val="6B9449C52925444BA3CF44A81FABB50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28628E43"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5403533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7F86186" w14:textId="1C287B14" w:rsidR="00373984" w:rsidRPr="004D68F6" w:rsidRDefault="00F223A0" w:rsidP="00FD4956">
              <w:pPr>
                <w:tabs>
                  <w:tab w:val="left" w:pos="720"/>
                </w:tabs>
                <w:spacing w:before="0" w:line="264" w:lineRule="auto"/>
                <w:rPr>
                  <w:rFonts w:cstheme="majorHAnsi"/>
                  <w:sz w:val="16"/>
                </w:rPr>
              </w:pPr>
            </w:p>
          </w:sdtContent>
        </w:sdt>
        <w:sdt>
          <w:sdtPr>
            <w:rPr>
              <w:rFonts w:cstheme="majorHAnsi"/>
            </w:rPr>
            <w:id w:val="425850449"/>
            <w:placeholder>
              <w:docPart w:val="02523D56E8FF4CDFA4CC37AAA8C0C790"/>
            </w:placeholder>
            <w15:repeatingSectionItem/>
          </w:sdtPr>
          <w:sdtEndPr>
            <w:rPr>
              <w:sz w:val="16"/>
            </w:rPr>
          </w:sdtEndPr>
          <w:sdtContent>
            <w:p w14:paraId="67B269EE" w14:textId="77777777" w:rsidR="00373984" w:rsidRPr="004D68F6" w:rsidRDefault="00373984" w:rsidP="00285EA7">
              <w:pPr>
                <w:tabs>
                  <w:tab w:val="left" w:pos="720"/>
                </w:tabs>
                <w:spacing w:before="0" w:line="264" w:lineRule="auto"/>
                <w:rPr>
                  <w:rFonts w:cstheme="majorHAnsi"/>
                  <w:sz w:val="14"/>
                </w:rPr>
              </w:pPr>
              <w:r w:rsidRPr="00BD2EF6">
                <w:rPr>
                  <w:rFonts w:cstheme="majorHAnsi"/>
                </w:rPr>
                <w:tab/>
              </w:r>
            </w:p>
            <w:p w14:paraId="4296BF08" w14:textId="77777777" w:rsidR="00373984" w:rsidRDefault="00373984" w:rsidP="00285EA7">
              <w:pPr>
                <w:tabs>
                  <w:tab w:val="left" w:pos="720"/>
                </w:tabs>
                <w:spacing w:before="0" w:line="264" w:lineRule="auto"/>
                <w:rPr>
                  <w:rFonts w:cstheme="majorHAnsi"/>
                </w:rPr>
              </w:pPr>
              <w:r>
                <w:rPr>
                  <w:rFonts w:cstheme="majorHAnsi"/>
                </w:rPr>
                <w:tab/>
              </w:r>
              <w:sdt>
                <w:sdtPr>
                  <w:rPr>
                    <w:rFonts w:cstheme="majorHAnsi"/>
                  </w:rPr>
                  <w:id w:val="-1238461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98196869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59825104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78039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C2B5B24" w14:textId="673A49B4" w:rsidR="00373984" w:rsidRPr="00BD2EF6" w:rsidRDefault="00373984" w:rsidP="00EE0EE0">
              <w:pPr>
                <w:tabs>
                  <w:tab w:val="left" w:pos="720"/>
                </w:tabs>
                <w:spacing w:before="0" w:line="264" w:lineRule="auto"/>
                <w:rPr>
                  <w:rFonts w:cstheme="majorHAnsi"/>
                </w:rPr>
              </w:pPr>
              <w:r>
                <w:rPr>
                  <w:rFonts w:cstheme="majorHAnsi"/>
                </w:rPr>
                <w:tab/>
              </w:r>
              <w:sdt>
                <w:sdtPr>
                  <w:rPr>
                    <w:rFonts w:cstheme="majorHAnsi"/>
                  </w:rPr>
                  <w:id w:val="933013821"/>
                  <w14:checkbox>
                    <w14:checked w14:val="1"/>
                    <w14:checkedState w14:val="2612" w14:font="MS Gothic"/>
                    <w14:uncheckedState w14:val="2610" w14:font="MS Gothic"/>
                  </w14:checkbox>
                </w:sdtPr>
                <w:sdtEndPr/>
                <w:sdtContent>
                  <w:r w:rsidR="00223259">
                    <w:rPr>
                      <w:rFonts w:ascii="MS Gothic" w:eastAsia="MS Gothic" w:hAnsi="MS Gothic" w:cstheme="majorHAnsi" w:hint="eastAsia"/>
                    </w:rPr>
                    <w:t>☒</w:t>
                  </w:r>
                </w:sdtContent>
              </w:sdt>
              <w:r>
                <w:rPr>
                  <w:rFonts w:cstheme="majorHAnsi"/>
                </w:rPr>
                <w:t xml:space="preserve"> Graduate Student  </w:t>
              </w:r>
              <w:sdt>
                <w:sdtPr>
                  <w:rPr>
                    <w:rFonts w:cstheme="majorHAnsi"/>
                  </w:rPr>
                  <w:id w:val="-6598518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749925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65447A0" w14:textId="4842B885" w:rsidR="00373984" w:rsidRDefault="00373984" w:rsidP="004D68F6">
              <w:pPr>
                <w:tabs>
                  <w:tab w:val="left" w:pos="720"/>
                </w:tabs>
                <w:spacing w:line="264" w:lineRule="auto"/>
                <w:rPr>
                  <w:rFonts w:cstheme="majorHAnsi"/>
                </w:rPr>
              </w:pPr>
              <w:r>
                <w:rPr>
                  <w:rFonts w:cstheme="majorHAnsi"/>
                </w:rPr>
                <w:tab/>
                <w:t xml:space="preserve">Name: </w:t>
              </w:r>
              <w:r w:rsidR="00223259">
                <w:rPr>
                  <w:rFonts w:cstheme="majorHAnsi"/>
                  <w:b/>
                </w:rPr>
                <w:t>El</w:t>
              </w:r>
              <w:r w:rsidR="006E4BC8">
                <w:rPr>
                  <w:rFonts w:cstheme="majorHAnsi"/>
                  <w:b/>
                </w:rPr>
                <w:t>e</w:t>
              </w:r>
              <w:r w:rsidR="00223259">
                <w:rPr>
                  <w:rFonts w:cstheme="majorHAnsi"/>
                  <w:b/>
                </w:rPr>
                <w:t>na Robles</w:t>
              </w:r>
              <w:r>
                <w:rPr>
                  <w:rFonts w:cstheme="majorHAnsi"/>
                </w:rPr>
                <w:tab/>
              </w:r>
            </w:p>
            <w:p w14:paraId="3A4C8CE8" w14:textId="67A8045F" w:rsidR="00373984" w:rsidRDefault="00373984" w:rsidP="004D68F6">
              <w:pPr>
                <w:tabs>
                  <w:tab w:val="left" w:pos="720"/>
                </w:tabs>
                <w:spacing w:line="264" w:lineRule="auto"/>
                <w:rPr>
                  <w:rFonts w:cstheme="majorHAnsi"/>
                </w:rPr>
              </w:pPr>
              <w:r>
                <w:rPr>
                  <w:rFonts w:cstheme="majorHAnsi"/>
                </w:rPr>
                <w:tab/>
                <w:t xml:space="preserve">E-mail:  </w:t>
              </w:r>
              <w:r w:rsidR="00223259" w:rsidRPr="00223259">
                <w:rPr>
                  <w:rFonts w:cstheme="majorHAnsi"/>
                </w:rPr>
                <w:t>robles10@purdue.edu</w:t>
              </w:r>
            </w:p>
            <w:p w14:paraId="25C67A92" w14:textId="348D0121" w:rsidR="00373984" w:rsidRPr="00BD2EF6" w:rsidRDefault="00373984"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013878700"/>
                  <w:placeholder>
                    <w:docPart w:val="EB2E5CE9F74745E391DA959F34371610"/>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223259">
                    <w:rPr>
                      <w:rFonts w:cstheme="majorHAnsi"/>
                      <w:color w:val="767171" w:themeColor="background2" w:themeShade="80"/>
                    </w:rPr>
                    <w:t>Engineering</w:t>
                  </w:r>
                </w:sdtContent>
              </w:sdt>
            </w:p>
            <w:sdt>
              <w:sdtPr>
                <w:rPr>
                  <w:rFonts w:cstheme="majorHAnsi"/>
                </w:rPr>
                <w:id w:val="636603900"/>
                <w15:repeatingSection/>
              </w:sdtPr>
              <w:sdtEndPr/>
              <w:sdtContent>
                <w:sdt>
                  <w:sdtPr>
                    <w:rPr>
                      <w:rFonts w:cstheme="majorHAnsi"/>
                    </w:rPr>
                    <w:id w:val="-1675799099"/>
                    <w:placeholder>
                      <w:docPart w:val="3010D6C2C6DE4FB4BA79A92B596BAB84"/>
                    </w:placeholder>
                    <w15:repeatingSectionItem/>
                  </w:sdtPr>
                  <w:sdtEndPr/>
                  <w:sdtContent>
                    <w:p w14:paraId="4A590828" w14:textId="77777777" w:rsidR="00373984" w:rsidRPr="00BD2EF6" w:rsidRDefault="00373984"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303080214"/>
                <w15:repeatingSection/>
              </w:sdtPr>
              <w:sdtEndPr/>
              <w:sdtContent>
                <w:sdt>
                  <w:sdtPr>
                    <w:rPr>
                      <w:rFonts w:cstheme="majorHAnsi"/>
                    </w:rPr>
                    <w:id w:val="1881195459"/>
                    <w:placeholder>
                      <w:docPart w:val="3010D6C2C6DE4FB4BA79A92B596BAB84"/>
                    </w:placeholder>
                    <w15:repeatingSectionItem/>
                  </w:sdtPr>
                  <w:sdtEndPr/>
                  <w:sdtContent>
                    <w:p w14:paraId="549ACD8F" w14:textId="77777777" w:rsidR="00373984" w:rsidRDefault="00373984"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1CCB76C" w14:textId="417E8276" w:rsidR="00373984" w:rsidRDefault="00373984"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24383954"/>
                  <w:placeholder>
                    <w:docPart w:val="E4C1DFFD9ADE4E7EBD92D405D20CF8FF"/>
                  </w:placeholder>
                  <w:dropDownList>
                    <w:listItem w:value="Choose an item."/>
                    <w:listItem w:displayText="&lt;25%" w:value="&lt;25%"/>
                    <w:listItem w:displayText="25-50%" w:value="25-50%"/>
                    <w:listItem w:displayText="50-75%" w:value="50-75%"/>
                    <w:listItem w:displayText="&gt;75%" w:value="&gt;75%"/>
                  </w:dropDownList>
                </w:sdtPr>
                <w:sdtEndPr/>
                <w:sdtContent>
                  <w:r w:rsidR="00223259">
                    <w:rPr>
                      <w:rFonts w:cstheme="majorHAnsi"/>
                      <w:highlight w:val="darkGray"/>
                    </w:rPr>
                    <w:t>&gt;75%</w:t>
                  </w:r>
                </w:sdtContent>
              </w:sdt>
            </w:p>
            <w:p w14:paraId="35A58739" w14:textId="77777777" w:rsidR="00373984" w:rsidRDefault="00373984" w:rsidP="00285EA7">
              <w:pPr>
                <w:tabs>
                  <w:tab w:val="left" w:pos="720"/>
                </w:tabs>
                <w:spacing w:before="60" w:line="264" w:lineRule="auto"/>
                <w:rPr>
                  <w:rFonts w:cstheme="majorHAnsi"/>
                </w:rPr>
              </w:pPr>
              <w:r>
                <w:rPr>
                  <w:rFonts w:cstheme="majorHAnsi"/>
                </w:rPr>
                <w:tab/>
              </w:r>
              <w:sdt>
                <w:sdtPr>
                  <w:rPr>
                    <w:rFonts w:cstheme="majorHAnsi"/>
                  </w:rPr>
                  <w:id w:val="174891797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2A415925" w14:textId="59885C4B" w:rsidR="00373984" w:rsidRPr="004D68F6" w:rsidRDefault="00F223A0" w:rsidP="00FD4956">
              <w:pPr>
                <w:tabs>
                  <w:tab w:val="left" w:pos="720"/>
                </w:tabs>
                <w:spacing w:before="0" w:line="264" w:lineRule="auto"/>
                <w:rPr>
                  <w:rFonts w:cstheme="majorHAnsi"/>
                  <w:sz w:val="16"/>
                </w:rPr>
              </w:pPr>
            </w:p>
          </w:sdtContent>
        </w:sdt>
        <w:sdt>
          <w:sdtPr>
            <w:rPr>
              <w:rFonts w:cstheme="majorHAnsi"/>
            </w:rPr>
            <w:id w:val="-1950843133"/>
            <w:placeholder>
              <w:docPart w:val="C582F290EC19483A8F82C952DAEA25A1"/>
            </w:placeholder>
            <w15:repeatingSectionItem/>
          </w:sdtPr>
          <w:sdtEndPr>
            <w:rPr>
              <w:sz w:val="16"/>
            </w:rPr>
          </w:sdtEndPr>
          <w:sdtContent>
            <w:p w14:paraId="643A3CE4"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293EDDB5"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057847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88004941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42863228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3137759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BCC2B4A" w14:textId="6A3BA4C3"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38261197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5160634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014382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12A59B1D" w14:textId="413C097E" w:rsidR="00223259" w:rsidRDefault="00223259" w:rsidP="004D68F6">
              <w:pPr>
                <w:tabs>
                  <w:tab w:val="left" w:pos="720"/>
                </w:tabs>
                <w:spacing w:line="264" w:lineRule="auto"/>
                <w:rPr>
                  <w:rFonts w:cstheme="majorHAnsi"/>
                </w:rPr>
              </w:pPr>
              <w:r>
                <w:rPr>
                  <w:rFonts w:cstheme="majorHAnsi"/>
                </w:rPr>
                <w:tab/>
                <w:t xml:space="preserve">Name: </w:t>
              </w:r>
              <w:r>
                <w:rPr>
                  <w:rFonts w:cstheme="majorHAnsi"/>
                  <w:b/>
                </w:rPr>
                <w:t>Jennifer Ratcliffe</w:t>
              </w:r>
              <w:r>
                <w:rPr>
                  <w:rFonts w:cstheme="majorHAnsi"/>
                </w:rPr>
                <w:tab/>
              </w:r>
            </w:p>
            <w:p w14:paraId="763C6A4B" w14:textId="438A1AF5" w:rsidR="00223259" w:rsidRDefault="00223259" w:rsidP="004D68F6">
              <w:pPr>
                <w:tabs>
                  <w:tab w:val="left" w:pos="720"/>
                </w:tabs>
                <w:spacing w:line="264" w:lineRule="auto"/>
                <w:rPr>
                  <w:rFonts w:cstheme="majorHAnsi"/>
                </w:rPr>
              </w:pPr>
              <w:r>
                <w:rPr>
                  <w:rFonts w:cstheme="majorHAnsi"/>
                </w:rPr>
                <w:tab/>
                <w:t xml:space="preserve">E-mail:  </w:t>
              </w:r>
              <w:r w:rsidRPr="00223259">
                <w:rPr>
                  <w:rFonts w:cstheme="majorHAnsi"/>
                </w:rPr>
                <w:t>jracklif@purdue.edu</w:t>
              </w:r>
            </w:p>
            <w:p w14:paraId="06C6B962" w14:textId="1C83ECAB"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60669916"/>
                  <w:placeholder>
                    <w:docPart w:val="8C871CBFD9364D1BA5AC7EFDE84F5F59"/>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35550906"/>
                <w15:repeatingSection/>
              </w:sdtPr>
              <w:sdtEndPr/>
              <w:sdtContent>
                <w:sdt>
                  <w:sdtPr>
                    <w:rPr>
                      <w:rFonts w:cstheme="majorHAnsi"/>
                    </w:rPr>
                    <w:id w:val="360635158"/>
                    <w:placeholder>
                      <w:docPart w:val="F56CE949DD7C4767A814B1FA7083B410"/>
                    </w:placeholder>
                    <w15:repeatingSectionItem/>
                  </w:sdtPr>
                  <w:sdtEndPr/>
                  <w:sdtContent>
                    <w:p w14:paraId="10C29B14"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253787859"/>
                <w15:repeatingSection/>
              </w:sdtPr>
              <w:sdtEndPr/>
              <w:sdtContent>
                <w:sdt>
                  <w:sdtPr>
                    <w:rPr>
                      <w:rFonts w:cstheme="majorHAnsi"/>
                    </w:rPr>
                    <w:id w:val="743759115"/>
                    <w:placeholder>
                      <w:docPart w:val="F56CE949DD7C4767A814B1FA7083B410"/>
                    </w:placeholder>
                    <w15:repeatingSectionItem/>
                  </w:sdtPr>
                  <w:sdtEndPr/>
                  <w:sdtContent>
                    <w:p w14:paraId="14C403C4"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ED14434" w14:textId="171DC085"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690557229"/>
                  <w:placeholder>
                    <w:docPart w:val="B45DE5330ACF4BCA8EA7329A7B9028CA"/>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7D325C19"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105115047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100429CA" w14:textId="1D50B116" w:rsidR="00223259" w:rsidRPr="004D68F6" w:rsidRDefault="00F223A0" w:rsidP="00FD4956">
              <w:pPr>
                <w:tabs>
                  <w:tab w:val="left" w:pos="720"/>
                </w:tabs>
                <w:spacing w:before="0" w:line="264" w:lineRule="auto"/>
                <w:rPr>
                  <w:rFonts w:cstheme="majorHAnsi"/>
                  <w:sz w:val="16"/>
                </w:rPr>
              </w:pPr>
            </w:p>
          </w:sdtContent>
        </w:sdt>
        <w:sdt>
          <w:sdtPr>
            <w:rPr>
              <w:rFonts w:cstheme="majorHAnsi"/>
            </w:rPr>
            <w:id w:val="-852721219"/>
            <w:placeholder>
              <w:docPart w:val="E9EC2D754BFB413E824615E2B40AFE8F"/>
            </w:placeholder>
            <w15:repeatingSectionItem/>
          </w:sdtPr>
          <w:sdtEndPr>
            <w:rPr>
              <w:sz w:val="16"/>
            </w:rPr>
          </w:sdtEndPr>
          <w:sdtContent>
            <w:p w14:paraId="12754BC9"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38E9232E"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80384122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5221230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6133580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211809674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2F76849" w14:textId="0F033208"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515961782"/>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3016923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99082552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868AAC9" w14:textId="0188D0D1" w:rsidR="00223259" w:rsidRDefault="00223259" w:rsidP="004D68F6">
              <w:pPr>
                <w:tabs>
                  <w:tab w:val="left" w:pos="720"/>
                </w:tabs>
                <w:spacing w:line="264" w:lineRule="auto"/>
                <w:rPr>
                  <w:rFonts w:cstheme="majorHAnsi"/>
                </w:rPr>
              </w:pPr>
              <w:r>
                <w:rPr>
                  <w:rFonts w:cstheme="majorHAnsi"/>
                </w:rPr>
                <w:tab/>
                <w:t xml:space="preserve">Name: </w:t>
              </w:r>
              <w:r w:rsidRPr="00223259">
                <w:rPr>
                  <w:rFonts w:cstheme="majorHAnsi"/>
                  <w:b/>
                </w:rPr>
                <w:t>Pablo Vega</w:t>
              </w:r>
              <w:r>
                <w:rPr>
                  <w:rFonts w:cstheme="majorHAnsi"/>
                </w:rPr>
                <w:tab/>
              </w:r>
            </w:p>
            <w:p w14:paraId="726CBAEE" w14:textId="4C04336E" w:rsidR="00223259" w:rsidRDefault="00223259" w:rsidP="004D68F6">
              <w:pPr>
                <w:tabs>
                  <w:tab w:val="left" w:pos="720"/>
                </w:tabs>
                <w:spacing w:line="264" w:lineRule="auto"/>
                <w:rPr>
                  <w:rFonts w:cstheme="majorHAnsi"/>
                </w:rPr>
              </w:pPr>
              <w:r>
                <w:rPr>
                  <w:rFonts w:cstheme="majorHAnsi"/>
                </w:rPr>
                <w:tab/>
                <w:t>E-mail:  vegap@purdue.edu</w:t>
              </w:r>
            </w:p>
            <w:p w14:paraId="504C3B77" w14:textId="5FC40AAE"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360781476"/>
                  <w:placeholder>
                    <w:docPart w:val="80D5D08355284511B3C07A98C1D74CA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295334500"/>
                <w15:repeatingSection/>
              </w:sdtPr>
              <w:sdtEndPr/>
              <w:sdtContent>
                <w:sdt>
                  <w:sdtPr>
                    <w:rPr>
                      <w:rFonts w:cstheme="majorHAnsi"/>
                    </w:rPr>
                    <w:id w:val="641391169"/>
                    <w:placeholder>
                      <w:docPart w:val="A22353263E13487492BEF95A77E93D1D"/>
                    </w:placeholder>
                    <w15:repeatingSectionItem/>
                  </w:sdtPr>
                  <w:sdtEndPr/>
                  <w:sdtContent>
                    <w:p w14:paraId="17921994"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12559405"/>
                <w15:repeatingSection/>
              </w:sdtPr>
              <w:sdtEndPr/>
              <w:sdtContent>
                <w:sdt>
                  <w:sdtPr>
                    <w:rPr>
                      <w:rFonts w:cstheme="majorHAnsi"/>
                    </w:rPr>
                    <w:id w:val="-809176895"/>
                    <w:placeholder>
                      <w:docPart w:val="A22353263E13487492BEF95A77E93D1D"/>
                    </w:placeholder>
                    <w15:repeatingSectionItem/>
                  </w:sdtPr>
                  <w:sdtEndPr/>
                  <w:sdtContent>
                    <w:p w14:paraId="5AEBF1F8"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8AEA192" w14:textId="7BE68330"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2014293928"/>
                  <w:placeholder>
                    <w:docPart w:val="D032F27BA47F4DEFAAD8D37EAE08EDB0"/>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4E7915C9"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149047057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16459F42" w14:textId="017E0568" w:rsidR="00223259" w:rsidRPr="004D68F6" w:rsidRDefault="00F223A0" w:rsidP="00FD4956">
              <w:pPr>
                <w:tabs>
                  <w:tab w:val="left" w:pos="720"/>
                </w:tabs>
                <w:spacing w:before="0" w:line="264" w:lineRule="auto"/>
                <w:rPr>
                  <w:rFonts w:cstheme="majorHAnsi"/>
                  <w:sz w:val="16"/>
                </w:rPr>
              </w:pPr>
            </w:p>
          </w:sdtContent>
        </w:sdt>
        <w:sdt>
          <w:sdtPr>
            <w:rPr>
              <w:rFonts w:cstheme="majorHAnsi"/>
            </w:rPr>
            <w:id w:val="292796207"/>
            <w:placeholder>
              <w:docPart w:val="607E744DECC24F2886EA4CF4FA6769AE"/>
            </w:placeholder>
            <w15:repeatingSectionItem/>
          </w:sdtPr>
          <w:sdtEndPr>
            <w:rPr>
              <w:sz w:val="16"/>
            </w:rPr>
          </w:sdtEndPr>
          <w:sdtContent>
            <w:p w14:paraId="7B0D2B32"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433F0BFC"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22167861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0567665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67322335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27408382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64BB8EE6" w14:textId="7F0443E8"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415429688"/>
                  <w14:checkbox>
                    <w14:checked w14:val="1"/>
                    <w14:checkedState w14:val="2612" w14:font="MS Gothic"/>
                    <w14:uncheckedState w14:val="2610" w14:font="MS Gothic"/>
                  </w14:checkbox>
                </w:sdtPr>
                <w:sdtEndPr/>
                <w:sdtContent>
                  <w:r w:rsidR="00A949E5">
                    <w:rPr>
                      <w:rFonts w:ascii="MS Gothic" w:eastAsia="MS Gothic" w:hAnsi="MS Gothic" w:cstheme="majorHAnsi" w:hint="eastAsia"/>
                    </w:rPr>
                    <w:t>☒</w:t>
                  </w:r>
                </w:sdtContent>
              </w:sdt>
              <w:r>
                <w:rPr>
                  <w:rFonts w:cstheme="majorHAnsi"/>
                </w:rPr>
                <w:t xml:space="preserve"> Graduate Student  </w:t>
              </w:r>
              <w:sdt>
                <w:sdtPr>
                  <w:rPr>
                    <w:rFonts w:cstheme="majorHAnsi"/>
                  </w:rPr>
                  <w:id w:val="-7286124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3921273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A65EAEB" w14:textId="3C7F46D7" w:rsidR="00223259" w:rsidRDefault="00223259" w:rsidP="004D68F6">
              <w:pPr>
                <w:tabs>
                  <w:tab w:val="left" w:pos="720"/>
                </w:tabs>
                <w:spacing w:line="264" w:lineRule="auto"/>
                <w:rPr>
                  <w:rFonts w:cstheme="majorHAnsi"/>
                </w:rPr>
              </w:pPr>
              <w:r>
                <w:rPr>
                  <w:rFonts w:cstheme="majorHAnsi"/>
                </w:rPr>
                <w:tab/>
                <w:t xml:space="preserve">Name: </w:t>
              </w:r>
              <w:r>
                <w:rPr>
                  <w:rFonts w:cstheme="majorHAnsi"/>
                  <w:b/>
                </w:rPr>
                <w:t>Xueli Chen</w:t>
              </w:r>
            </w:p>
            <w:p w14:paraId="02F1F94A" w14:textId="071A734D" w:rsidR="00223259" w:rsidRDefault="00223259" w:rsidP="004D68F6">
              <w:pPr>
                <w:tabs>
                  <w:tab w:val="left" w:pos="720"/>
                </w:tabs>
                <w:spacing w:line="264" w:lineRule="auto"/>
                <w:rPr>
                  <w:rFonts w:cstheme="majorHAnsi"/>
                </w:rPr>
              </w:pPr>
              <w:r>
                <w:rPr>
                  <w:rFonts w:cstheme="majorHAnsi"/>
                </w:rPr>
                <w:tab/>
                <w:t xml:space="preserve">E-mail:  </w:t>
              </w:r>
              <w:r w:rsidRPr="00223259">
                <w:rPr>
                  <w:rFonts w:cstheme="majorHAnsi"/>
                </w:rPr>
                <w:t>chen3502@purdue.edu</w:t>
              </w:r>
            </w:p>
            <w:p w14:paraId="17F53D0A" w14:textId="32FAC1F0"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235197587"/>
                  <w:placeholder>
                    <w:docPart w:val="49BBAEEAC5294807994209DB5FD13C38"/>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098867515"/>
                <w15:repeatingSection/>
              </w:sdtPr>
              <w:sdtEndPr/>
              <w:sdtContent>
                <w:sdt>
                  <w:sdtPr>
                    <w:rPr>
                      <w:rFonts w:cstheme="majorHAnsi"/>
                    </w:rPr>
                    <w:id w:val="-1838216094"/>
                    <w:placeholder>
                      <w:docPart w:val="A6E251B5C6D14084BFA9E087596E3EC9"/>
                    </w:placeholder>
                    <w15:repeatingSectionItem/>
                  </w:sdtPr>
                  <w:sdtEndPr/>
                  <w:sdtContent>
                    <w:p w14:paraId="3633621B"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193335001"/>
                <w15:repeatingSection/>
              </w:sdtPr>
              <w:sdtEndPr/>
              <w:sdtContent>
                <w:sdt>
                  <w:sdtPr>
                    <w:rPr>
                      <w:rFonts w:cstheme="majorHAnsi"/>
                    </w:rPr>
                    <w:id w:val="1819140018"/>
                    <w:placeholder>
                      <w:docPart w:val="A6E251B5C6D14084BFA9E087596E3EC9"/>
                    </w:placeholder>
                    <w15:repeatingSectionItem/>
                  </w:sdtPr>
                  <w:sdtEndPr/>
                  <w:sdtContent>
                    <w:p w14:paraId="6C477C80"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D801A69" w14:textId="048CFCA4"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69693022"/>
                  <w:placeholder>
                    <w:docPart w:val="B5990535B80D4A24AA3991A3639AD372"/>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681F4CE"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4429697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42994154" w14:textId="4E7ED8AA" w:rsidR="00223259" w:rsidRPr="004D68F6" w:rsidRDefault="00F223A0" w:rsidP="00FD4956">
              <w:pPr>
                <w:tabs>
                  <w:tab w:val="left" w:pos="720"/>
                </w:tabs>
                <w:spacing w:before="0" w:line="264" w:lineRule="auto"/>
                <w:rPr>
                  <w:rFonts w:cstheme="majorHAnsi"/>
                  <w:sz w:val="16"/>
                </w:rPr>
              </w:pPr>
            </w:p>
          </w:sdtContent>
        </w:sdt>
        <w:sdt>
          <w:sdtPr>
            <w:rPr>
              <w:rFonts w:cstheme="majorHAnsi"/>
            </w:rPr>
            <w:id w:val="-1582445428"/>
            <w:placeholder>
              <w:docPart w:val="378FDF5E091D4C3C9323F141CCB3527E"/>
            </w:placeholder>
            <w15:repeatingSectionItem/>
          </w:sdtPr>
          <w:sdtEndPr>
            <w:rPr>
              <w:sz w:val="16"/>
            </w:rPr>
          </w:sdtEndPr>
          <w:sdtContent>
            <w:p w14:paraId="27A3534A" w14:textId="77777777" w:rsidR="00223259" w:rsidRPr="004D68F6" w:rsidRDefault="00223259" w:rsidP="00285EA7">
              <w:pPr>
                <w:tabs>
                  <w:tab w:val="left" w:pos="720"/>
                </w:tabs>
                <w:spacing w:before="0" w:line="264" w:lineRule="auto"/>
                <w:rPr>
                  <w:rFonts w:cstheme="majorHAnsi"/>
                  <w:sz w:val="14"/>
                </w:rPr>
              </w:pPr>
              <w:r w:rsidRPr="00BD2EF6">
                <w:rPr>
                  <w:rFonts w:cstheme="majorHAnsi"/>
                </w:rPr>
                <w:tab/>
              </w:r>
            </w:p>
            <w:p w14:paraId="3FBF0EF5" w14:textId="77777777" w:rsidR="00223259" w:rsidRDefault="00223259" w:rsidP="00285EA7">
              <w:pPr>
                <w:tabs>
                  <w:tab w:val="left" w:pos="720"/>
                </w:tabs>
                <w:spacing w:before="0" w:line="264" w:lineRule="auto"/>
                <w:rPr>
                  <w:rFonts w:cstheme="majorHAnsi"/>
                </w:rPr>
              </w:pPr>
              <w:r>
                <w:rPr>
                  <w:rFonts w:cstheme="majorHAnsi"/>
                </w:rPr>
                <w:tab/>
              </w:r>
              <w:sdt>
                <w:sdtPr>
                  <w:rPr>
                    <w:rFonts w:cstheme="majorHAnsi"/>
                  </w:rPr>
                  <w:id w:val="18343286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84836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14457278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77653792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FAD9503" w14:textId="56BC3622" w:rsidR="00223259" w:rsidRPr="00BD2EF6" w:rsidRDefault="00223259" w:rsidP="00EE0EE0">
              <w:pPr>
                <w:tabs>
                  <w:tab w:val="left" w:pos="720"/>
                </w:tabs>
                <w:spacing w:before="0" w:line="264" w:lineRule="auto"/>
                <w:rPr>
                  <w:rFonts w:cstheme="majorHAnsi"/>
                </w:rPr>
              </w:pPr>
              <w:r>
                <w:rPr>
                  <w:rFonts w:cstheme="majorHAnsi"/>
                </w:rPr>
                <w:tab/>
              </w:r>
              <w:sdt>
                <w:sdtPr>
                  <w:rPr>
                    <w:rFonts w:cstheme="majorHAnsi"/>
                  </w:rPr>
                  <w:id w:val="175708362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9469932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9197581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13A5CEB" w14:textId="007EC8C2" w:rsidR="00223259" w:rsidRDefault="00223259" w:rsidP="004D68F6">
              <w:pPr>
                <w:tabs>
                  <w:tab w:val="left" w:pos="720"/>
                </w:tabs>
                <w:spacing w:line="264" w:lineRule="auto"/>
                <w:rPr>
                  <w:rFonts w:cstheme="majorHAnsi"/>
                </w:rPr>
              </w:pPr>
              <w:r>
                <w:rPr>
                  <w:rFonts w:cstheme="majorHAnsi"/>
                </w:rPr>
                <w:tab/>
                <w:t xml:space="preserve">Name: </w:t>
              </w:r>
              <w:r w:rsidRPr="00A949E5">
                <w:rPr>
                  <w:rFonts w:cstheme="majorHAnsi"/>
                  <w:b/>
                </w:rPr>
                <w:t>Shen Zhang</w:t>
              </w:r>
            </w:p>
            <w:p w14:paraId="170B927E" w14:textId="4095ED03" w:rsidR="00223259" w:rsidRDefault="00223259" w:rsidP="004D68F6">
              <w:pPr>
                <w:tabs>
                  <w:tab w:val="left" w:pos="720"/>
                </w:tabs>
                <w:spacing w:line="264" w:lineRule="auto"/>
                <w:rPr>
                  <w:rFonts w:cstheme="majorHAnsi"/>
                </w:rPr>
              </w:pPr>
              <w:r>
                <w:rPr>
                  <w:rFonts w:cstheme="majorHAnsi"/>
                </w:rPr>
                <w:tab/>
                <w:t xml:space="preserve">E-mail:  </w:t>
              </w:r>
              <w:r w:rsidR="00A949E5" w:rsidRPr="00A949E5">
                <w:rPr>
                  <w:rFonts w:cstheme="majorHAnsi"/>
                </w:rPr>
                <w:t>zhan2694@purdue.edu)</w:t>
              </w:r>
            </w:p>
            <w:p w14:paraId="31FFAD90" w14:textId="4FF1A19A" w:rsidR="00223259" w:rsidRPr="00BD2EF6" w:rsidRDefault="00223259"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11823025"/>
                  <w:placeholder>
                    <w:docPart w:val="80795069D7E9415F82C5B9EF465D1B9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sidR="00A949E5">
                    <w:rPr>
                      <w:rFonts w:cstheme="majorHAnsi"/>
                      <w:color w:val="767171" w:themeColor="background2" w:themeShade="80"/>
                    </w:rPr>
                    <w:t>Engineering</w:t>
                  </w:r>
                </w:sdtContent>
              </w:sdt>
            </w:p>
            <w:sdt>
              <w:sdtPr>
                <w:rPr>
                  <w:rFonts w:cstheme="majorHAnsi"/>
                </w:rPr>
                <w:id w:val="-317649058"/>
                <w15:repeatingSection/>
              </w:sdtPr>
              <w:sdtEndPr/>
              <w:sdtContent>
                <w:sdt>
                  <w:sdtPr>
                    <w:rPr>
                      <w:rFonts w:cstheme="majorHAnsi"/>
                    </w:rPr>
                    <w:id w:val="-855111992"/>
                    <w:placeholder>
                      <w:docPart w:val="7636FEC360594D319C038C7E450BFC65"/>
                    </w:placeholder>
                    <w15:repeatingSectionItem/>
                  </w:sdtPr>
                  <w:sdtEndPr/>
                  <w:sdtContent>
                    <w:p w14:paraId="38B23339" w14:textId="77777777" w:rsidR="00223259" w:rsidRPr="00BD2EF6" w:rsidRDefault="00223259"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2045169296"/>
                <w15:repeatingSection/>
              </w:sdtPr>
              <w:sdtEndPr/>
              <w:sdtContent>
                <w:sdt>
                  <w:sdtPr>
                    <w:rPr>
                      <w:rFonts w:cstheme="majorHAnsi"/>
                    </w:rPr>
                    <w:id w:val="-750816154"/>
                    <w:placeholder>
                      <w:docPart w:val="7636FEC360594D319C038C7E450BFC65"/>
                    </w:placeholder>
                    <w15:repeatingSectionItem/>
                  </w:sdtPr>
                  <w:sdtEndPr/>
                  <w:sdtContent>
                    <w:p w14:paraId="2763D73E" w14:textId="77777777" w:rsidR="00223259" w:rsidRDefault="00223259"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C452E94" w14:textId="1247E352" w:rsidR="00223259" w:rsidRDefault="00223259"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158304547"/>
                  <w:placeholder>
                    <w:docPart w:val="26DD3084FA014F15BA5BE8F4BFAE5640"/>
                  </w:placeholder>
                  <w:dropDownList>
                    <w:listItem w:value="Choose an item."/>
                    <w:listItem w:displayText="&lt;25%" w:value="&lt;25%"/>
                    <w:listItem w:displayText="25-50%" w:value="25-50%"/>
                    <w:listItem w:displayText="50-75%" w:value="50-75%"/>
                    <w:listItem w:displayText="&gt;75%" w:value="&gt;75%"/>
                  </w:dropDownList>
                </w:sdtPr>
                <w:sdtEndPr/>
                <w:sdtContent>
                  <w:r w:rsidR="00A949E5">
                    <w:rPr>
                      <w:rFonts w:cstheme="majorHAnsi"/>
                      <w:highlight w:val="darkGray"/>
                    </w:rPr>
                    <w:t>&gt;75%</w:t>
                  </w:r>
                </w:sdtContent>
              </w:sdt>
            </w:p>
            <w:p w14:paraId="4518C16D" w14:textId="77777777" w:rsidR="00223259" w:rsidRDefault="00223259" w:rsidP="00285EA7">
              <w:pPr>
                <w:tabs>
                  <w:tab w:val="left" w:pos="720"/>
                </w:tabs>
                <w:spacing w:before="60" w:line="264" w:lineRule="auto"/>
                <w:rPr>
                  <w:rFonts w:cstheme="majorHAnsi"/>
                </w:rPr>
              </w:pPr>
              <w:r>
                <w:rPr>
                  <w:rFonts w:cstheme="majorHAnsi"/>
                </w:rPr>
                <w:tab/>
              </w:r>
              <w:sdt>
                <w:sdtPr>
                  <w:rPr>
                    <w:rFonts w:cstheme="majorHAnsi"/>
                  </w:rPr>
                  <w:id w:val="-36275782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1C14E62" w14:textId="245A302F" w:rsidR="00223259" w:rsidRPr="004D68F6" w:rsidRDefault="00F223A0" w:rsidP="00FD4956">
              <w:pPr>
                <w:tabs>
                  <w:tab w:val="left" w:pos="720"/>
                </w:tabs>
                <w:spacing w:before="0" w:line="264" w:lineRule="auto"/>
                <w:rPr>
                  <w:rFonts w:cstheme="majorHAnsi"/>
                  <w:sz w:val="16"/>
                </w:rPr>
              </w:pPr>
            </w:p>
          </w:sdtContent>
        </w:sdt>
        <w:sdt>
          <w:sdtPr>
            <w:rPr>
              <w:rFonts w:cstheme="majorHAnsi"/>
            </w:rPr>
            <w:id w:val="-2144273171"/>
            <w:placeholder>
              <w:docPart w:val="0C8CD33F43324217BDF9B8BB8CEF5AED"/>
            </w:placeholder>
            <w15:repeatingSectionItem/>
          </w:sdtPr>
          <w:sdtEndPr>
            <w:rPr>
              <w:sz w:val="16"/>
            </w:rPr>
          </w:sdtEndPr>
          <w:sdtContent>
            <w:p w14:paraId="5D23AAF5"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3C627323" w14:textId="77777777"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208182157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7656914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74246766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6200174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7E7E267" w14:textId="75C3909B" w:rsidR="00A949E5" w:rsidRPr="00BD2EF6" w:rsidRDefault="00A949E5" w:rsidP="00EE0EE0">
              <w:pPr>
                <w:tabs>
                  <w:tab w:val="left" w:pos="720"/>
                </w:tabs>
                <w:spacing w:before="0" w:line="264" w:lineRule="auto"/>
                <w:rPr>
                  <w:rFonts w:cstheme="majorHAnsi"/>
                </w:rPr>
              </w:pPr>
              <w:r>
                <w:rPr>
                  <w:rFonts w:cstheme="majorHAnsi"/>
                </w:rPr>
                <w:tab/>
              </w:r>
              <w:sdt>
                <w:sdtPr>
                  <w:rPr>
                    <w:rFonts w:cstheme="majorHAnsi"/>
                  </w:rPr>
                  <w:id w:val="-452097334"/>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80708741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56079756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05E55759" w14:textId="5A3BA333" w:rsidR="00A949E5" w:rsidRDefault="00A949E5" w:rsidP="004D68F6">
              <w:pPr>
                <w:tabs>
                  <w:tab w:val="left" w:pos="720"/>
                </w:tabs>
                <w:spacing w:line="264" w:lineRule="auto"/>
                <w:rPr>
                  <w:rFonts w:cstheme="majorHAnsi"/>
                </w:rPr>
              </w:pPr>
              <w:r>
                <w:rPr>
                  <w:rFonts w:cstheme="majorHAnsi"/>
                </w:rPr>
                <w:tab/>
                <w:t xml:space="preserve">Name:  </w:t>
              </w:r>
              <w:r w:rsidRPr="00A949E5">
                <w:rPr>
                  <w:rFonts w:cstheme="majorHAnsi"/>
                  <w:b/>
                </w:rPr>
                <w:t>Louis Caceres</w:t>
              </w:r>
            </w:p>
            <w:p w14:paraId="4A54A136" w14:textId="64A2CD40"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lcaceres@purdue.edu</w:t>
              </w:r>
            </w:p>
            <w:p w14:paraId="2BB97115" w14:textId="260300C5"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798765401"/>
                  <w:placeholder>
                    <w:docPart w:val="B0B22B96B39A403EAD89B165AC40C73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1027523464"/>
                <w15:repeatingSection/>
              </w:sdtPr>
              <w:sdtEndPr/>
              <w:sdtContent>
                <w:sdt>
                  <w:sdtPr>
                    <w:rPr>
                      <w:rFonts w:cstheme="majorHAnsi"/>
                    </w:rPr>
                    <w:id w:val="-1435052532"/>
                    <w:placeholder>
                      <w:docPart w:val="7F90124C81424CE386EDC3C93A906130"/>
                    </w:placeholder>
                    <w15:repeatingSectionItem/>
                  </w:sdtPr>
                  <w:sdtEndPr/>
                  <w:sdtContent>
                    <w:p w14:paraId="0433EBA7" w14:textId="28D27C8B" w:rsidR="00A949E5" w:rsidRPr="00BD2EF6" w:rsidRDefault="00A949E5" w:rsidP="00285EA7">
                      <w:pPr>
                        <w:tabs>
                          <w:tab w:val="left" w:pos="720"/>
                        </w:tabs>
                        <w:spacing w:before="60" w:line="264" w:lineRule="auto"/>
                        <w:rPr>
                          <w:rFonts w:cstheme="majorHAnsi"/>
                        </w:rPr>
                      </w:pPr>
                      <w:r>
                        <w:rPr>
                          <w:rFonts w:cstheme="majorHAnsi"/>
                        </w:rPr>
                        <w:tab/>
                        <w:t>Department:  Engineering Technology</w:t>
                      </w:r>
                      <w:r w:rsidR="00C23C2C">
                        <w:rPr>
                          <w:rFonts w:cstheme="majorHAnsi"/>
                        </w:rPr>
                        <w:t xml:space="preserve"> and Aviation</w:t>
                      </w:r>
                    </w:p>
                  </w:sdtContent>
                </w:sdt>
              </w:sdtContent>
            </w:sdt>
            <w:sdt>
              <w:sdtPr>
                <w:rPr>
                  <w:rFonts w:cstheme="majorHAnsi"/>
                </w:rPr>
                <w:id w:val="-241337160"/>
                <w15:repeatingSection/>
              </w:sdtPr>
              <w:sdtEndPr/>
              <w:sdtContent>
                <w:sdt>
                  <w:sdtPr>
                    <w:rPr>
                      <w:rFonts w:cstheme="majorHAnsi"/>
                    </w:rPr>
                    <w:id w:val="-77518057"/>
                    <w:placeholder>
                      <w:docPart w:val="7F90124C81424CE386EDC3C93A906130"/>
                    </w:placeholder>
                    <w15:repeatingSectionItem/>
                  </w:sdtPr>
                  <w:sdtEndPr/>
                  <w:sdtContent>
                    <w:p w14:paraId="56E421E9"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8F5C2FC" w14:textId="4CD3725E"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472099066"/>
                  <w:placeholder>
                    <w:docPart w:val="450BD418942A49DF8A7DB7EB470B88D3"/>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7460122" w14:textId="77777777"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84359792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3A6490C" w14:textId="789742B8" w:rsidR="00A949E5" w:rsidRPr="004D68F6" w:rsidRDefault="00F223A0" w:rsidP="00FD4956">
              <w:pPr>
                <w:tabs>
                  <w:tab w:val="left" w:pos="720"/>
                </w:tabs>
                <w:spacing w:before="0" w:line="264" w:lineRule="auto"/>
                <w:rPr>
                  <w:rFonts w:cstheme="majorHAnsi"/>
                  <w:sz w:val="16"/>
                </w:rPr>
              </w:pPr>
            </w:p>
          </w:sdtContent>
        </w:sdt>
        <w:sdt>
          <w:sdtPr>
            <w:rPr>
              <w:rFonts w:cstheme="majorHAnsi"/>
            </w:rPr>
            <w:id w:val="661210336"/>
            <w:placeholder>
              <w:docPart w:val="FD80C65669504219AF6A559D0907C11D"/>
            </w:placeholder>
            <w15:repeatingSectionItem/>
          </w:sdtPr>
          <w:sdtEndPr>
            <w:rPr>
              <w:sz w:val="16"/>
            </w:rPr>
          </w:sdtEndPr>
          <w:sdtContent>
            <w:p w14:paraId="0817C158"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1260F8E1" w14:textId="685E8B38"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20243153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215485495"/>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412956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89708319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2D389426" w14:textId="68AB160A" w:rsidR="00A949E5" w:rsidRPr="00BD2EF6" w:rsidRDefault="00A949E5" w:rsidP="00EE0EE0">
              <w:pPr>
                <w:tabs>
                  <w:tab w:val="left" w:pos="720"/>
                </w:tabs>
                <w:spacing w:before="0" w:line="264" w:lineRule="auto"/>
                <w:rPr>
                  <w:rFonts w:cstheme="majorHAnsi"/>
                </w:rPr>
              </w:pPr>
              <w:r>
                <w:rPr>
                  <w:rFonts w:cstheme="majorHAnsi"/>
                </w:rPr>
                <w:tab/>
              </w:r>
              <w:sdt>
                <w:sdtPr>
                  <w:rPr>
                    <w:rFonts w:cstheme="majorHAnsi"/>
                  </w:rPr>
                  <w:id w:val="5748627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35472315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813529813"/>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6E98496C" w14:textId="4D9C2C50" w:rsidR="00A949E5" w:rsidRDefault="00A949E5" w:rsidP="004D68F6">
              <w:pPr>
                <w:tabs>
                  <w:tab w:val="left" w:pos="720"/>
                </w:tabs>
                <w:spacing w:line="264" w:lineRule="auto"/>
                <w:rPr>
                  <w:rFonts w:cstheme="majorHAnsi"/>
                </w:rPr>
              </w:pPr>
              <w:r>
                <w:rPr>
                  <w:rFonts w:cstheme="majorHAnsi"/>
                </w:rPr>
                <w:tab/>
                <w:t xml:space="preserve">Name:  </w:t>
              </w:r>
              <w:r>
                <w:rPr>
                  <w:rFonts w:cstheme="majorHAnsi"/>
                  <w:b/>
                </w:rPr>
                <w:t>Casey Bomrad</w:t>
              </w:r>
            </w:p>
            <w:p w14:paraId="6345A958" w14:textId="4EEAEDC1"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cbomrad@purdue.edu</w:t>
              </w:r>
            </w:p>
            <w:p w14:paraId="027E9194" w14:textId="217BD39B"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815790976"/>
                  <w:placeholder>
                    <w:docPart w:val="49B0CAE3D35042F7A63DB277BF0EEA63"/>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612586109"/>
                <w15:repeatingSection/>
              </w:sdtPr>
              <w:sdtEndPr/>
              <w:sdtContent>
                <w:sdt>
                  <w:sdtPr>
                    <w:rPr>
                      <w:rFonts w:cstheme="majorHAnsi"/>
                    </w:rPr>
                    <w:id w:val="-1782023044"/>
                    <w:placeholder>
                      <w:docPart w:val="94F9B8EAF3494F6396F2DBF062C8B32C"/>
                    </w:placeholder>
                    <w15:repeatingSectionItem/>
                  </w:sdtPr>
                  <w:sdtEndPr/>
                  <w:sdtContent>
                    <w:p w14:paraId="4CA390DD" w14:textId="4C9EA053" w:rsidR="00A949E5" w:rsidRPr="00BD2EF6" w:rsidRDefault="00A949E5"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154306333"/>
                <w15:repeatingSection/>
              </w:sdtPr>
              <w:sdtEndPr/>
              <w:sdtContent>
                <w:sdt>
                  <w:sdtPr>
                    <w:rPr>
                      <w:rFonts w:cstheme="majorHAnsi"/>
                    </w:rPr>
                    <w:id w:val="-284806502"/>
                    <w:placeholder>
                      <w:docPart w:val="94F9B8EAF3494F6396F2DBF062C8B32C"/>
                    </w:placeholder>
                    <w15:repeatingSectionItem/>
                  </w:sdtPr>
                  <w:sdtEndPr/>
                  <w:sdtContent>
                    <w:p w14:paraId="39F94DAC"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C2592BB" w14:textId="451DCF04"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819645897"/>
                  <w:placeholder>
                    <w:docPart w:val="359FD2BEAECD4406B4D940F2A5F2051E"/>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&lt;25%</w:t>
                  </w:r>
                </w:sdtContent>
              </w:sdt>
            </w:p>
            <w:p w14:paraId="387AE235" w14:textId="530FB05C"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1617865776"/>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D44CFA9" w14:textId="7EC891D5" w:rsidR="00A949E5" w:rsidRPr="004D68F6" w:rsidRDefault="00F223A0" w:rsidP="00FD4956">
              <w:pPr>
                <w:tabs>
                  <w:tab w:val="left" w:pos="720"/>
                </w:tabs>
                <w:spacing w:before="0" w:line="264" w:lineRule="auto"/>
                <w:rPr>
                  <w:rFonts w:cstheme="majorHAnsi"/>
                  <w:sz w:val="16"/>
                </w:rPr>
              </w:pPr>
            </w:p>
          </w:sdtContent>
        </w:sdt>
        <w:sdt>
          <w:sdtPr>
            <w:rPr>
              <w:rFonts w:cstheme="majorHAnsi"/>
            </w:rPr>
            <w:id w:val="1264584122"/>
            <w:placeholder>
              <w:docPart w:val="A0F3F81C0B8943BA85A7BF50402B092E"/>
            </w:placeholder>
            <w15:repeatingSectionItem/>
          </w:sdtPr>
          <w:sdtEndPr>
            <w:rPr>
              <w:sz w:val="16"/>
            </w:rPr>
          </w:sdtEndPr>
          <w:sdtContent>
            <w:p w14:paraId="6DE64837" w14:textId="77777777" w:rsidR="00A949E5" w:rsidRPr="004D68F6" w:rsidRDefault="00A949E5" w:rsidP="00285EA7">
              <w:pPr>
                <w:tabs>
                  <w:tab w:val="left" w:pos="720"/>
                </w:tabs>
                <w:spacing w:before="0" w:line="264" w:lineRule="auto"/>
                <w:rPr>
                  <w:rFonts w:cstheme="majorHAnsi"/>
                  <w:sz w:val="14"/>
                </w:rPr>
              </w:pPr>
              <w:r w:rsidRPr="00BD2EF6">
                <w:rPr>
                  <w:rFonts w:cstheme="majorHAnsi"/>
                </w:rPr>
                <w:tab/>
              </w:r>
            </w:p>
            <w:p w14:paraId="366D4571" w14:textId="77777777" w:rsidR="00A949E5" w:rsidRDefault="00A949E5" w:rsidP="00285EA7">
              <w:pPr>
                <w:tabs>
                  <w:tab w:val="left" w:pos="720"/>
                </w:tabs>
                <w:spacing w:before="0" w:line="264" w:lineRule="auto"/>
                <w:rPr>
                  <w:rFonts w:cstheme="majorHAnsi"/>
                </w:rPr>
              </w:pPr>
              <w:r>
                <w:rPr>
                  <w:rFonts w:cstheme="majorHAnsi"/>
                </w:rPr>
                <w:tab/>
              </w:r>
              <w:sdt>
                <w:sdtPr>
                  <w:rPr>
                    <w:rFonts w:cstheme="majorHAnsi"/>
                  </w:rPr>
                  <w:id w:val="17793006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56802754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09422932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447950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0DC36A" w14:textId="01BDAE35" w:rsidR="00A949E5" w:rsidRPr="00BD2EF6" w:rsidRDefault="00A949E5" w:rsidP="00EE0EE0">
              <w:pPr>
                <w:tabs>
                  <w:tab w:val="left" w:pos="720"/>
                </w:tabs>
                <w:spacing w:before="0" w:line="264" w:lineRule="auto"/>
                <w:rPr>
                  <w:rFonts w:cstheme="majorHAnsi"/>
                </w:rPr>
              </w:pPr>
              <w:r>
                <w:rPr>
                  <w:rFonts w:cstheme="majorHAnsi"/>
                </w:rPr>
                <w:tab/>
              </w:r>
              <w:sdt>
                <w:sdtPr>
                  <w:rPr>
                    <w:rFonts w:cstheme="majorHAnsi"/>
                  </w:rPr>
                  <w:id w:val="-67634609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099720235"/>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40739213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00E784C" w14:textId="190AF9B9" w:rsidR="00A949E5" w:rsidRDefault="00A949E5" w:rsidP="004D68F6">
              <w:pPr>
                <w:tabs>
                  <w:tab w:val="left" w:pos="720"/>
                </w:tabs>
                <w:spacing w:line="264" w:lineRule="auto"/>
                <w:rPr>
                  <w:rFonts w:cstheme="majorHAnsi"/>
                </w:rPr>
              </w:pPr>
              <w:r>
                <w:rPr>
                  <w:rFonts w:cstheme="majorHAnsi"/>
                </w:rPr>
                <w:tab/>
                <w:t xml:space="preserve">Name:  </w:t>
              </w:r>
              <w:r>
                <w:rPr>
                  <w:rFonts w:cstheme="majorHAnsi"/>
                  <w:b/>
                </w:rPr>
                <w:t>Brent Modereger</w:t>
              </w:r>
            </w:p>
            <w:p w14:paraId="0629DDB2" w14:textId="201B383D" w:rsidR="00A949E5" w:rsidRDefault="00A949E5" w:rsidP="004D68F6">
              <w:pPr>
                <w:tabs>
                  <w:tab w:val="left" w:pos="720"/>
                </w:tabs>
                <w:spacing w:line="264" w:lineRule="auto"/>
                <w:rPr>
                  <w:rFonts w:cstheme="majorHAnsi"/>
                </w:rPr>
              </w:pPr>
              <w:r>
                <w:rPr>
                  <w:rFonts w:cstheme="majorHAnsi"/>
                </w:rPr>
                <w:tab/>
                <w:t xml:space="preserve">E-mail:  </w:t>
              </w:r>
              <w:r w:rsidRPr="00A949E5">
                <w:rPr>
                  <w:rFonts w:cstheme="majorHAnsi"/>
                </w:rPr>
                <w:t>bmodereg@purdue.edu</w:t>
              </w:r>
            </w:p>
            <w:p w14:paraId="0F2AA03A" w14:textId="73D2378E" w:rsidR="00A949E5" w:rsidRPr="00BD2EF6" w:rsidRDefault="00A949E5"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264078000"/>
                  <w:placeholder>
                    <w:docPart w:val="22BDE3610802487C917CCD8450D8C7D1"/>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955943323"/>
                <w15:repeatingSection/>
              </w:sdtPr>
              <w:sdtEndPr/>
              <w:sdtContent>
                <w:sdt>
                  <w:sdtPr>
                    <w:rPr>
                      <w:rFonts w:cstheme="majorHAnsi"/>
                    </w:rPr>
                    <w:id w:val="1514648161"/>
                    <w:placeholder>
                      <w:docPart w:val="927569A101AC4A689C93FFC98DDABB85"/>
                    </w:placeholder>
                    <w15:repeatingSectionItem/>
                  </w:sdtPr>
                  <w:sdtEndPr/>
                  <w:sdtContent>
                    <w:p w14:paraId="71518B23" w14:textId="1245E677" w:rsidR="00A949E5" w:rsidRPr="00BD2EF6" w:rsidRDefault="00A949E5" w:rsidP="00285EA7">
                      <w:pPr>
                        <w:tabs>
                          <w:tab w:val="left" w:pos="720"/>
                        </w:tabs>
                        <w:spacing w:before="60" w:line="264" w:lineRule="auto"/>
                        <w:rPr>
                          <w:rFonts w:cstheme="majorHAnsi"/>
                        </w:rPr>
                      </w:pPr>
                      <w:r>
                        <w:rPr>
                          <w:rFonts w:cstheme="majorHAnsi"/>
                        </w:rPr>
                        <w:tab/>
                        <w:t>Department:  Engineering Technology</w:t>
                      </w:r>
                      <w:r w:rsidR="00C23C2C">
                        <w:rPr>
                          <w:rFonts w:cstheme="majorHAnsi"/>
                        </w:rPr>
                        <w:t xml:space="preserve"> and Aviation</w:t>
                      </w:r>
                    </w:p>
                  </w:sdtContent>
                </w:sdt>
              </w:sdtContent>
            </w:sdt>
            <w:sdt>
              <w:sdtPr>
                <w:rPr>
                  <w:rFonts w:cstheme="majorHAnsi"/>
                </w:rPr>
                <w:id w:val="-1850100389"/>
                <w15:repeatingSection/>
              </w:sdtPr>
              <w:sdtEndPr/>
              <w:sdtContent>
                <w:sdt>
                  <w:sdtPr>
                    <w:rPr>
                      <w:rFonts w:cstheme="majorHAnsi"/>
                    </w:rPr>
                    <w:id w:val="-1219975983"/>
                    <w:placeholder>
                      <w:docPart w:val="927569A101AC4A689C93FFC98DDABB85"/>
                    </w:placeholder>
                    <w15:repeatingSectionItem/>
                  </w:sdtPr>
                  <w:sdtEndPr/>
                  <w:sdtContent>
                    <w:p w14:paraId="6053B526" w14:textId="77777777" w:rsidR="00A949E5" w:rsidRDefault="00A949E5"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6596154" w14:textId="415E1033" w:rsidR="00A949E5" w:rsidRDefault="00A949E5"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474713775"/>
                  <w:placeholder>
                    <w:docPart w:val="444399B028354596AFE6432796F6DA56"/>
                  </w:placeholder>
                  <w:dropDownList>
                    <w:listItem w:value="Choose an item."/>
                    <w:listItem w:displayText="&lt;25%" w:value="&lt;25%"/>
                    <w:listItem w:displayText="25-50%" w:value="25-50%"/>
                    <w:listItem w:displayText="50-75%" w:value="50-75%"/>
                    <w:listItem w:displayText="&gt;75%" w:value="&gt;75%"/>
                  </w:dropDownList>
                </w:sdtPr>
                <w:sdtEndPr/>
                <w:sdtContent>
                  <w:r w:rsidR="00C23C2C">
                    <w:rPr>
                      <w:rFonts w:cstheme="majorHAnsi"/>
                      <w:highlight w:val="darkGray"/>
                    </w:rPr>
                    <w:t>&gt;75%</w:t>
                  </w:r>
                </w:sdtContent>
              </w:sdt>
            </w:p>
            <w:p w14:paraId="2DF783EC" w14:textId="77777777" w:rsidR="00A949E5" w:rsidRDefault="00A949E5" w:rsidP="00285EA7">
              <w:pPr>
                <w:tabs>
                  <w:tab w:val="left" w:pos="720"/>
                </w:tabs>
                <w:spacing w:before="60" w:line="264" w:lineRule="auto"/>
                <w:rPr>
                  <w:rFonts w:cstheme="majorHAnsi"/>
                </w:rPr>
              </w:pPr>
              <w:r>
                <w:rPr>
                  <w:rFonts w:cstheme="majorHAnsi"/>
                </w:rPr>
                <w:tab/>
              </w:r>
              <w:sdt>
                <w:sdtPr>
                  <w:rPr>
                    <w:rFonts w:cstheme="majorHAnsi"/>
                  </w:rPr>
                  <w:id w:val="-17997624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0B8CB540" w14:textId="1CD9FBC7" w:rsidR="00A949E5" w:rsidRPr="004D68F6" w:rsidRDefault="00F223A0" w:rsidP="00FD4956">
              <w:pPr>
                <w:tabs>
                  <w:tab w:val="left" w:pos="720"/>
                </w:tabs>
                <w:spacing w:before="0" w:line="264" w:lineRule="auto"/>
                <w:rPr>
                  <w:rFonts w:cstheme="majorHAnsi"/>
                  <w:sz w:val="16"/>
                </w:rPr>
              </w:pPr>
            </w:p>
          </w:sdtContent>
        </w:sdt>
        <w:sdt>
          <w:sdtPr>
            <w:rPr>
              <w:rFonts w:cstheme="majorHAnsi"/>
            </w:rPr>
            <w:id w:val="1847676254"/>
            <w:placeholder>
              <w:docPart w:val="BF27B5B418E64C51B2D88CD2E2979A8B"/>
            </w:placeholder>
            <w15:repeatingSectionItem/>
          </w:sdtPr>
          <w:sdtEndPr>
            <w:rPr>
              <w:sz w:val="16"/>
            </w:rPr>
          </w:sdtEndPr>
          <w:sdtContent>
            <w:p w14:paraId="51908B9E" w14:textId="77777777" w:rsidR="00C23C2C" w:rsidRPr="004D68F6" w:rsidRDefault="00C23C2C" w:rsidP="00285EA7">
              <w:pPr>
                <w:tabs>
                  <w:tab w:val="left" w:pos="720"/>
                </w:tabs>
                <w:spacing w:before="0" w:line="264" w:lineRule="auto"/>
                <w:rPr>
                  <w:rFonts w:cstheme="majorHAnsi"/>
                  <w:sz w:val="14"/>
                </w:rPr>
              </w:pPr>
              <w:r w:rsidRPr="00BD2EF6">
                <w:rPr>
                  <w:rFonts w:cstheme="majorHAnsi"/>
                </w:rPr>
                <w:tab/>
              </w:r>
            </w:p>
            <w:p w14:paraId="31491BAB" w14:textId="77777777" w:rsidR="00C23C2C" w:rsidRDefault="00C23C2C" w:rsidP="00285EA7">
              <w:pPr>
                <w:tabs>
                  <w:tab w:val="left" w:pos="720"/>
                </w:tabs>
                <w:spacing w:before="0" w:line="264" w:lineRule="auto"/>
                <w:rPr>
                  <w:rFonts w:cstheme="majorHAnsi"/>
                </w:rPr>
              </w:pPr>
              <w:r>
                <w:rPr>
                  <w:rFonts w:cstheme="majorHAnsi"/>
                </w:rPr>
                <w:tab/>
              </w:r>
              <w:sdt>
                <w:sdtPr>
                  <w:rPr>
                    <w:rFonts w:cstheme="majorHAnsi"/>
                  </w:rPr>
                  <w:id w:val="168686608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47837781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654103771"/>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71880733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5CB73ED8" w14:textId="29659001" w:rsidR="00C23C2C" w:rsidRPr="00BD2EF6" w:rsidRDefault="00C23C2C" w:rsidP="00EE0EE0">
              <w:pPr>
                <w:tabs>
                  <w:tab w:val="left" w:pos="720"/>
                </w:tabs>
                <w:spacing w:before="0" w:line="264" w:lineRule="auto"/>
                <w:rPr>
                  <w:rFonts w:cstheme="majorHAnsi"/>
                </w:rPr>
              </w:pPr>
              <w:r>
                <w:rPr>
                  <w:rFonts w:cstheme="majorHAnsi"/>
                </w:rPr>
                <w:tab/>
              </w:r>
              <w:sdt>
                <w:sdtPr>
                  <w:rPr>
                    <w:rFonts w:cstheme="majorHAnsi"/>
                  </w:rPr>
                  <w:id w:val="2101448680"/>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66266823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47583533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7CF2C87F" w14:textId="4301D84C" w:rsidR="00C23C2C" w:rsidRDefault="00C23C2C" w:rsidP="004D68F6">
              <w:pPr>
                <w:tabs>
                  <w:tab w:val="left" w:pos="720"/>
                </w:tabs>
                <w:spacing w:line="264" w:lineRule="auto"/>
                <w:rPr>
                  <w:rFonts w:cstheme="majorHAnsi"/>
                </w:rPr>
              </w:pPr>
              <w:r>
                <w:rPr>
                  <w:rFonts w:cstheme="majorHAnsi"/>
                </w:rPr>
                <w:tab/>
                <w:t xml:space="preserve">Name:  </w:t>
              </w:r>
              <w:r w:rsidRPr="00C23C2C">
                <w:rPr>
                  <w:rFonts w:cstheme="majorHAnsi"/>
                  <w:b/>
                </w:rPr>
                <w:t>Ashley Jones</w:t>
              </w:r>
              <w:r>
                <w:rPr>
                  <w:rFonts w:cstheme="majorHAnsi"/>
                </w:rPr>
                <w:t xml:space="preserve">  </w:t>
              </w:r>
            </w:p>
            <w:p w14:paraId="09029CC9" w14:textId="4DF17C00" w:rsidR="00C23C2C" w:rsidRDefault="00C23C2C" w:rsidP="004D68F6">
              <w:pPr>
                <w:tabs>
                  <w:tab w:val="left" w:pos="720"/>
                </w:tabs>
                <w:spacing w:line="264" w:lineRule="auto"/>
                <w:rPr>
                  <w:rFonts w:cstheme="majorHAnsi"/>
                </w:rPr>
              </w:pPr>
              <w:r>
                <w:rPr>
                  <w:rFonts w:cstheme="majorHAnsi"/>
                </w:rPr>
                <w:tab/>
                <w:t xml:space="preserve">E-mail:  </w:t>
              </w:r>
              <w:r w:rsidRPr="00C23C2C">
                <w:rPr>
                  <w:rFonts w:cstheme="majorHAnsi"/>
                </w:rPr>
                <w:t>jone1435@purdue.edu</w:t>
              </w:r>
            </w:p>
            <w:p w14:paraId="44458D2E" w14:textId="2B7499EA" w:rsidR="00C23C2C" w:rsidRPr="00BD2EF6" w:rsidRDefault="00C23C2C"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433988234"/>
                  <w:placeholder>
                    <w:docPart w:val="127385F3A9074121BBBFBC4B133326FA"/>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967153170"/>
                <w15:repeatingSection/>
              </w:sdtPr>
              <w:sdtEndPr/>
              <w:sdtContent>
                <w:sdt>
                  <w:sdtPr>
                    <w:rPr>
                      <w:rFonts w:cstheme="majorHAnsi"/>
                    </w:rPr>
                    <w:id w:val="-628547082"/>
                    <w:placeholder>
                      <w:docPart w:val="EEEFEC66DBDB4768B062C7F093344E3F"/>
                    </w:placeholder>
                    <w15:repeatingSectionItem/>
                  </w:sdtPr>
                  <w:sdtEndPr/>
                  <w:sdtContent>
                    <w:p w14:paraId="3B460676" w14:textId="6F0EC926" w:rsidR="00C23C2C" w:rsidRPr="00BD2EF6" w:rsidRDefault="00C23C2C" w:rsidP="00285EA7">
                      <w:pPr>
                        <w:tabs>
                          <w:tab w:val="left" w:pos="720"/>
                        </w:tabs>
                        <w:spacing w:before="60" w:line="264" w:lineRule="auto"/>
                        <w:rPr>
                          <w:rFonts w:cstheme="majorHAnsi"/>
                        </w:rPr>
                      </w:pPr>
                      <w:r>
                        <w:rPr>
                          <w:rFonts w:cstheme="majorHAnsi"/>
                        </w:rPr>
                        <w:tab/>
                        <w:t>Department:  Engineering Technology and Aviation</w:t>
                      </w:r>
                    </w:p>
                  </w:sdtContent>
                </w:sdt>
              </w:sdtContent>
            </w:sdt>
            <w:sdt>
              <w:sdtPr>
                <w:rPr>
                  <w:rFonts w:cstheme="majorHAnsi"/>
                </w:rPr>
                <w:id w:val="557909291"/>
                <w15:repeatingSection/>
              </w:sdtPr>
              <w:sdtEndPr/>
              <w:sdtContent>
                <w:sdt>
                  <w:sdtPr>
                    <w:rPr>
                      <w:rFonts w:cstheme="majorHAnsi"/>
                    </w:rPr>
                    <w:id w:val="-2138551842"/>
                    <w:placeholder>
                      <w:docPart w:val="EEEFEC66DBDB4768B062C7F093344E3F"/>
                    </w:placeholder>
                    <w15:repeatingSectionItem/>
                  </w:sdtPr>
                  <w:sdtEndPr/>
                  <w:sdtContent>
                    <w:p w14:paraId="0872B42A" w14:textId="77777777" w:rsidR="00C23C2C" w:rsidRDefault="00C23C2C"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337653D3" w14:textId="491EF45D" w:rsidR="00C23C2C" w:rsidRDefault="00C23C2C"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443349701"/>
                  <w:placeholder>
                    <w:docPart w:val="C1A0686BC2664178B554A38E5F8CBCC1"/>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5D7A91B4" w14:textId="77777777" w:rsidR="00C23C2C" w:rsidRDefault="00C23C2C" w:rsidP="00285EA7">
              <w:pPr>
                <w:tabs>
                  <w:tab w:val="left" w:pos="720"/>
                </w:tabs>
                <w:spacing w:before="60" w:line="264" w:lineRule="auto"/>
                <w:rPr>
                  <w:rFonts w:cstheme="majorHAnsi"/>
                </w:rPr>
              </w:pPr>
              <w:r>
                <w:rPr>
                  <w:rFonts w:cstheme="majorHAnsi"/>
                </w:rPr>
                <w:tab/>
              </w:r>
              <w:sdt>
                <w:sdtPr>
                  <w:rPr>
                    <w:rFonts w:cstheme="majorHAnsi"/>
                  </w:rPr>
                  <w:id w:val="-109092704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42348E3E" w14:textId="3303CE03" w:rsidR="00C23C2C" w:rsidRPr="004D68F6" w:rsidRDefault="00F223A0" w:rsidP="00FD4956">
              <w:pPr>
                <w:tabs>
                  <w:tab w:val="left" w:pos="720"/>
                </w:tabs>
                <w:spacing w:before="0" w:line="264" w:lineRule="auto"/>
                <w:rPr>
                  <w:rFonts w:cstheme="majorHAnsi"/>
                  <w:sz w:val="16"/>
                </w:rPr>
              </w:pPr>
            </w:p>
          </w:sdtContent>
        </w:sdt>
        <w:sdt>
          <w:sdtPr>
            <w:rPr>
              <w:rFonts w:cstheme="majorHAnsi"/>
            </w:rPr>
            <w:id w:val="-920484904"/>
            <w:placeholder>
              <w:docPart w:val="3AF28770D0234C3BAFAF261BCB454023"/>
            </w:placeholder>
            <w15:repeatingSectionItem/>
          </w:sdtPr>
          <w:sdtEndPr>
            <w:rPr>
              <w:sz w:val="16"/>
            </w:rPr>
          </w:sdtEndPr>
          <w:sdtContent>
            <w:p w14:paraId="5D7EF498" w14:textId="77777777" w:rsidR="00DA6B03" w:rsidRPr="004D68F6" w:rsidRDefault="00DA6B03" w:rsidP="00285EA7">
              <w:pPr>
                <w:tabs>
                  <w:tab w:val="left" w:pos="720"/>
                </w:tabs>
                <w:spacing w:before="0" w:line="264" w:lineRule="auto"/>
                <w:rPr>
                  <w:rFonts w:cstheme="majorHAnsi"/>
                  <w:sz w:val="14"/>
                </w:rPr>
              </w:pPr>
              <w:r w:rsidRPr="00BD2EF6">
                <w:rPr>
                  <w:rFonts w:cstheme="majorHAnsi"/>
                </w:rPr>
                <w:tab/>
              </w:r>
            </w:p>
            <w:p w14:paraId="6A7A50BF" w14:textId="77777777" w:rsidR="00DA6B03" w:rsidRDefault="00DA6B03" w:rsidP="00285EA7">
              <w:pPr>
                <w:tabs>
                  <w:tab w:val="left" w:pos="720"/>
                </w:tabs>
                <w:spacing w:before="0" w:line="264" w:lineRule="auto"/>
                <w:rPr>
                  <w:rFonts w:cstheme="majorHAnsi"/>
                </w:rPr>
              </w:pPr>
              <w:r>
                <w:rPr>
                  <w:rFonts w:cstheme="majorHAnsi"/>
                </w:rPr>
                <w:tab/>
              </w:r>
              <w:sdt>
                <w:sdtPr>
                  <w:rPr>
                    <w:rFonts w:cstheme="majorHAnsi"/>
                  </w:rPr>
                  <w:id w:val="161979665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00618128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84689745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46457207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71788DF2" w14:textId="77777777" w:rsidR="00DA6B03" w:rsidRPr="00BD2EF6" w:rsidRDefault="00DA6B03" w:rsidP="00EE0EE0">
              <w:pPr>
                <w:tabs>
                  <w:tab w:val="left" w:pos="720"/>
                </w:tabs>
                <w:spacing w:before="0" w:line="264" w:lineRule="auto"/>
                <w:rPr>
                  <w:rFonts w:cstheme="majorHAnsi"/>
                </w:rPr>
              </w:pPr>
              <w:r>
                <w:rPr>
                  <w:rFonts w:cstheme="majorHAnsi"/>
                </w:rPr>
                <w:tab/>
              </w:r>
              <w:sdt>
                <w:sdtPr>
                  <w:rPr>
                    <w:rFonts w:cstheme="majorHAnsi"/>
                  </w:rPr>
                  <w:id w:val="1021287037"/>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41753047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12893230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38EA5F98" w14:textId="6A83DA6F" w:rsidR="00DA6B03" w:rsidRDefault="00DA6B03" w:rsidP="004D68F6">
              <w:pPr>
                <w:tabs>
                  <w:tab w:val="left" w:pos="720"/>
                </w:tabs>
                <w:spacing w:line="264" w:lineRule="auto"/>
                <w:rPr>
                  <w:rFonts w:cstheme="majorHAnsi"/>
                </w:rPr>
              </w:pPr>
              <w:r>
                <w:rPr>
                  <w:rFonts w:cstheme="majorHAnsi"/>
                </w:rPr>
                <w:tab/>
                <w:t xml:space="preserve">Name:  </w:t>
              </w:r>
              <w:r w:rsidR="00D4012C">
                <w:rPr>
                  <w:rFonts w:cstheme="majorHAnsi"/>
                  <w:b/>
                </w:rPr>
                <w:t>Akash</w:t>
              </w:r>
              <w:r>
                <w:rPr>
                  <w:rFonts w:cstheme="majorHAnsi"/>
                  <w:b/>
                </w:rPr>
                <w:t xml:space="preserve"> Patel</w:t>
              </w:r>
              <w:r>
                <w:rPr>
                  <w:rFonts w:cstheme="majorHAnsi"/>
                </w:rPr>
                <w:t xml:space="preserve"> </w:t>
              </w:r>
            </w:p>
            <w:p w14:paraId="12622C9A" w14:textId="2F5F05F8" w:rsidR="00DA6B03" w:rsidRDefault="00DA6B03" w:rsidP="004D68F6">
              <w:pPr>
                <w:tabs>
                  <w:tab w:val="left" w:pos="720"/>
                </w:tabs>
                <w:spacing w:line="264" w:lineRule="auto"/>
                <w:rPr>
                  <w:rFonts w:cstheme="majorHAnsi"/>
                </w:rPr>
              </w:pPr>
              <w:r>
                <w:rPr>
                  <w:rFonts w:cstheme="majorHAnsi"/>
                </w:rPr>
                <w:tab/>
                <w:t xml:space="preserve">E-mail:  </w:t>
              </w:r>
              <w:r w:rsidRPr="00DA6B03">
                <w:rPr>
                  <w:rFonts w:cstheme="majorHAnsi"/>
                </w:rPr>
                <w:t>patil53@purdue.edu</w:t>
              </w:r>
            </w:p>
            <w:p w14:paraId="5B55D660" w14:textId="4F078901" w:rsidR="00DA6B03" w:rsidRPr="00BD2EF6" w:rsidRDefault="00DA6B03"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208375733"/>
                  <w:placeholder>
                    <w:docPart w:val="CA2521B803E84F19B7B89DE923357925"/>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1009902436"/>
                <w15:repeatingSection/>
              </w:sdtPr>
              <w:sdtEndPr/>
              <w:sdtContent>
                <w:sdt>
                  <w:sdtPr>
                    <w:rPr>
                      <w:rFonts w:cstheme="majorHAnsi"/>
                    </w:rPr>
                    <w:id w:val="-638647420"/>
                    <w:placeholder>
                      <w:docPart w:val="839EC22EEE114303B3E029E7BA4B7711"/>
                    </w:placeholder>
                    <w15:repeatingSectionItem/>
                  </w:sdtPr>
                  <w:sdtEndPr/>
                  <w:sdtContent>
                    <w:p w14:paraId="070E1731" w14:textId="2EC080FE" w:rsidR="00DA6B03" w:rsidRPr="00BD2EF6" w:rsidRDefault="00DA6B03"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365100055"/>
                <w15:repeatingSection/>
              </w:sdtPr>
              <w:sdtEndPr/>
              <w:sdtContent>
                <w:sdt>
                  <w:sdtPr>
                    <w:rPr>
                      <w:rFonts w:cstheme="majorHAnsi"/>
                    </w:rPr>
                    <w:id w:val="1982886863"/>
                    <w:placeholder>
                      <w:docPart w:val="839EC22EEE114303B3E029E7BA4B7711"/>
                    </w:placeholder>
                    <w15:repeatingSectionItem/>
                  </w:sdtPr>
                  <w:sdtEndPr/>
                  <w:sdtContent>
                    <w:p w14:paraId="429C5F02" w14:textId="77777777" w:rsidR="00DA6B03" w:rsidRDefault="00DA6B03"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03F5B003" w14:textId="517908AA" w:rsidR="00DA6B03" w:rsidRDefault="00DA6B03"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587582746"/>
                  <w:placeholder>
                    <w:docPart w:val="6B8B724876604D46BB61C2DE2C2D0FFD"/>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036E263B" w14:textId="77777777" w:rsidR="00DA6B03" w:rsidRDefault="00DA6B03" w:rsidP="00285EA7">
              <w:pPr>
                <w:tabs>
                  <w:tab w:val="left" w:pos="720"/>
                </w:tabs>
                <w:spacing w:before="60" w:line="264" w:lineRule="auto"/>
                <w:rPr>
                  <w:rFonts w:cstheme="majorHAnsi"/>
                </w:rPr>
              </w:pPr>
              <w:r>
                <w:rPr>
                  <w:rFonts w:cstheme="majorHAnsi"/>
                </w:rPr>
                <w:tab/>
              </w:r>
              <w:sdt>
                <w:sdtPr>
                  <w:rPr>
                    <w:rFonts w:cstheme="majorHAnsi"/>
                  </w:rPr>
                  <w:id w:val="-77894996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33BD4F52" w14:textId="4159393B" w:rsidR="00DA6B03" w:rsidRPr="004D68F6" w:rsidRDefault="00F223A0" w:rsidP="00FD4956">
              <w:pPr>
                <w:tabs>
                  <w:tab w:val="left" w:pos="720"/>
                </w:tabs>
                <w:spacing w:before="0" w:line="264" w:lineRule="auto"/>
                <w:rPr>
                  <w:rFonts w:cstheme="majorHAnsi"/>
                  <w:sz w:val="16"/>
                </w:rPr>
              </w:pPr>
            </w:p>
          </w:sdtContent>
        </w:sdt>
        <w:sdt>
          <w:sdtPr>
            <w:rPr>
              <w:rFonts w:cstheme="majorHAnsi"/>
            </w:rPr>
            <w:id w:val="1309899802"/>
            <w:placeholder>
              <w:docPart w:val="D33855023C664E01A93E3B5BFA6ADC34"/>
            </w:placeholder>
            <w15:repeatingSectionItem/>
          </w:sdtPr>
          <w:sdtEndPr>
            <w:rPr>
              <w:sz w:val="16"/>
            </w:rPr>
          </w:sdtEndPr>
          <w:sdtContent>
            <w:p w14:paraId="27F119EA" w14:textId="77777777" w:rsidR="002A0D5F" w:rsidRPr="004D68F6" w:rsidRDefault="002A0D5F" w:rsidP="00285EA7">
              <w:pPr>
                <w:tabs>
                  <w:tab w:val="left" w:pos="720"/>
                </w:tabs>
                <w:spacing w:before="0" w:line="264" w:lineRule="auto"/>
                <w:rPr>
                  <w:rFonts w:cstheme="majorHAnsi"/>
                  <w:sz w:val="14"/>
                </w:rPr>
              </w:pPr>
              <w:r w:rsidRPr="00BD2EF6">
                <w:rPr>
                  <w:rFonts w:cstheme="majorHAnsi"/>
                </w:rPr>
                <w:tab/>
              </w:r>
            </w:p>
            <w:p w14:paraId="677BE9EE" w14:textId="77777777" w:rsidR="002A0D5F" w:rsidRDefault="002A0D5F" w:rsidP="00285EA7">
              <w:pPr>
                <w:tabs>
                  <w:tab w:val="left" w:pos="720"/>
                </w:tabs>
                <w:spacing w:before="0" w:line="264" w:lineRule="auto"/>
                <w:rPr>
                  <w:rFonts w:cstheme="majorHAnsi"/>
                </w:rPr>
              </w:pPr>
              <w:r>
                <w:rPr>
                  <w:rFonts w:cstheme="majorHAnsi"/>
                </w:rPr>
                <w:tab/>
              </w:r>
              <w:sdt>
                <w:sdtPr>
                  <w:rPr>
                    <w:rFonts w:cstheme="majorHAnsi"/>
                  </w:rPr>
                  <w:id w:val="107593665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02216935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236946033"/>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16828979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7CA2F56" w14:textId="58339E26" w:rsidR="002A0D5F" w:rsidRPr="00BD2EF6" w:rsidRDefault="002A0D5F" w:rsidP="00EE0EE0">
              <w:pPr>
                <w:tabs>
                  <w:tab w:val="left" w:pos="720"/>
                </w:tabs>
                <w:spacing w:before="0" w:line="264" w:lineRule="auto"/>
                <w:rPr>
                  <w:rFonts w:cstheme="majorHAnsi"/>
                </w:rPr>
              </w:pPr>
              <w:r>
                <w:rPr>
                  <w:rFonts w:cstheme="majorHAnsi"/>
                </w:rPr>
                <w:tab/>
              </w:r>
              <w:sdt>
                <w:sdtPr>
                  <w:rPr>
                    <w:rFonts w:cstheme="majorHAnsi"/>
                  </w:rPr>
                  <w:id w:val="-1627469418"/>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728074300"/>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2237234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4286A632" w14:textId="7530B616" w:rsidR="002A0D5F" w:rsidRDefault="002A0D5F" w:rsidP="004D68F6">
              <w:pPr>
                <w:tabs>
                  <w:tab w:val="left" w:pos="720"/>
                </w:tabs>
                <w:spacing w:line="264" w:lineRule="auto"/>
                <w:rPr>
                  <w:rFonts w:cstheme="majorHAnsi"/>
                </w:rPr>
              </w:pPr>
              <w:r>
                <w:rPr>
                  <w:rFonts w:cstheme="majorHAnsi"/>
                </w:rPr>
                <w:tab/>
                <w:t xml:space="preserve">Name:  </w:t>
              </w:r>
              <w:r>
                <w:rPr>
                  <w:rFonts w:cstheme="majorHAnsi"/>
                  <w:b/>
                </w:rPr>
                <w:t>Casey Hooker</w:t>
              </w:r>
            </w:p>
            <w:p w14:paraId="42A2AF98" w14:textId="18B65743" w:rsidR="002A0D5F" w:rsidRDefault="002A0D5F" w:rsidP="004D68F6">
              <w:pPr>
                <w:tabs>
                  <w:tab w:val="left" w:pos="720"/>
                </w:tabs>
                <w:spacing w:line="264" w:lineRule="auto"/>
                <w:rPr>
                  <w:rFonts w:cstheme="majorHAnsi"/>
                </w:rPr>
              </w:pPr>
              <w:r>
                <w:rPr>
                  <w:rFonts w:cstheme="majorHAnsi"/>
                </w:rPr>
                <w:tab/>
                <w:t>E-mail:  hookerc@purdue.edu</w:t>
              </w:r>
            </w:p>
            <w:p w14:paraId="7637357A" w14:textId="73FDE797" w:rsidR="002A0D5F" w:rsidRPr="00BD2EF6" w:rsidRDefault="002A0D5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91518628"/>
                  <w:placeholder>
                    <w:docPart w:val="59F913E85CFB49C5A68650A3EBE229DD"/>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Engineering</w:t>
                  </w:r>
                </w:sdtContent>
              </w:sdt>
            </w:p>
            <w:sdt>
              <w:sdtPr>
                <w:rPr>
                  <w:rFonts w:cstheme="majorHAnsi"/>
                </w:rPr>
                <w:id w:val="-575670458"/>
                <w15:repeatingSection/>
              </w:sdtPr>
              <w:sdtEndPr/>
              <w:sdtContent>
                <w:sdt>
                  <w:sdtPr>
                    <w:rPr>
                      <w:rFonts w:cstheme="majorHAnsi"/>
                    </w:rPr>
                    <w:id w:val="-1183201355"/>
                    <w:placeholder>
                      <w:docPart w:val="C51A3A1645DD4D089F1360B0E8FCF004"/>
                    </w:placeholder>
                    <w15:repeatingSectionItem/>
                  </w:sdtPr>
                  <w:sdtEndPr/>
                  <w:sdtContent>
                    <w:p w14:paraId="3F0B92AA" w14:textId="77777777" w:rsidR="002A0D5F" w:rsidRPr="00BD2EF6" w:rsidRDefault="002A0D5F" w:rsidP="00285EA7">
                      <w:pPr>
                        <w:tabs>
                          <w:tab w:val="left" w:pos="720"/>
                        </w:tabs>
                        <w:spacing w:before="60" w:line="264" w:lineRule="auto"/>
                        <w:rPr>
                          <w:rFonts w:cstheme="majorHAnsi"/>
                        </w:rPr>
                      </w:pPr>
                      <w:r>
                        <w:rPr>
                          <w:rFonts w:cstheme="majorHAnsi"/>
                        </w:rPr>
                        <w:tab/>
                        <w:t>Department:  Agricultural and Biological Engineering</w:t>
                      </w:r>
                    </w:p>
                  </w:sdtContent>
                </w:sdt>
              </w:sdtContent>
            </w:sdt>
            <w:sdt>
              <w:sdtPr>
                <w:rPr>
                  <w:rFonts w:cstheme="majorHAnsi"/>
                </w:rPr>
                <w:id w:val="-716272790"/>
                <w15:repeatingSection/>
              </w:sdtPr>
              <w:sdtEndPr/>
              <w:sdtContent>
                <w:sdt>
                  <w:sdtPr>
                    <w:rPr>
                      <w:rFonts w:cstheme="majorHAnsi"/>
                    </w:rPr>
                    <w:id w:val="-800075095"/>
                    <w:placeholder>
                      <w:docPart w:val="C51A3A1645DD4D089F1360B0E8FCF004"/>
                    </w:placeholder>
                    <w15:repeatingSectionItem/>
                  </w:sdtPr>
                  <w:sdtEndPr/>
                  <w:sdtContent>
                    <w:p w14:paraId="3A065BA6" w14:textId="77777777" w:rsidR="002A0D5F" w:rsidRDefault="002A0D5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20F6CB9E" w14:textId="097B0D25" w:rsidR="002A0D5F" w:rsidRDefault="002A0D5F"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367030465"/>
                  <w:placeholder>
                    <w:docPart w:val="1C5EF6C97100479DB46E4EE590BBEC0F"/>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36EE3DD9" w14:textId="77777777" w:rsidR="002A0D5F" w:rsidRDefault="002A0D5F" w:rsidP="00285EA7">
              <w:pPr>
                <w:tabs>
                  <w:tab w:val="left" w:pos="720"/>
                </w:tabs>
                <w:spacing w:before="60" w:line="264" w:lineRule="auto"/>
                <w:rPr>
                  <w:rFonts w:cstheme="majorHAnsi"/>
                </w:rPr>
              </w:pPr>
              <w:r>
                <w:rPr>
                  <w:rFonts w:cstheme="majorHAnsi"/>
                </w:rPr>
                <w:tab/>
              </w:r>
              <w:sdt>
                <w:sdtPr>
                  <w:rPr>
                    <w:rFonts w:cstheme="majorHAnsi"/>
                  </w:rPr>
                  <w:id w:val="4588402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6CC77250" w14:textId="56201E7A" w:rsidR="002A0D5F" w:rsidRPr="004D68F6" w:rsidRDefault="00F223A0" w:rsidP="00FD4956">
              <w:pPr>
                <w:tabs>
                  <w:tab w:val="left" w:pos="720"/>
                </w:tabs>
                <w:spacing w:before="0" w:line="264" w:lineRule="auto"/>
                <w:rPr>
                  <w:rFonts w:cstheme="majorHAnsi"/>
                  <w:sz w:val="16"/>
                </w:rPr>
              </w:pPr>
            </w:p>
          </w:sdtContent>
        </w:sdt>
        <w:sdt>
          <w:sdtPr>
            <w:rPr>
              <w:rFonts w:cstheme="majorHAnsi"/>
            </w:rPr>
            <w:id w:val="-735701639"/>
            <w:placeholder>
              <w:docPart w:val="2BA041D8604845439B8700A6F5CF1E46"/>
            </w:placeholder>
            <w15:repeatingSectionItem/>
          </w:sdtPr>
          <w:sdtEndPr>
            <w:rPr>
              <w:sz w:val="16"/>
            </w:rPr>
          </w:sdtEndPr>
          <w:sdtContent>
            <w:p w14:paraId="003508F5" w14:textId="77777777" w:rsidR="002A0D5F" w:rsidRPr="004D68F6" w:rsidRDefault="002A0D5F" w:rsidP="00285EA7">
              <w:pPr>
                <w:tabs>
                  <w:tab w:val="left" w:pos="720"/>
                </w:tabs>
                <w:spacing w:before="0" w:line="264" w:lineRule="auto"/>
                <w:rPr>
                  <w:rFonts w:cstheme="majorHAnsi"/>
                  <w:sz w:val="14"/>
                </w:rPr>
              </w:pPr>
              <w:r w:rsidRPr="00BD2EF6">
                <w:rPr>
                  <w:rFonts w:cstheme="majorHAnsi"/>
                </w:rPr>
                <w:tab/>
              </w:r>
            </w:p>
            <w:p w14:paraId="0DA55003" w14:textId="77777777" w:rsidR="002A0D5F" w:rsidRDefault="002A0D5F" w:rsidP="00285EA7">
              <w:pPr>
                <w:tabs>
                  <w:tab w:val="left" w:pos="720"/>
                </w:tabs>
                <w:spacing w:before="0" w:line="264" w:lineRule="auto"/>
                <w:rPr>
                  <w:rFonts w:cstheme="majorHAnsi"/>
                </w:rPr>
              </w:pPr>
              <w:r>
                <w:rPr>
                  <w:rFonts w:cstheme="majorHAnsi"/>
                </w:rPr>
                <w:tab/>
              </w:r>
              <w:sdt>
                <w:sdtPr>
                  <w:rPr>
                    <w:rFonts w:cstheme="majorHAnsi"/>
                  </w:rPr>
                  <w:id w:val="3170044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Faculty  </w:t>
              </w:r>
              <w:sdt>
                <w:sdtPr>
                  <w:rPr>
                    <w:rFonts w:cstheme="majorHAnsi"/>
                  </w:rPr>
                  <w:id w:val="1935015949"/>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Research Scientist  </w:t>
              </w:r>
              <w:sdt>
                <w:sdtPr>
                  <w:rPr>
                    <w:rFonts w:cstheme="majorHAnsi"/>
                  </w:rPr>
                  <w:id w:val="1278689086"/>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Visiting Scholar  </w:t>
              </w:r>
              <w:sdt>
                <w:sdtPr>
                  <w:rPr>
                    <w:rFonts w:cstheme="majorHAnsi"/>
                  </w:rPr>
                  <w:id w:val="188791199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Post-Doctoral Scholar </w:t>
              </w:r>
            </w:p>
            <w:p w14:paraId="19FB2EA1" w14:textId="05C7C602" w:rsidR="002A0D5F" w:rsidRPr="00BD2EF6" w:rsidRDefault="002A0D5F" w:rsidP="00EE0EE0">
              <w:pPr>
                <w:tabs>
                  <w:tab w:val="left" w:pos="720"/>
                </w:tabs>
                <w:spacing w:before="0" w:line="264" w:lineRule="auto"/>
                <w:rPr>
                  <w:rFonts w:cstheme="majorHAnsi"/>
                </w:rPr>
              </w:pPr>
              <w:r>
                <w:rPr>
                  <w:rFonts w:cstheme="majorHAnsi"/>
                </w:rPr>
                <w:tab/>
              </w:r>
              <w:sdt>
                <w:sdtPr>
                  <w:rPr>
                    <w:rFonts w:cstheme="majorHAnsi"/>
                  </w:rPr>
                  <w:id w:val="1052883027"/>
                  <w14:checkbox>
                    <w14:checked w14:val="1"/>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Graduate Student  </w:t>
              </w:r>
              <w:sdt>
                <w:sdtPr>
                  <w:rPr>
                    <w:rFonts w:cstheme="majorHAnsi"/>
                  </w:rPr>
                  <w:id w:val="-1586527978"/>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Undergraduate Student  </w:t>
              </w:r>
              <w:sdt>
                <w:sdtPr>
                  <w:rPr>
                    <w:rFonts w:cstheme="majorHAnsi"/>
                  </w:rPr>
                  <w:id w:val="2044390462"/>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Other </w:t>
              </w:r>
            </w:p>
            <w:p w14:paraId="5438866C" w14:textId="4821F665" w:rsidR="002A0D5F" w:rsidRDefault="002A0D5F" w:rsidP="004D68F6">
              <w:pPr>
                <w:tabs>
                  <w:tab w:val="left" w:pos="720"/>
                </w:tabs>
                <w:spacing w:line="264" w:lineRule="auto"/>
                <w:rPr>
                  <w:rFonts w:cstheme="majorHAnsi"/>
                </w:rPr>
              </w:pPr>
              <w:r>
                <w:rPr>
                  <w:rFonts w:cstheme="majorHAnsi"/>
                </w:rPr>
                <w:tab/>
                <w:t xml:space="preserve">Name:  </w:t>
              </w:r>
              <w:r w:rsidRPr="002A0D5F">
                <w:rPr>
                  <w:rFonts w:cstheme="majorHAnsi"/>
                  <w:b/>
                </w:rPr>
                <w:t xml:space="preserve">Jacob </w:t>
              </w:r>
              <w:proofErr w:type="spellStart"/>
              <w:r w:rsidRPr="002A0D5F">
                <w:rPr>
                  <w:rFonts w:cstheme="majorHAnsi"/>
                  <w:b/>
                </w:rPr>
                <w:t>Gutherie</w:t>
              </w:r>
              <w:proofErr w:type="spellEnd"/>
            </w:p>
            <w:p w14:paraId="1789C884" w14:textId="1CD19E5E" w:rsidR="002A0D5F" w:rsidRDefault="002A0D5F" w:rsidP="004D68F6">
              <w:pPr>
                <w:tabs>
                  <w:tab w:val="left" w:pos="720"/>
                </w:tabs>
                <w:spacing w:line="264" w:lineRule="auto"/>
                <w:rPr>
                  <w:rFonts w:cstheme="majorHAnsi"/>
                </w:rPr>
              </w:pPr>
              <w:r>
                <w:rPr>
                  <w:rFonts w:cstheme="majorHAnsi"/>
                </w:rPr>
                <w:tab/>
                <w:t>E-mail:  guthrie1@purdue.edu</w:t>
              </w:r>
            </w:p>
            <w:p w14:paraId="1BDE2F7F" w14:textId="54954A7A" w:rsidR="002A0D5F" w:rsidRPr="00BD2EF6" w:rsidRDefault="002A0D5F" w:rsidP="00285EA7">
              <w:pPr>
                <w:tabs>
                  <w:tab w:val="left" w:pos="720"/>
                </w:tabs>
                <w:spacing w:before="60" w:line="264" w:lineRule="auto"/>
                <w:rPr>
                  <w:rFonts w:cstheme="majorHAnsi"/>
                </w:rPr>
              </w:pPr>
              <w:r w:rsidRPr="00BD2EF6">
                <w:rPr>
                  <w:rFonts w:cstheme="majorHAnsi"/>
                </w:rPr>
                <w:tab/>
                <w:t xml:space="preserve">Select College:  </w:t>
              </w:r>
              <w:sdt>
                <w:sdtPr>
                  <w:rPr>
                    <w:rFonts w:cstheme="majorHAnsi"/>
                    <w:color w:val="767171" w:themeColor="background2" w:themeShade="80"/>
                  </w:rPr>
                  <w:alias w:val="select college"/>
                  <w:tag w:val="select college"/>
                  <w:id w:val="1931233163"/>
                  <w:placeholder>
                    <w:docPart w:val="A0E3EAE2E17E40CEA3D64040B51324FF"/>
                  </w:placeholder>
                  <w:dropDownList>
                    <w:listItem w:value="Choose an item."/>
                    <w:listItem w:displayText="Agriculture" w:value="Agriculture"/>
                    <w:listItem w:displayText="Education" w:value="Education"/>
                    <w:listItem w:displayText="Engineering" w:value="Engineering"/>
                    <w:listItem w:displayText="Health and Human Sciences" w:value="Health and Human Sciences"/>
                    <w:listItem w:displayText="Honors" w:value="Honors"/>
                    <w:listItem w:displayText="Liberal Arts" w:value="Liberal Arts"/>
                    <w:listItem w:displayText="Library" w:value="Library"/>
                    <w:listItem w:displayText="Krannert Management" w:value="Krannert Management"/>
                    <w:listItem w:displayText="Pharmacy" w:value="Pharmacy"/>
                    <w:listItem w:displayText="Polytechnic Institute" w:value="Polytechnic Institute"/>
                    <w:listItem w:displayText="Science" w:value="Science"/>
                    <w:listItem w:displayText="Veterinary Medicine" w:value="Veterinary Medicine"/>
                  </w:dropDownList>
                </w:sdtPr>
                <w:sdtEndPr>
                  <w:rPr>
                    <w:color w:val="auto"/>
                  </w:rPr>
                </w:sdtEndPr>
                <w:sdtContent>
                  <w:r>
                    <w:rPr>
                      <w:rFonts w:cstheme="majorHAnsi"/>
                      <w:color w:val="767171" w:themeColor="background2" w:themeShade="80"/>
                    </w:rPr>
                    <w:t>Polytechnic Institute</w:t>
                  </w:r>
                </w:sdtContent>
              </w:sdt>
            </w:p>
            <w:sdt>
              <w:sdtPr>
                <w:rPr>
                  <w:rFonts w:cstheme="majorHAnsi"/>
                </w:rPr>
                <w:id w:val="-260221062"/>
                <w15:repeatingSection/>
              </w:sdtPr>
              <w:sdtEndPr/>
              <w:sdtContent>
                <w:sdt>
                  <w:sdtPr>
                    <w:rPr>
                      <w:rFonts w:cstheme="majorHAnsi"/>
                    </w:rPr>
                    <w:id w:val="1260564124"/>
                    <w:placeholder>
                      <w:docPart w:val="6CB4C5AB6C104048A61831CBB8C3D628"/>
                    </w:placeholder>
                    <w15:repeatingSectionItem/>
                  </w:sdtPr>
                  <w:sdtEndPr/>
                  <w:sdtContent>
                    <w:p w14:paraId="35D0CFD0" w14:textId="6D0F1ECD" w:rsidR="002A0D5F" w:rsidRPr="00BD2EF6" w:rsidRDefault="002A0D5F" w:rsidP="00285EA7">
                      <w:pPr>
                        <w:tabs>
                          <w:tab w:val="left" w:pos="720"/>
                        </w:tabs>
                        <w:spacing w:before="60" w:line="264" w:lineRule="auto"/>
                        <w:rPr>
                          <w:rFonts w:cstheme="majorHAnsi"/>
                        </w:rPr>
                      </w:pPr>
                      <w:r>
                        <w:rPr>
                          <w:rFonts w:cstheme="majorHAnsi"/>
                        </w:rPr>
                        <w:tab/>
                        <w:t>Department:  Engineering Technology and Aviation</w:t>
                      </w:r>
                    </w:p>
                  </w:sdtContent>
                </w:sdt>
              </w:sdtContent>
            </w:sdt>
            <w:sdt>
              <w:sdtPr>
                <w:rPr>
                  <w:rFonts w:cstheme="majorHAnsi"/>
                </w:rPr>
                <w:id w:val="-75905679"/>
                <w15:repeatingSection/>
              </w:sdtPr>
              <w:sdtEndPr/>
              <w:sdtContent>
                <w:sdt>
                  <w:sdtPr>
                    <w:rPr>
                      <w:rFonts w:cstheme="majorHAnsi"/>
                    </w:rPr>
                    <w:id w:val="-502122843"/>
                    <w:placeholder>
                      <w:docPart w:val="6CB4C5AB6C104048A61831CBB8C3D628"/>
                    </w:placeholder>
                    <w15:repeatingSectionItem/>
                  </w:sdtPr>
                  <w:sdtEndPr/>
                  <w:sdtContent>
                    <w:p w14:paraId="26C12CA4" w14:textId="77777777" w:rsidR="002A0D5F" w:rsidRDefault="002A0D5F" w:rsidP="00285EA7">
                      <w:pPr>
                        <w:tabs>
                          <w:tab w:val="left" w:pos="720"/>
                        </w:tabs>
                        <w:spacing w:before="60" w:line="264" w:lineRule="auto"/>
                        <w:rPr>
                          <w:rFonts w:cstheme="majorHAnsi"/>
                        </w:rPr>
                      </w:pPr>
                      <w:r w:rsidRPr="00BD2EF6">
                        <w:rPr>
                          <w:rFonts w:cstheme="majorHAnsi"/>
                        </w:rPr>
                        <w:tab/>
                        <w:t xml:space="preserve">Institute/Center:  </w:t>
                      </w:r>
                      <w:r w:rsidRPr="000F605A">
                        <w:rPr>
                          <w:rFonts w:cstheme="majorHAnsi"/>
                        </w:rPr>
                        <w:t xml:space="preserve">Laboratory of Renewable Resources Engineering </w:t>
                      </w:r>
                    </w:p>
                  </w:sdtContent>
                </w:sdt>
              </w:sdtContent>
            </w:sdt>
            <w:p w14:paraId="5BDA4D65" w14:textId="7844C058" w:rsidR="002A0D5F" w:rsidRDefault="002A0D5F" w:rsidP="005C61C8">
              <w:pPr>
                <w:tabs>
                  <w:tab w:val="left" w:pos="720"/>
                </w:tabs>
                <w:spacing w:before="60" w:line="264" w:lineRule="auto"/>
                <w:rPr>
                  <w:rFonts w:cstheme="majorHAnsi"/>
                </w:rPr>
              </w:pPr>
              <w:r>
                <w:rPr>
                  <w:rFonts w:cstheme="majorHAnsi"/>
                </w:rPr>
                <w:tab/>
              </w:r>
              <w:proofErr w:type="gramStart"/>
              <w:r>
                <w:rPr>
                  <w:rFonts w:cstheme="majorHAnsi"/>
                </w:rPr>
                <w:t>%  time</w:t>
              </w:r>
              <w:proofErr w:type="gramEnd"/>
              <w:r>
                <w:rPr>
                  <w:rFonts w:cstheme="majorHAnsi"/>
                </w:rPr>
                <w:t xml:space="preserve"> on campus to meet research goals and deliverables:  </w:t>
              </w:r>
              <w:sdt>
                <w:sdtPr>
                  <w:rPr>
                    <w:rFonts w:cstheme="majorHAnsi"/>
                    <w:highlight w:val="darkGray"/>
                  </w:rPr>
                  <w:id w:val="-1576814337"/>
                  <w:placeholder>
                    <w:docPart w:val="35C56B53B8EB4F35A3B54A6599426778"/>
                  </w:placeholder>
                  <w:dropDownList>
                    <w:listItem w:value="Choose an item."/>
                    <w:listItem w:displayText="&lt;25%" w:value="&lt;25%"/>
                    <w:listItem w:displayText="25-50%" w:value="25-50%"/>
                    <w:listItem w:displayText="50-75%" w:value="50-75%"/>
                    <w:listItem w:displayText="&gt;75%" w:value="&gt;75%"/>
                  </w:dropDownList>
                </w:sdtPr>
                <w:sdtEndPr/>
                <w:sdtContent>
                  <w:r>
                    <w:rPr>
                      <w:rFonts w:cstheme="majorHAnsi"/>
                      <w:highlight w:val="darkGray"/>
                    </w:rPr>
                    <w:t>&gt;75%</w:t>
                  </w:r>
                </w:sdtContent>
              </w:sdt>
            </w:p>
            <w:p w14:paraId="60D7EFE9" w14:textId="77777777" w:rsidR="002A0D5F" w:rsidRDefault="002A0D5F" w:rsidP="00285EA7">
              <w:pPr>
                <w:tabs>
                  <w:tab w:val="left" w:pos="720"/>
                </w:tabs>
                <w:spacing w:before="60" w:line="264" w:lineRule="auto"/>
                <w:rPr>
                  <w:rFonts w:cstheme="majorHAnsi"/>
                </w:rPr>
              </w:pPr>
              <w:r>
                <w:rPr>
                  <w:rFonts w:cstheme="majorHAnsi"/>
                </w:rPr>
                <w:tab/>
              </w:r>
              <w:sdt>
                <w:sdtPr>
                  <w:rPr>
                    <w:rFonts w:cstheme="majorHAnsi"/>
                  </w:rPr>
                  <w:id w:val="2129428514"/>
                  <w14:checkbox>
                    <w14:checked w14:val="0"/>
                    <w14:checkedState w14:val="2612" w14:font="MS Gothic"/>
                    <w14:uncheckedState w14:val="2610" w14:font="MS Gothic"/>
                  </w14:checkbox>
                </w:sdtPr>
                <w:sdtEndPr/>
                <w:sdtContent>
                  <w:r>
                    <w:rPr>
                      <w:rFonts w:ascii="MS Gothic" w:eastAsia="MS Gothic" w:hAnsi="MS Gothic" w:cstheme="majorHAnsi" w:hint="eastAsia"/>
                    </w:rPr>
                    <w:t>☐</w:t>
                  </w:r>
                </w:sdtContent>
              </w:sdt>
              <w:r>
                <w:rPr>
                  <w:rFonts w:cstheme="majorHAnsi"/>
                </w:rPr>
                <w:t xml:space="preserve"> &lt; 1 semester from completing degree or position</w:t>
              </w:r>
            </w:p>
            <w:p w14:paraId="571B9DC7" w14:textId="4A8328FC" w:rsidR="002A0D5F" w:rsidRPr="004D68F6" w:rsidRDefault="00F223A0" w:rsidP="00FD4956">
              <w:pPr>
                <w:tabs>
                  <w:tab w:val="left" w:pos="720"/>
                </w:tabs>
                <w:spacing w:before="0" w:line="264" w:lineRule="auto"/>
                <w:rPr>
                  <w:rFonts w:cstheme="majorHAnsi"/>
                  <w:sz w:val="16"/>
                </w:rPr>
              </w:pPr>
            </w:p>
          </w:sdtContent>
        </w:sdt>
      </w:sdtContent>
    </w:sdt>
    <w:p w14:paraId="5529FD19" w14:textId="3819ECE2" w:rsidR="002C0ECC" w:rsidRPr="00EE36B7" w:rsidRDefault="006F4E34" w:rsidP="002C0ECC">
      <w:pPr>
        <w:pStyle w:val="Heading2"/>
        <w:spacing w:before="240" w:after="120"/>
      </w:pPr>
      <w:r>
        <w:t>Practices to</w:t>
      </w:r>
      <w:r w:rsidR="00256776">
        <w:t xml:space="preserve"> Comply</w:t>
      </w:r>
      <w:r w:rsidR="002C0ECC">
        <w:t xml:space="preserve"> with COVID-19 Safety Measures</w:t>
      </w:r>
      <w:r w:rsidR="00256776">
        <w:t xml:space="preserve"> in Research Spaces</w:t>
      </w:r>
    </w:p>
    <w:p w14:paraId="6C283FDC" w14:textId="0D2EFB7D" w:rsidR="00EE0EE0" w:rsidRDefault="00F24BF2" w:rsidP="00024CA7">
      <w:r>
        <w:t>Research spaces</w:t>
      </w:r>
      <w:r w:rsidRPr="002F7019">
        <w:t xml:space="preserve"> at Purdue (except those </w:t>
      </w:r>
      <w:r>
        <w:t>with active</w:t>
      </w:r>
      <w:r w:rsidRPr="002F7019">
        <w:t xml:space="preserve"> </w:t>
      </w:r>
      <w:r>
        <w:t>COVID-19 programs</w:t>
      </w:r>
      <w:r w:rsidRPr="002F7019">
        <w:t>) are currently considered medium exposure risk, as per the by Occupational Safety and Health Administration (OSHA)</w:t>
      </w:r>
      <w:r w:rsidRPr="000A0487">
        <w:t xml:space="preserve">.  </w:t>
      </w:r>
      <w:r w:rsidR="00073929" w:rsidRPr="000A0487">
        <w:t>All individuals</w:t>
      </w:r>
      <w:r w:rsidR="005A4D93">
        <w:t xml:space="preserve"> </w:t>
      </w:r>
      <w:r w:rsidR="00EE0EE0" w:rsidRPr="002F7019">
        <w:t>return</w:t>
      </w:r>
      <w:r w:rsidR="00024CA7">
        <w:t>ing</w:t>
      </w:r>
      <w:r w:rsidR="00EE0EE0" w:rsidRPr="002F7019">
        <w:t xml:space="preserve"> to campus </w:t>
      </w:r>
      <w:r w:rsidR="00E87751" w:rsidRPr="002F7019">
        <w:t xml:space="preserve">to </w:t>
      </w:r>
      <w:r w:rsidR="00E87751">
        <w:t>conduct or support research activities,</w:t>
      </w:r>
      <w:r w:rsidR="00E87751" w:rsidRPr="002F7019">
        <w:t xml:space="preserve"> </w:t>
      </w:r>
      <w:r w:rsidR="00E87751">
        <w:t>or those currently conducting critical research,</w:t>
      </w:r>
      <w:r w:rsidR="00EE0EE0" w:rsidRPr="002F7019">
        <w:t xml:space="preserve"> will be </w:t>
      </w:r>
      <w:r w:rsidR="00024CA7">
        <w:t xml:space="preserve">held </w:t>
      </w:r>
      <w:r w:rsidR="00EE0EE0" w:rsidRPr="002F7019">
        <w:t xml:space="preserve">accountable for </w:t>
      </w:r>
      <w:r w:rsidR="00024CA7">
        <w:t xml:space="preserve">understanding and </w:t>
      </w:r>
      <w:r w:rsidR="00EE0EE0" w:rsidRPr="002F7019">
        <w:t xml:space="preserve">implementing </w:t>
      </w:r>
      <w:r w:rsidR="00024CA7">
        <w:t>the</w:t>
      </w:r>
      <w:r w:rsidR="00CE3B1E">
        <w:t xml:space="preserve"> COVID-19 Research Spaces SOP</w:t>
      </w:r>
      <w:r w:rsidR="00E87751">
        <w:t>.</w:t>
      </w:r>
      <w:r w:rsidR="00CE3B1E">
        <w:t xml:space="preserve"> </w:t>
      </w:r>
      <w:r w:rsidR="00E87751">
        <w:t xml:space="preserve"> </w:t>
      </w:r>
      <w:r w:rsidR="00B27756">
        <w:t>The Research Spaces SOP must</w:t>
      </w:r>
      <w:r w:rsidR="00CE3B1E">
        <w:t xml:space="preserve"> clearly</w:t>
      </w:r>
      <w:r w:rsidR="00B27756">
        <w:t xml:space="preserve"> describe how the spaces, processes, and practices of all rooms and individuals covered by the SOP will be </w:t>
      </w:r>
      <w:r w:rsidR="00C72EBB">
        <w:t>adapted</w:t>
      </w:r>
      <w:r w:rsidR="00B27756">
        <w:t xml:space="preserve"> to comply with the</w:t>
      </w:r>
      <w:r w:rsidR="00A064E8">
        <w:t xml:space="preserve"> </w:t>
      </w:r>
      <w:r w:rsidR="00CE3B1E">
        <w:t xml:space="preserve">current COVID-19 research </w:t>
      </w:r>
      <w:r w:rsidR="00BC0F32">
        <w:t xml:space="preserve">safety </w:t>
      </w:r>
      <w:r w:rsidR="00B27756">
        <w:t>measures</w:t>
      </w:r>
      <w:r w:rsidR="00E87751">
        <w:t xml:space="preserve"> below</w:t>
      </w:r>
      <w:r w:rsidR="00A064E8">
        <w:t>:</w:t>
      </w:r>
      <w:r w:rsidR="00024CA7">
        <w:t xml:space="preserve"> </w:t>
      </w:r>
    </w:p>
    <w:p w14:paraId="019CFAD1" w14:textId="449A35C3" w:rsidR="00346F62" w:rsidRDefault="00346F62" w:rsidP="008D07FA">
      <w:pPr>
        <w:pStyle w:val="ListParagraph"/>
        <w:numPr>
          <w:ilvl w:val="0"/>
          <w:numId w:val="7"/>
        </w:numPr>
        <w:contextualSpacing w:val="0"/>
      </w:pPr>
      <w:r>
        <w:t xml:space="preserve">Conduct research </w:t>
      </w:r>
      <w:r w:rsidR="00B27756">
        <w:t xml:space="preserve">activities </w:t>
      </w:r>
      <w:r>
        <w:t>remotely whenever possible;</w:t>
      </w:r>
    </w:p>
    <w:p w14:paraId="7284DDB4" w14:textId="5486FC47" w:rsidR="00024CA7" w:rsidRPr="002F7019" w:rsidRDefault="00F24BF2" w:rsidP="008D07FA">
      <w:pPr>
        <w:pStyle w:val="ListParagraph"/>
        <w:numPr>
          <w:ilvl w:val="0"/>
          <w:numId w:val="7"/>
        </w:numPr>
        <w:contextualSpacing w:val="0"/>
      </w:pPr>
      <w:r>
        <w:t>Do not come to campus when</w:t>
      </w:r>
      <w:r w:rsidR="00024CA7" w:rsidRPr="002F7019">
        <w:t xml:space="preserve"> </w:t>
      </w:r>
      <w:r>
        <w:t>experiencing</w:t>
      </w:r>
      <w:r w:rsidR="00024CA7" w:rsidRPr="002F7019">
        <w:t xml:space="preserve"> </w:t>
      </w:r>
      <w:r w:rsidR="00024CA7">
        <w:t>COVID-19 symptoms</w:t>
      </w:r>
      <w:r w:rsidR="00024CA7" w:rsidRPr="002F7019">
        <w:t xml:space="preserve"> or </w:t>
      </w:r>
      <w:r>
        <w:t>after</w:t>
      </w:r>
      <w:r w:rsidR="00024CA7" w:rsidRPr="002F7019">
        <w:t xml:space="preserve"> close</w:t>
      </w:r>
      <w:r w:rsidR="00024CA7">
        <w:t xml:space="preserve">, prolonged </w:t>
      </w:r>
      <w:r w:rsidR="00024CA7" w:rsidRPr="002F7019">
        <w:t>contact with a confirmed COVID-19 carrier</w:t>
      </w:r>
      <w:r w:rsidR="00F4251F">
        <w:t xml:space="preserve">.  See </w:t>
      </w:r>
      <w:hyperlink r:id="rId16" w:history="1">
        <w:r w:rsidR="00F4251F" w:rsidRPr="00ED33E3">
          <w:rPr>
            <w:rStyle w:val="Hyperlink"/>
            <w:b/>
            <w:color w:val="BFA365"/>
          </w:rPr>
          <w:t>Protect Purdue Pledge</w:t>
        </w:r>
      </w:hyperlink>
      <w:r w:rsidR="00346F62" w:rsidRPr="009F5F5D">
        <w:t>;</w:t>
      </w:r>
    </w:p>
    <w:p w14:paraId="67B7240E" w14:textId="77777777" w:rsidR="00F4251F" w:rsidRDefault="00F4251F" w:rsidP="008D07FA">
      <w:pPr>
        <w:pStyle w:val="ListParagraph"/>
        <w:numPr>
          <w:ilvl w:val="0"/>
          <w:numId w:val="7"/>
        </w:numPr>
        <w:contextualSpacing w:val="0"/>
      </w:pPr>
      <w:r>
        <w:t>Pay attention to personal hygiene, including frequent hand washing with soap and water;</w:t>
      </w:r>
    </w:p>
    <w:p w14:paraId="5F26DB7F" w14:textId="4244729C" w:rsidR="00EE0EE0" w:rsidRDefault="000B3FCC" w:rsidP="008D07FA">
      <w:pPr>
        <w:pStyle w:val="ListParagraph"/>
        <w:numPr>
          <w:ilvl w:val="0"/>
          <w:numId w:val="7"/>
        </w:numPr>
        <w:contextualSpacing w:val="0"/>
      </w:pPr>
      <w:r>
        <w:t>In the research space, w</w:t>
      </w:r>
      <w:r w:rsidR="00346F62">
        <w:t>ear</w:t>
      </w:r>
      <w:r w:rsidR="00EE0EE0" w:rsidRPr="002F7019">
        <w:t xml:space="preserve"> </w:t>
      </w:r>
      <w:r w:rsidR="00EE0EE0" w:rsidRPr="000B3FCC">
        <w:t xml:space="preserve">cloth </w:t>
      </w:r>
      <w:r w:rsidR="00E87751" w:rsidRPr="000B3FCC">
        <w:t xml:space="preserve">or disposable </w:t>
      </w:r>
      <w:r w:rsidR="00EE0EE0" w:rsidRPr="000B3FCC">
        <w:t xml:space="preserve">face </w:t>
      </w:r>
      <w:r w:rsidR="006F4E34" w:rsidRPr="000B3FCC">
        <w:t>mask</w:t>
      </w:r>
      <w:r w:rsidR="006F4E34" w:rsidRPr="002F7019">
        <w:t xml:space="preserve"> </w:t>
      </w:r>
      <w:r w:rsidR="005A4D93">
        <w:t xml:space="preserve">when </w:t>
      </w:r>
      <w:r w:rsidR="00E87751">
        <w:t xml:space="preserve">a </w:t>
      </w:r>
      <w:r w:rsidR="005A4D93">
        <w:t xml:space="preserve">6 ft distance </w:t>
      </w:r>
      <w:r w:rsidR="00F4251F">
        <w:t xml:space="preserve">between individuals </w:t>
      </w:r>
      <w:r w:rsidR="005A4D93">
        <w:t xml:space="preserve">cannot be </w:t>
      </w:r>
      <w:r w:rsidR="00C70F3D">
        <w:t>maintained</w:t>
      </w:r>
      <w:r w:rsidR="00E87751">
        <w:t xml:space="preserve"> </w:t>
      </w:r>
      <w:r w:rsidR="00D0396F">
        <w:t>at all times</w:t>
      </w:r>
      <w:r w:rsidR="00EE0EE0" w:rsidRPr="002F7019">
        <w:t>;</w:t>
      </w:r>
    </w:p>
    <w:p w14:paraId="17D28D14" w14:textId="130095AD" w:rsidR="00F4251F" w:rsidRPr="002F7019" w:rsidRDefault="00F4251F" w:rsidP="008D07FA">
      <w:pPr>
        <w:pStyle w:val="ListParagraph"/>
        <w:numPr>
          <w:ilvl w:val="0"/>
          <w:numId w:val="7"/>
        </w:numPr>
        <w:contextualSpacing w:val="0"/>
      </w:pPr>
      <w:r w:rsidRPr="002F7019">
        <w:t xml:space="preserve">Maintain a 6 ft. separation </w:t>
      </w:r>
      <w:r>
        <w:t>between people working</w:t>
      </w:r>
      <w:r w:rsidRPr="002F7019">
        <w:t xml:space="preserve"> in </w:t>
      </w:r>
      <w:r>
        <w:t xml:space="preserve">all </w:t>
      </w:r>
      <w:r w:rsidRPr="002F7019">
        <w:t xml:space="preserve">shared </w:t>
      </w:r>
      <w:r>
        <w:t>research</w:t>
      </w:r>
      <w:r w:rsidRPr="002F7019">
        <w:t xml:space="preserve"> </w:t>
      </w:r>
      <w:r>
        <w:t>spaces for social distancing and de-densification</w:t>
      </w:r>
      <w:r w:rsidRPr="002F7019">
        <w:t>;</w:t>
      </w:r>
    </w:p>
    <w:p w14:paraId="0EEAF061" w14:textId="77777777" w:rsidR="00F4251F" w:rsidRPr="002F7019" w:rsidRDefault="00F4251F" w:rsidP="008D07FA">
      <w:pPr>
        <w:pStyle w:val="ListParagraph"/>
        <w:numPr>
          <w:ilvl w:val="0"/>
          <w:numId w:val="7"/>
        </w:numPr>
        <w:contextualSpacing w:val="0"/>
      </w:pPr>
      <w:r>
        <w:t>Incorporate engineering controls such as physical barriers and/or enhanced PPE when unable to maintain a 6 ft. separation between people working in a research space;</w:t>
      </w:r>
    </w:p>
    <w:p w14:paraId="2648F8FE" w14:textId="4A633523" w:rsidR="00CE3B1E" w:rsidRPr="002F7019" w:rsidRDefault="00CE3B1E" w:rsidP="008D07FA">
      <w:pPr>
        <w:pStyle w:val="ListParagraph"/>
        <w:numPr>
          <w:ilvl w:val="0"/>
          <w:numId w:val="7"/>
        </w:numPr>
        <w:contextualSpacing w:val="0"/>
      </w:pPr>
      <w:r>
        <w:t xml:space="preserve">Clean and sanitize shared surfaces and equipment frequently, using </w:t>
      </w:r>
      <w:r w:rsidR="00D4627F">
        <w:t>COVID-19 approved</w:t>
      </w:r>
      <w:r>
        <w:t xml:space="preserve"> </w:t>
      </w:r>
      <w:hyperlink r:id="rId17" w:history="1">
        <w:r w:rsidRPr="00ED33E3">
          <w:rPr>
            <w:rStyle w:val="Hyperlink"/>
            <w:b/>
            <w:color w:val="BFA365"/>
          </w:rPr>
          <w:t>cleaning products and procedures</w:t>
        </w:r>
      </w:hyperlink>
      <w:r>
        <w:t>;</w:t>
      </w:r>
    </w:p>
    <w:p w14:paraId="538F53D0" w14:textId="241A1601" w:rsidR="00EE0EE0" w:rsidRDefault="00EE0EE0" w:rsidP="008D07FA">
      <w:pPr>
        <w:pStyle w:val="ListParagraph"/>
        <w:numPr>
          <w:ilvl w:val="0"/>
          <w:numId w:val="7"/>
        </w:numPr>
        <w:contextualSpacing w:val="0"/>
      </w:pPr>
      <w:r w:rsidRPr="002F7019">
        <w:t xml:space="preserve">Maximize separation between </w:t>
      </w:r>
      <w:r w:rsidR="00896F67">
        <w:t>people</w:t>
      </w:r>
      <w:r w:rsidRPr="002F7019">
        <w:t xml:space="preserve"> </w:t>
      </w:r>
      <w:r w:rsidR="005A7EA8">
        <w:t>when moving</w:t>
      </w:r>
      <w:r w:rsidR="00CE3B1E">
        <w:t xml:space="preserve"> through research spaces</w:t>
      </w:r>
      <w:r w:rsidRPr="002F7019">
        <w:t>;</w:t>
      </w:r>
    </w:p>
    <w:p w14:paraId="712D57BD" w14:textId="41545515" w:rsidR="005524DD" w:rsidRDefault="00055C2C" w:rsidP="006F4E34">
      <w:r>
        <w:t xml:space="preserve">The </w:t>
      </w:r>
      <w:r w:rsidR="00C244F8">
        <w:t>PIs</w:t>
      </w:r>
      <w:r w:rsidR="00D12843">
        <w:t xml:space="preserve">, lab directors, and other </w:t>
      </w:r>
      <w:r w:rsidR="00E310BA">
        <w:t>responsible individuals</w:t>
      </w:r>
      <w:r w:rsidR="00D12843">
        <w:t xml:space="preserve"> </w:t>
      </w:r>
      <w:r>
        <w:t xml:space="preserve">should consider </w:t>
      </w:r>
      <w:r w:rsidR="00D12843">
        <w:t xml:space="preserve">how to </w:t>
      </w:r>
      <w:r>
        <w:t>apply</w:t>
      </w:r>
      <w:r w:rsidR="00D12843">
        <w:t xml:space="preserve"> a combination of</w:t>
      </w:r>
      <w:r>
        <w:t xml:space="preserve"> best practices across the four primary control areas</w:t>
      </w:r>
      <w:r w:rsidR="00E310BA">
        <w:t xml:space="preserve"> for the research spaces in this SOP</w:t>
      </w:r>
      <w:r>
        <w:t xml:space="preserve">:  Physical Distancing, Social Distancing, Contact Time, </w:t>
      </w:r>
      <w:r w:rsidR="00357A3A">
        <w:t>and Reducing</w:t>
      </w:r>
      <w:r>
        <w:t xml:space="preserve"> Exposure.</w:t>
      </w:r>
      <w:r w:rsidR="00D12843">
        <w:t xml:space="preserve">  </w:t>
      </w:r>
    </w:p>
    <w:p w14:paraId="6A681FF9" w14:textId="1679B2C0" w:rsidR="00CC07CF" w:rsidRDefault="00055C2C" w:rsidP="006F4E34">
      <w:r>
        <w:t>PHYSICAL DISTANCING</w:t>
      </w:r>
      <w:r w:rsidR="005524DD">
        <w:t xml:space="preserve"> encourages remote work and </w:t>
      </w:r>
      <w:r>
        <w:t xml:space="preserve">video </w:t>
      </w:r>
      <w:r w:rsidR="005524DD">
        <w:t xml:space="preserve">communication whenever possible.  </w:t>
      </w:r>
      <w:r>
        <w:t xml:space="preserve">It also includes limiting trips to essential research travel to field sites, sponsor reviews, national user facilities, </w:t>
      </w:r>
      <w:r w:rsidR="000B3FCC">
        <w:t>and collaborator</w:t>
      </w:r>
      <w:r>
        <w:t xml:space="preserve"> facilities.</w:t>
      </w:r>
    </w:p>
    <w:p w14:paraId="7D45634F" w14:textId="4737A1DD" w:rsidR="00055C2C" w:rsidRDefault="00055C2C" w:rsidP="006F4E34">
      <w:r>
        <w:t xml:space="preserve">SOCIAL DISTANCING is used to </w:t>
      </w:r>
      <w:r w:rsidR="00CD686A">
        <w:t xml:space="preserve">maintain the equivalent of a </w:t>
      </w:r>
      <w:r>
        <w:t xml:space="preserve">6 ft. </w:t>
      </w:r>
      <w:r w:rsidR="00CD686A">
        <w:t xml:space="preserve">separation </w:t>
      </w:r>
      <w:r>
        <w:t xml:space="preserve">between people working in research spaces.  Methods </w:t>
      </w:r>
      <w:r w:rsidR="00951DAC">
        <w:t xml:space="preserve">include installing floor markings to manage circulation and identify separation when waiting for </w:t>
      </w:r>
      <w:r w:rsidR="00C70F3D">
        <w:t xml:space="preserve">shared </w:t>
      </w:r>
      <w:r w:rsidR="00951DAC">
        <w:t xml:space="preserve">equipment; removing or labeling desks, tables, and chairs; rearranging furniture and equipment to increase distance between high-use items; shutting down or staggering work in benches, hoods, or other stationary equipment; adding engineered controls such as </w:t>
      </w:r>
      <w:r w:rsidR="00FF1A52">
        <w:t>Plexiglas</w:t>
      </w:r>
      <w:r w:rsidR="00951DAC">
        <w:t xml:space="preserve"> barriers between adjacent work areas</w:t>
      </w:r>
      <w:r w:rsidR="00CD686A">
        <w:t xml:space="preserve"> or enhanced PPE</w:t>
      </w:r>
      <w:r w:rsidR="00951DAC">
        <w:t>.</w:t>
      </w:r>
    </w:p>
    <w:p w14:paraId="57C52FF7" w14:textId="2C90852C" w:rsidR="00EF766F" w:rsidRDefault="00CD686A" w:rsidP="006F4E34">
      <w:r>
        <w:t xml:space="preserve">CONTACT TIME should be minimized by de-densifying and adopting approaches such as staggered work shifts, avoiding peak travel times, and using reservation systems for shared labs. </w:t>
      </w:r>
    </w:p>
    <w:p w14:paraId="0C71A654" w14:textId="70DAFFF7" w:rsidR="00D12843" w:rsidRDefault="00CD686A" w:rsidP="007211FD">
      <w:pPr>
        <w:rPr>
          <w:i/>
        </w:rPr>
      </w:pPr>
      <w:r>
        <w:t>REDUCING EXPOSURE is aimed at minimizing cross-contamination. Approaches include assigning work areas to particular researchers; frequent hand washing</w:t>
      </w:r>
      <w:r w:rsidR="00D12843">
        <w:t xml:space="preserve"> and use of hand sanitizer</w:t>
      </w:r>
      <w:r>
        <w:t xml:space="preserve">; regular cleaning and disinfection </w:t>
      </w:r>
      <w:r w:rsidR="00D12843">
        <w:t xml:space="preserve">of surfaces and shared equipment; reassigning research responsibilities to limit the number of different researchers in a shared space; limiting external visitors to essential contractors and vendors. </w:t>
      </w:r>
      <w:r w:rsidR="00D12843" w:rsidRPr="006F4E34">
        <w:rPr>
          <w:i/>
        </w:rPr>
        <w:t>Most importantly, individuals should not come to campus when experiencing COVID-19 symptoms or after close, prolonged contact with a confirmed COVID-19 carrier.</w:t>
      </w:r>
    </w:p>
    <w:p w14:paraId="6B8404FF" w14:textId="154EF95F" w:rsidR="00B00771" w:rsidRDefault="00B00771" w:rsidP="007211FD">
      <w:pPr>
        <w:rPr>
          <w:i/>
        </w:rPr>
      </w:pPr>
      <w:r>
        <w:t xml:space="preserve">Note:  Individuals at high risk for severe illness or complications of COVID-19 may require additional accommodations and protective safety measures to return to campus.  </w:t>
      </w:r>
      <w:r>
        <w:rPr>
          <w:i/>
        </w:rPr>
        <w:t xml:space="preserve">These individuals </w:t>
      </w:r>
      <w:r w:rsidRPr="00AC2C00">
        <w:rPr>
          <w:i/>
        </w:rPr>
        <w:t>should contact Purdue HR for a consultation before returning to campus work.</w:t>
      </w:r>
    </w:p>
    <w:p w14:paraId="29AFEA65" w14:textId="5CBFFD68" w:rsidR="00D12843" w:rsidRPr="00B00771" w:rsidRDefault="00D12843" w:rsidP="007211FD">
      <w:r>
        <w:t xml:space="preserve">The following questions will assist in developing and implementing COVID-19 safety measures, practices and processes for the research spaces covered by this SOP.  </w:t>
      </w:r>
    </w:p>
    <w:p w14:paraId="1F77B331" w14:textId="37EC28E5" w:rsidR="00D12843" w:rsidRDefault="00D12843" w:rsidP="00D12843">
      <w:pPr>
        <w:tabs>
          <w:tab w:val="left" w:pos="2880"/>
        </w:tabs>
        <w:spacing w:before="240" w:line="264" w:lineRule="auto"/>
        <w:rPr>
          <w:rFonts w:cstheme="majorHAnsi"/>
        </w:rPr>
      </w:pPr>
      <w:r>
        <w:rPr>
          <w:rFonts w:cstheme="majorHAnsi"/>
        </w:rPr>
        <w:t>Q</w:t>
      </w:r>
      <w:r w:rsidR="005A7EA8">
        <w:rPr>
          <w:rFonts w:cstheme="majorHAnsi"/>
        </w:rPr>
        <w:t>4</w:t>
      </w:r>
      <w:r>
        <w:rPr>
          <w:rFonts w:cstheme="majorHAnsi"/>
        </w:rPr>
        <w:t xml:space="preserve">:  </w:t>
      </w:r>
      <w:r>
        <w:t>What are the room type(s) for this research space?</w:t>
      </w:r>
      <w:r>
        <w:rPr>
          <w:rFonts w:cstheme="majorHAnsi"/>
        </w:rPr>
        <w:t xml:space="preserve"> (check all that apply):</w:t>
      </w:r>
    </w:p>
    <w:p w14:paraId="4E222FDF" w14:textId="6DEBD944" w:rsidR="00D12843" w:rsidRDefault="00F223A0" w:rsidP="00D12843">
      <w:pPr>
        <w:tabs>
          <w:tab w:val="left" w:pos="2880"/>
        </w:tabs>
        <w:spacing w:before="60" w:line="264" w:lineRule="auto"/>
        <w:ind w:firstLine="720"/>
        <w:rPr>
          <w:rFonts w:cstheme="majorHAnsi"/>
        </w:rPr>
      </w:pPr>
      <w:sdt>
        <w:sdtPr>
          <w:rPr>
            <w:rFonts w:cstheme="majorHAnsi"/>
          </w:rPr>
          <w:id w:val="1105385792"/>
          <w14:checkbox>
            <w14:checked w14:val="1"/>
            <w14:checkedState w14:val="2612" w14:font="MS Gothic"/>
            <w14:uncheckedState w14:val="2610" w14:font="MS Gothic"/>
          </w14:checkbox>
        </w:sdtPr>
        <w:sdtEndPr/>
        <w:sdtContent>
          <w:r w:rsidR="001C1AFE">
            <w:rPr>
              <w:rFonts w:ascii="MS Gothic" w:eastAsia="MS Gothic" w:hAnsi="MS Gothic" w:cstheme="majorHAnsi" w:hint="eastAsia"/>
            </w:rPr>
            <w:t>☒</w:t>
          </w:r>
        </w:sdtContent>
      </w:sdt>
      <w:r w:rsidR="00D12843">
        <w:rPr>
          <w:rFonts w:cstheme="majorHAnsi"/>
        </w:rPr>
        <w:t xml:space="preserve"> Office space shared by </w:t>
      </w:r>
      <w:r w:rsidR="008E7C69">
        <w:rPr>
          <w:rFonts w:cstheme="majorHAnsi"/>
        </w:rPr>
        <w:t>four or fewer individuals</w:t>
      </w:r>
    </w:p>
    <w:p w14:paraId="10936C62" w14:textId="718A070F" w:rsidR="00D12843" w:rsidRDefault="00F223A0" w:rsidP="00D12843">
      <w:pPr>
        <w:tabs>
          <w:tab w:val="left" w:pos="2880"/>
        </w:tabs>
        <w:spacing w:before="60" w:line="264" w:lineRule="auto"/>
        <w:ind w:firstLine="720"/>
        <w:rPr>
          <w:rFonts w:cstheme="majorHAnsi"/>
        </w:rPr>
      </w:pPr>
      <w:sdt>
        <w:sdtPr>
          <w:rPr>
            <w:rFonts w:cstheme="majorHAnsi"/>
          </w:rPr>
          <w:id w:val="-698093651"/>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Open office shared by </w:t>
      </w:r>
      <w:r w:rsidR="007A6F36">
        <w:rPr>
          <w:rFonts w:cstheme="majorHAnsi"/>
        </w:rPr>
        <w:t>five or more individuals</w:t>
      </w:r>
    </w:p>
    <w:p w14:paraId="02B1B470" w14:textId="49F8D5F0" w:rsidR="00D12843" w:rsidRDefault="00F223A0" w:rsidP="00D12843">
      <w:pPr>
        <w:tabs>
          <w:tab w:val="left" w:pos="2880"/>
        </w:tabs>
        <w:spacing w:before="60" w:line="264" w:lineRule="auto"/>
        <w:ind w:firstLine="720"/>
        <w:rPr>
          <w:rFonts w:cstheme="majorHAnsi"/>
        </w:rPr>
      </w:pPr>
      <w:sdt>
        <w:sdtPr>
          <w:rPr>
            <w:rFonts w:cstheme="majorHAnsi"/>
          </w:rPr>
          <w:id w:val="1403177467"/>
          <w14:checkbox>
            <w14:checked w14:val="1"/>
            <w14:checkedState w14:val="2612" w14:font="MS Gothic"/>
            <w14:uncheckedState w14:val="2610" w14:font="MS Gothic"/>
          </w14:checkbox>
        </w:sdtPr>
        <w:sdtEndPr/>
        <w:sdtContent>
          <w:r w:rsidR="001C1AFE">
            <w:rPr>
              <w:rFonts w:ascii="MS Gothic" w:eastAsia="MS Gothic" w:hAnsi="MS Gothic" w:cstheme="majorHAnsi" w:hint="eastAsia"/>
            </w:rPr>
            <w:t>☒</w:t>
          </w:r>
        </w:sdtContent>
      </w:sdt>
      <w:r w:rsidR="00D12843">
        <w:rPr>
          <w:rFonts w:cstheme="majorHAnsi"/>
        </w:rPr>
        <w:t xml:space="preserve"> Open dry space with benches, tables, and/or desks</w:t>
      </w:r>
    </w:p>
    <w:p w14:paraId="7663CF14" w14:textId="20C72D26" w:rsidR="00D12843" w:rsidRDefault="00F223A0" w:rsidP="00D12843">
      <w:pPr>
        <w:tabs>
          <w:tab w:val="left" w:pos="2880"/>
        </w:tabs>
        <w:spacing w:before="60" w:line="264" w:lineRule="auto"/>
        <w:ind w:firstLine="720"/>
        <w:rPr>
          <w:rFonts w:cstheme="majorHAnsi"/>
        </w:rPr>
      </w:pPr>
      <w:sdt>
        <w:sdtPr>
          <w:rPr>
            <w:rFonts w:cstheme="majorHAnsi"/>
          </w:rPr>
          <w:id w:val="990522815"/>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Dry bench</w:t>
      </w:r>
    </w:p>
    <w:p w14:paraId="6E0C1A6A" w14:textId="791E3434" w:rsidR="00D12843" w:rsidRDefault="00F223A0" w:rsidP="00D12843">
      <w:pPr>
        <w:tabs>
          <w:tab w:val="left" w:pos="2880"/>
        </w:tabs>
        <w:spacing w:before="60" w:line="264" w:lineRule="auto"/>
        <w:ind w:firstLine="720"/>
        <w:rPr>
          <w:rFonts w:cstheme="majorHAnsi"/>
        </w:rPr>
      </w:pPr>
      <w:sdt>
        <w:sdtPr>
          <w:rPr>
            <w:rFonts w:cstheme="majorHAnsi"/>
          </w:rPr>
          <w:id w:val="1514717438"/>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Wet bench</w:t>
      </w:r>
    </w:p>
    <w:p w14:paraId="615E57DB" w14:textId="085F7652" w:rsidR="00D12843" w:rsidRDefault="00F223A0" w:rsidP="00D12843">
      <w:pPr>
        <w:tabs>
          <w:tab w:val="left" w:pos="2880"/>
        </w:tabs>
        <w:spacing w:before="60" w:line="264" w:lineRule="auto"/>
        <w:ind w:firstLine="720"/>
        <w:rPr>
          <w:rFonts w:cstheme="majorHAnsi"/>
        </w:rPr>
      </w:pPr>
      <w:sdt>
        <w:sdtPr>
          <w:rPr>
            <w:rFonts w:cstheme="majorHAnsi"/>
          </w:rPr>
          <w:id w:val="522676499"/>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Analytical testing</w:t>
      </w:r>
    </w:p>
    <w:p w14:paraId="7B5D566E" w14:textId="4240150E" w:rsidR="00D12843" w:rsidRDefault="00F223A0" w:rsidP="00D12843">
      <w:pPr>
        <w:tabs>
          <w:tab w:val="left" w:pos="2880"/>
        </w:tabs>
        <w:spacing w:before="60" w:line="264" w:lineRule="auto"/>
        <w:ind w:firstLine="720"/>
        <w:rPr>
          <w:rFonts w:cstheme="majorHAnsi"/>
        </w:rPr>
      </w:pPr>
      <w:sdt>
        <w:sdtPr>
          <w:rPr>
            <w:rFonts w:cstheme="majorHAnsi"/>
          </w:rPr>
          <w:id w:val="1187706829"/>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Physical testing</w:t>
      </w:r>
    </w:p>
    <w:p w14:paraId="46C9AD0D" w14:textId="23454056" w:rsidR="00D12843" w:rsidRDefault="00F223A0" w:rsidP="00D12843">
      <w:pPr>
        <w:tabs>
          <w:tab w:val="left" w:pos="2880"/>
        </w:tabs>
        <w:spacing w:before="60" w:line="264" w:lineRule="auto"/>
        <w:ind w:firstLine="720"/>
        <w:rPr>
          <w:rFonts w:cstheme="majorHAnsi"/>
        </w:rPr>
      </w:pPr>
      <w:sdt>
        <w:sdtPr>
          <w:rPr>
            <w:rFonts w:cstheme="majorHAnsi"/>
          </w:rPr>
          <w:id w:val="1454671138"/>
          <w14:checkbox>
            <w14:checked w14:val="1"/>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Sample storage</w:t>
      </w:r>
    </w:p>
    <w:p w14:paraId="4200A590" w14:textId="01CFB0FF" w:rsidR="00D12843" w:rsidRDefault="00F223A0" w:rsidP="00D12843">
      <w:pPr>
        <w:tabs>
          <w:tab w:val="left" w:pos="2880"/>
        </w:tabs>
        <w:spacing w:before="60" w:line="264" w:lineRule="auto"/>
        <w:ind w:firstLine="720"/>
        <w:rPr>
          <w:rFonts w:cstheme="majorHAnsi"/>
        </w:rPr>
      </w:pPr>
      <w:sdt>
        <w:sdtPr>
          <w:rPr>
            <w:rFonts w:cstheme="majorHAnsi"/>
          </w:rPr>
          <w:id w:val="-376083566"/>
          <w14:checkbox>
            <w14:checked w14:val="0"/>
            <w14:checkedState w14:val="2612" w14:font="MS Gothic"/>
            <w14:uncheckedState w14:val="2610" w14:font="MS Gothic"/>
          </w14:checkbox>
        </w:sdtPr>
        <w:sdtEndPr/>
        <w:sdtContent>
          <w:r w:rsidR="00D77D7D">
            <w:rPr>
              <w:rFonts w:ascii="MS Gothic" w:eastAsia="MS Gothic" w:hAnsi="MS Gothic" w:cstheme="majorHAnsi" w:hint="eastAsia"/>
            </w:rPr>
            <w:t>☐</w:t>
          </w:r>
        </w:sdtContent>
      </w:sdt>
      <w:r w:rsidR="00D12843">
        <w:rPr>
          <w:rFonts w:cstheme="majorHAnsi"/>
        </w:rPr>
        <w:t xml:space="preserve"> Other:  </w:t>
      </w:r>
      <w:sdt>
        <w:sdtPr>
          <w:rPr>
            <w:rFonts w:cstheme="majorHAnsi"/>
          </w:rPr>
          <w:id w:val="-1491559999"/>
          <w:placeholder>
            <w:docPart w:val="F64CC91DEB5E41F29732832BC66C1A53"/>
          </w:placeholder>
        </w:sdtPr>
        <w:sdtEndPr/>
        <w:sdtContent>
          <w:bookmarkStart w:id="8" w:name="Q4Other"/>
          <w:r w:rsidR="007A6F36">
            <w:rPr>
              <w:rFonts w:cstheme="majorHAnsi"/>
              <w:color w:val="767171" w:themeColor="background2" w:themeShade="80"/>
            </w:rPr>
            <w:fldChar w:fldCharType="begin">
              <w:ffData>
                <w:name w:val="Q4Other"/>
                <w:enabled/>
                <w:calcOnExit w:val="0"/>
                <w:statusText w:type="text" w:val="If selecting &quot;other&quot; for Q4, please provide a brief description. "/>
                <w:textInput>
                  <w:default w:val="Enter &lt;10 word description"/>
                </w:textInput>
              </w:ffData>
            </w:fldChar>
          </w:r>
          <w:r w:rsidR="007A6F36">
            <w:rPr>
              <w:rFonts w:cstheme="majorHAnsi"/>
              <w:color w:val="767171" w:themeColor="background2" w:themeShade="80"/>
            </w:rPr>
            <w:instrText xml:space="preserve"> FORMTEXT </w:instrText>
          </w:r>
          <w:r w:rsidR="007A6F36">
            <w:rPr>
              <w:rFonts w:cstheme="majorHAnsi"/>
              <w:color w:val="767171" w:themeColor="background2" w:themeShade="80"/>
            </w:rPr>
          </w:r>
          <w:r w:rsidR="007A6F36">
            <w:rPr>
              <w:rFonts w:cstheme="majorHAnsi"/>
              <w:color w:val="767171" w:themeColor="background2" w:themeShade="80"/>
            </w:rPr>
            <w:fldChar w:fldCharType="separate"/>
          </w:r>
          <w:r w:rsidR="007A6F36">
            <w:rPr>
              <w:rFonts w:cstheme="majorHAnsi"/>
              <w:noProof/>
              <w:color w:val="767171" w:themeColor="background2" w:themeShade="80"/>
            </w:rPr>
            <w:t>Enter &lt;10 word description</w:t>
          </w:r>
          <w:r w:rsidR="007A6F36">
            <w:rPr>
              <w:rFonts w:cstheme="majorHAnsi"/>
              <w:color w:val="767171" w:themeColor="background2" w:themeShade="80"/>
            </w:rPr>
            <w:fldChar w:fldCharType="end"/>
          </w:r>
          <w:bookmarkEnd w:id="8"/>
        </w:sdtContent>
      </w:sdt>
    </w:p>
    <w:p w14:paraId="2DDC56FC" w14:textId="79E99F79" w:rsidR="00D12843" w:rsidRDefault="00D12843" w:rsidP="007211FD">
      <w:pPr>
        <w:spacing w:before="240" w:after="120"/>
      </w:pPr>
      <w:r w:rsidRPr="006C1602">
        <w:rPr>
          <w:b/>
        </w:rPr>
        <w:t>Q</w:t>
      </w:r>
      <w:r w:rsidR="005A7EA8" w:rsidRPr="006C1602">
        <w:rPr>
          <w:b/>
        </w:rPr>
        <w:t>5</w:t>
      </w:r>
      <w:r w:rsidRPr="006C1602">
        <w:rPr>
          <w:b/>
        </w:rPr>
        <w:t>:  Briefly describe the research activities</w:t>
      </w:r>
      <w:r>
        <w:t xml:space="preserve"> that will be performed in the research space covered by this SOP.</w:t>
      </w:r>
    </w:p>
    <w:p w14:paraId="4965A53F" w14:textId="76176073" w:rsidR="004D68F6" w:rsidRDefault="00551216" w:rsidP="007211FD">
      <w:pPr>
        <w:spacing w:before="240" w:after="120"/>
        <w:rPr>
          <w:color w:val="767171" w:themeColor="background2" w:themeShade="80"/>
        </w:rPr>
      </w:pPr>
      <w:r>
        <w:t xml:space="preserve">The research done in </w:t>
      </w:r>
      <w:r w:rsidR="00663841">
        <w:t>LORRE</w:t>
      </w:r>
      <w:r w:rsidR="006C1602">
        <w:t xml:space="preserve"> addresses </w:t>
      </w:r>
      <w:r>
        <w:t>protein biotherapeutics (</w:t>
      </w:r>
      <w:proofErr w:type="spellStart"/>
      <w:r>
        <w:t>mAbs</w:t>
      </w:r>
      <w:proofErr w:type="spellEnd"/>
      <w:r>
        <w:t>), enzymes, food pathogens, immortalized cells as pathogen sentinels, recovery of microorganisms, viral surrogates, and therapeutic protein characterization</w:t>
      </w:r>
      <w:r w:rsidR="006C1602">
        <w:t>. In addition, research is more broadly carried out on microbiology, biological engineering applied to fermentation processes, bioproducts and renewable resources engineering applied to cellulosic biomass and agricultural commodities.</w:t>
      </w:r>
      <w:r>
        <w:t xml:space="preserve">  </w:t>
      </w:r>
      <w:r w:rsidR="00B06F88">
        <w:t>On</w:t>
      </w:r>
      <w:r w:rsidR="006C1602">
        <w:t>-</w:t>
      </w:r>
      <w:r w:rsidR="00B06F88">
        <w:t>site research utilizes instruments including liquid chromatographs, spectrophotometers, imaging microscopes, bioreactors (fermentations), catalytic reactions (carried out in hoods), analysis of biomass and agricultural materials, and handling bacterial pathogens (using BL-2 hood).  Proposal preparation, r</w:t>
      </w:r>
      <w:r>
        <w:t xml:space="preserve">eport writing, </w:t>
      </w:r>
      <w:r w:rsidR="00B06F88">
        <w:t xml:space="preserve">preparation of journal papers, </w:t>
      </w:r>
      <w:r>
        <w:t>mathematical modeling, data anal</w:t>
      </w:r>
      <w:r w:rsidR="00B06F88">
        <w:t>ysis</w:t>
      </w:r>
      <w:r>
        <w:t>, etc. are being d</w:t>
      </w:r>
      <w:r w:rsidR="00B06F88">
        <w:t xml:space="preserve">one remotely, using VPN to access appropriate nodes / computers to run software required for data analysis </w:t>
      </w:r>
      <w:r w:rsidR="006C1602">
        <w:t xml:space="preserve">and mathematical modeling </w:t>
      </w:r>
      <w:r w:rsidR="00B06F88">
        <w:t>on a remote basis.</w:t>
      </w:r>
      <w:r>
        <w:t xml:space="preserve">  </w:t>
      </w:r>
    </w:p>
    <w:p w14:paraId="474E30AF" w14:textId="4A3409B8" w:rsidR="00C73399" w:rsidRDefault="00C73399" w:rsidP="007211FD">
      <w:pPr>
        <w:spacing w:before="240" w:after="120"/>
      </w:pPr>
      <w:r w:rsidRPr="006C1602">
        <w:rPr>
          <w:b/>
        </w:rPr>
        <w:t>Q</w:t>
      </w:r>
      <w:r w:rsidR="005A7EA8" w:rsidRPr="006C1602">
        <w:rPr>
          <w:b/>
        </w:rPr>
        <w:t>6</w:t>
      </w:r>
      <w:r w:rsidRPr="006C1602">
        <w:rPr>
          <w:b/>
        </w:rPr>
        <w:t>:  Provide examples of the type of research work that can be done remotely</w:t>
      </w:r>
      <w:r>
        <w:t xml:space="preserve"> while still advancing the goals and deliverables of the research programs. </w:t>
      </w:r>
    </w:p>
    <w:p w14:paraId="44152B1E" w14:textId="7F0EE2B4" w:rsidR="00551216" w:rsidRPr="00551216" w:rsidRDefault="00551216" w:rsidP="007211FD">
      <w:pPr>
        <w:spacing w:before="240" w:after="120"/>
      </w:pPr>
      <w:r w:rsidRPr="00551216">
        <w:t xml:space="preserve">We have a huge database of experiment data </w:t>
      </w:r>
      <w:r w:rsidR="00B06F88">
        <w:t xml:space="preserve">(Lilly project) </w:t>
      </w:r>
      <w:r w:rsidRPr="00551216">
        <w:t>that was obtained from the first 10 to 12 weeks of this year</w:t>
      </w:r>
      <w:r w:rsidR="00B06F88" w:rsidRPr="00551216">
        <w:t xml:space="preserve">, </w:t>
      </w:r>
      <w:r w:rsidR="00B06F88">
        <w:t>that</w:t>
      </w:r>
      <w:r w:rsidRPr="00551216">
        <w:t xml:space="preserve"> are now being subjected to big data analysis methods, and associated data analytics. </w:t>
      </w:r>
      <w:r w:rsidR="00B06F88">
        <w:t xml:space="preserve">Modeling for a major DOE sponsored research project involves 50% experimental work and 50% modeling.   The modeling is being done remotely.  </w:t>
      </w:r>
      <w:r w:rsidRPr="00551216">
        <w:t>We are holding daily meetings for staff, investigator research updates, student research progress meeting</w:t>
      </w:r>
      <w:r w:rsidR="00B06F88">
        <w:t>s, graduate student examinations,</w:t>
      </w:r>
      <w:r w:rsidRPr="00551216">
        <w:t xml:space="preserve"> research planning and analysis, group meetings, </w:t>
      </w:r>
      <w:r w:rsidR="00B06F88">
        <w:t xml:space="preserve">as well as </w:t>
      </w:r>
      <w:r w:rsidRPr="00551216">
        <w:t xml:space="preserve">weekly laboratory seminars, and weekly, biweekly, and monthly sponsor meetings </w:t>
      </w:r>
      <w:r>
        <w:t xml:space="preserve">all through </w:t>
      </w:r>
      <w:r w:rsidRPr="00551216">
        <w:t>WebEx</w:t>
      </w:r>
      <w:r w:rsidR="00B06F88">
        <w:t>, Skype, Zoom</w:t>
      </w:r>
      <w:r w:rsidRPr="00551216">
        <w:t>.</w:t>
      </w:r>
    </w:p>
    <w:p w14:paraId="3D84CE4F" w14:textId="3D215DB8" w:rsidR="006A076D" w:rsidRDefault="006A076D" w:rsidP="007211FD">
      <w:pPr>
        <w:spacing w:before="240" w:after="120"/>
      </w:pPr>
      <w:r>
        <w:t xml:space="preserve">Confirm that the group will communicate via video conference when possible.   </w:t>
      </w:r>
      <w:sdt>
        <w:sdtPr>
          <w:id w:val="57223857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236820287"/>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E6A6C59" w14:textId="7BC697C9" w:rsidR="00285A2C" w:rsidRPr="00D33E93" w:rsidRDefault="00285A2C" w:rsidP="008D07FA">
      <w:pPr>
        <w:spacing w:before="240" w:after="120"/>
        <w:rPr>
          <w:sz w:val="24"/>
        </w:rPr>
      </w:pPr>
      <w:r w:rsidRPr="006C1602">
        <w:rPr>
          <w:b/>
        </w:rPr>
        <w:t>Q</w:t>
      </w:r>
      <w:r w:rsidR="005A7EA8" w:rsidRPr="006C1602">
        <w:rPr>
          <w:b/>
        </w:rPr>
        <w:t>8</w:t>
      </w:r>
      <w:r w:rsidRPr="006C1602">
        <w:rPr>
          <w:b/>
        </w:rPr>
        <w:t xml:space="preserve">:  </w:t>
      </w:r>
      <w:r w:rsidRPr="006C1602">
        <w:t>Confirm that all responsible individuals who serve as supervisors understand that</w:t>
      </w:r>
      <w:r>
        <w:t xml:space="preserve"> any individual who </w:t>
      </w:r>
      <w:r w:rsidR="00C21D78">
        <w:t>is at</w:t>
      </w:r>
      <w:r>
        <w:t xml:space="preserve"> </w:t>
      </w:r>
      <w:hyperlink r:id="rId18" w:history="1">
        <w:r w:rsidRPr="00C21D78">
          <w:rPr>
            <w:rStyle w:val="Hyperlink"/>
            <w:b/>
            <w:color w:val="BFA365"/>
          </w:rPr>
          <w:t>high</w:t>
        </w:r>
        <w:r w:rsidR="00C21D78" w:rsidRPr="00C21D78">
          <w:rPr>
            <w:rStyle w:val="Hyperlink"/>
            <w:b/>
            <w:color w:val="BFA365"/>
          </w:rPr>
          <w:t>-</w:t>
        </w:r>
        <w:r w:rsidRPr="00C21D78">
          <w:rPr>
            <w:rStyle w:val="Hyperlink"/>
            <w:b/>
            <w:color w:val="BFA365"/>
          </w:rPr>
          <w:t>risk for</w:t>
        </w:r>
        <w:r w:rsidR="00C21D78" w:rsidRPr="00C21D78">
          <w:rPr>
            <w:rStyle w:val="Hyperlink"/>
            <w:b/>
            <w:color w:val="BFA365"/>
          </w:rPr>
          <w:t xml:space="preserve"> </w:t>
        </w:r>
        <w:r w:rsidRPr="00C21D78">
          <w:rPr>
            <w:rStyle w:val="Hyperlink"/>
            <w:b/>
            <w:color w:val="BFA365"/>
          </w:rPr>
          <w:t>COVID-19</w:t>
        </w:r>
      </w:hyperlink>
      <w:r w:rsidR="00C21D78">
        <w:t xml:space="preserve">, and must be on campus to conduct research or support activities, </w:t>
      </w:r>
      <w:r>
        <w:t xml:space="preserve">should directly contact </w:t>
      </w:r>
      <w:r w:rsidR="00C21D78">
        <w:t xml:space="preserve">their </w:t>
      </w:r>
      <w:r>
        <w:t xml:space="preserve">Purdue </w:t>
      </w:r>
      <w:hyperlink r:id="rId19" w:history="1">
        <w:r w:rsidRPr="00C21D78">
          <w:rPr>
            <w:rStyle w:val="Hyperlink"/>
            <w:b/>
            <w:color w:val="BFA365"/>
          </w:rPr>
          <w:t>HR</w:t>
        </w:r>
        <w:r w:rsidR="00C21D78" w:rsidRPr="00C21D78">
          <w:rPr>
            <w:rStyle w:val="Hyperlink"/>
            <w:b/>
            <w:color w:val="BFA365"/>
          </w:rPr>
          <w:t xml:space="preserve"> Business Partner</w:t>
        </w:r>
      </w:hyperlink>
      <w:r>
        <w:t xml:space="preserve"> for a consultation.  A Purdue HR representative will </w:t>
      </w:r>
      <w:r w:rsidR="00C21D78">
        <w:t>work with the individual and his/her</w:t>
      </w:r>
      <w:r>
        <w:t xml:space="preserve"> supervisor to identify appropriate </w:t>
      </w:r>
      <w:r w:rsidR="00C21D78">
        <w:t>workplace</w:t>
      </w:r>
      <w:r>
        <w:t xml:space="preserve"> accommodations whenever possible. The supervisor cannot require the individual to return to campus until this process is complete. </w:t>
      </w:r>
      <w:r w:rsidR="00D33E93">
        <w:t xml:space="preserve">  </w:t>
      </w:r>
      <w:r w:rsidR="00D33E93" w:rsidRPr="00CD5E47">
        <w:rPr>
          <w:rFonts w:cs="Arial"/>
          <w:color w:val="000000"/>
          <w:szCs w:val="21"/>
          <w:shd w:val="clear" w:color="auto" w:fill="FFFFFF"/>
        </w:rPr>
        <w:t>Individuals who are not at high risk and cannot conduct their work remotely can return to campus after the COVID-19 Research Space SOP is approved and training is complete.</w:t>
      </w:r>
      <w:r w:rsidR="00D33E93" w:rsidRPr="00CD5E47">
        <w:rPr>
          <w:rFonts w:ascii="Arial" w:hAnsi="Arial" w:cs="Arial"/>
          <w:color w:val="000000"/>
          <w:szCs w:val="21"/>
          <w:shd w:val="clear" w:color="auto" w:fill="FFFFFF"/>
        </w:rPr>
        <w:t> </w:t>
      </w:r>
      <w:r w:rsidR="00D33E93" w:rsidRPr="00CD5E47">
        <w:rPr>
          <w:sz w:val="24"/>
        </w:rPr>
        <w:t xml:space="preserve"> </w:t>
      </w:r>
      <w:r>
        <w:t xml:space="preserve"> </w:t>
      </w:r>
      <w:sdt>
        <w:sdtPr>
          <w:id w:val="119202442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094523508"/>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2B7DCBFA" w14:textId="53292C41" w:rsidR="00285A2C" w:rsidRDefault="00285A2C" w:rsidP="007211FD">
      <w:pPr>
        <w:spacing w:before="240" w:after="120"/>
      </w:pPr>
      <w:r w:rsidRPr="006C1602">
        <w:rPr>
          <w:b/>
        </w:rPr>
        <w:t>Q</w:t>
      </w:r>
      <w:r w:rsidR="005A7EA8" w:rsidRPr="006C1602">
        <w:rPr>
          <w:b/>
        </w:rPr>
        <w:t>9</w:t>
      </w:r>
      <w:r w:rsidRPr="006C1602">
        <w:rPr>
          <w:b/>
        </w:rPr>
        <w:t xml:space="preserve">: </w:t>
      </w:r>
      <w:r>
        <w:t xml:space="preserve"> Confirm that everyone covered under this SOP understands that no individual should come to campus when</w:t>
      </w:r>
      <w:r w:rsidRPr="002F7019">
        <w:t xml:space="preserve"> </w:t>
      </w:r>
      <w:r>
        <w:t>experiencing</w:t>
      </w:r>
      <w:r w:rsidRPr="002F7019">
        <w:t xml:space="preserve"> </w:t>
      </w:r>
      <w:r>
        <w:t>COVID-19 symptoms</w:t>
      </w:r>
      <w:r w:rsidRPr="002F7019">
        <w:t xml:space="preserve"> or </w:t>
      </w:r>
      <w:r>
        <w:t>after</w:t>
      </w:r>
      <w:r w:rsidRPr="002F7019">
        <w:t xml:space="preserve"> </w:t>
      </w:r>
      <w:r>
        <w:t xml:space="preserve">being in </w:t>
      </w:r>
      <w:r w:rsidRPr="002F7019">
        <w:t>close</w:t>
      </w:r>
      <w:r>
        <w:t xml:space="preserve">, prolonged </w:t>
      </w:r>
      <w:r w:rsidRPr="002F7019">
        <w:t>contact with a confirmed COVID-19 carrier</w:t>
      </w:r>
      <w:r>
        <w:t xml:space="preserve">.  Supervisors should </w:t>
      </w:r>
      <w:r w:rsidR="00C16D9A">
        <w:t xml:space="preserve">support and enable these individuals to remain at home during this time.  </w:t>
      </w:r>
      <w:sdt>
        <w:sdtPr>
          <w:id w:val="56568734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1732805125"/>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2186FD01" w14:textId="506A47E0" w:rsidR="001E6484" w:rsidRDefault="001E6484" w:rsidP="007211FD">
      <w:pPr>
        <w:spacing w:before="240" w:after="120"/>
      </w:pPr>
      <w:r w:rsidRPr="006C1602">
        <w:rPr>
          <w:b/>
        </w:rPr>
        <w:t>Q</w:t>
      </w:r>
      <w:r w:rsidR="005A7EA8" w:rsidRPr="006C1602">
        <w:rPr>
          <w:b/>
        </w:rPr>
        <w:t>10</w:t>
      </w:r>
      <w:r w:rsidRPr="006C1602">
        <w:rPr>
          <w:b/>
        </w:rPr>
        <w:t>:</w:t>
      </w:r>
      <w:r>
        <w:t xml:space="preserve">  Confirm that </w:t>
      </w:r>
      <w:r w:rsidR="00CD751A">
        <w:t>everyone</w:t>
      </w:r>
      <w:r>
        <w:t xml:space="preserve"> covered by this SOP will follow requirements for wearing </w:t>
      </w:r>
      <w:r w:rsidR="00154D2C">
        <w:t xml:space="preserve">a </w:t>
      </w:r>
      <w:r>
        <w:t xml:space="preserve">cloth </w:t>
      </w:r>
      <w:r w:rsidR="00154D2C">
        <w:t xml:space="preserve">or disposable </w:t>
      </w:r>
      <w:r>
        <w:t xml:space="preserve">face </w:t>
      </w:r>
      <w:r w:rsidR="00ED33E3">
        <w:t>masks</w:t>
      </w:r>
      <w:r>
        <w:t xml:space="preserve">. </w:t>
      </w:r>
      <w:r w:rsidR="000B3FCC">
        <w:t>In the research space, this means wearing a</w:t>
      </w:r>
      <w:r w:rsidR="000B3FCC" w:rsidRPr="002F7019">
        <w:t xml:space="preserve"> </w:t>
      </w:r>
      <w:r w:rsidR="000B3FCC" w:rsidRPr="000B3FCC">
        <w:t>cloth or disposable face mask</w:t>
      </w:r>
      <w:r w:rsidR="000B3FCC" w:rsidRPr="002F7019">
        <w:t xml:space="preserve"> </w:t>
      </w:r>
      <w:r w:rsidR="000B3FCC">
        <w:t>when a 6 ft distance between individuals cannot be maintained at all times.</w:t>
      </w:r>
      <w:r>
        <w:t xml:space="preserve">  </w:t>
      </w:r>
      <w:sdt>
        <w:sdtPr>
          <w:id w:val="-748891232"/>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456692395"/>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09EACB6C" w14:textId="70C4F841" w:rsidR="006A2B8E" w:rsidRPr="006A2B8E" w:rsidRDefault="006A2B8E" w:rsidP="007211FD">
      <w:pPr>
        <w:spacing w:before="240" w:after="120"/>
        <w:rPr>
          <w:rFonts w:cstheme="majorHAnsi"/>
        </w:rPr>
      </w:pPr>
      <w:r w:rsidRPr="006C1602">
        <w:rPr>
          <w:b/>
        </w:rPr>
        <w:t>Q11:</w:t>
      </w:r>
      <w:r>
        <w:t xml:space="preserve">  Confirm that the research space covered by this SOP has a sink suitable for hand washing or will have hand sanitizer available</w:t>
      </w:r>
      <w:r w:rsidR="009F39BC">
        <w:t>.</w:t>
      </w:r>
      <w:r>
        <w:rPr>
          <w:rStyle w:val="Hyperlink"/>
          <w:color w:val="auto"/>
          <w:u w:val="none"/>
        </w:rPr>
        <w:t xml:space="preserve">  </w:t>
      </w:r>
      <w:sdt>
        <w:sdtPr>
          <w:id w:val="-1619056037"/>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57925738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1C2536E2" w14:textId="143A11BF" w:rsidR="00B03213" w:rsidRDefault="00C16D9A" w:rsidP="007211FD">
      <w:pPr>
        <w:spacing w:before="240" w:after="120"/>
      </w:pPr>
      <w:r w:rsidRPr="006C1602">
        <w:rPr>
          <w:b/>
        </w:rPr>
        <w:t>Q</w:t>
      </w:r>
      <w:r w:rsidR="005A7EA8" w:rsidRPr="006C1602">
        <w:rPr>
          <w:b/>
        </w:rPr>
        <w:t>1</w:t>
      </w:r>
      <w:r w:rsidR="006A2B8E" w:rsidRPr="006C1602">
        <w:rPr>
          <w:b/>
        </w:rPr>
        <w:t>2</w:t>
      </w:r>
      <w:r w:rsidRPr="006C1602">
        <w:rPr>
          <w:b/>
        </w:rPr>
        <w:t xml:space="preserve">: </w:t>
      </w:r>
      <w:r>
        <w:t xml:space="preserve"> Confirm that everyone covered under this SOP understands that all Integrated Safety Plans </w:t>
      </w:r>
      <w:r w:rsidR="001C3973">
        <w:t xml:space="preserve">requirements </w:t>
      </w:r>
      <w:r>
        <w:t xml:space="preserve">for appropriate laboratory practices and PPE remain in place, including in-person or remote buddy systems.  </w:t>
      </w:r>
      <w:sdt>
        <w:sdtPr>
          <w:id w:val="-357663101"/>
          <w14:checkbox>
            <w14:checked w14:val="1"/>
            <w14:checkedState w14:val="2612" w14:font="MS Gothic"/>
            <w14:uncheckedState w14:val="2610" w14:font="MS Gothic"/>
          </w14:checkbox>
        </w:sdtPr>
        <w:sdtEndPr/>
        <w:sdtContent>
          <w:r w:rsidR="00030793">
            <w:rPr>
              <w:rFonts w:ascii="MS Gothic" w:eastAsia="MS Gothic" w:hAnsi="MS Gothic" w:hint="eastAsia"/>
            </w:rPr>
            <w:t>☒</w:t>
          </w:r>
        </w:sdtContent>
      </w:sdt>
      <w:r>
        <w:t xml:space="preserve"> Yes  </w:t>
      </w:r>
      <w:sdt>
        <w:sdtPr>
          <w:id w:val="-736012173"/>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0794998" w14:textId="4FB6E8DF" w:rsidR="007A6B21" w:rsidRDefault="00846692" w:rsidP="007211FD">
      <w:pPr>
        <w:spacing w:before="240" w:after="120"/>
      </w:pPr>
      <w:r>
        <w:t xml:space="preserve">All faculty, staff, </w:t>
      </w:r>
      <w:r w:rsidR="0022239A">
        <w:t>students</w:t>
      </w:r>
      <w:r>
        <w:t xml:space="preserve">, and </w:t>
      </w:r>
      <w:r w:rsidR="0022239A">
        <w:t>researchers</w:t>
      </w:r>
      <w:r>
        <w:t xml:space="preserve"> in LORRE</w:t>
      </w:r>
      <w:r w:rsidR="0022239A">
        <w:t xml:space="preserve"> who wish to use LORRE facilities are</w:t>
      </w:r>
      <w:r>
        <w:t xml:space="preserve"> </w:t>
      </w:r>
      <w:r w:rsidR="0022239A">
        <w:t xml:space="preserve">required, in addition, </w:t>
      </w:r>
      <w:r>
        <w:t xml:space="preserve">to view the Purdue </w:t>
      </w:r>
      <w:r w:rsidR="007A6B21">
        <w:t>University (May 20. 2020) training video:</w:t>
      </w:r>
      <w:r>
        <w:t xml:space="preserve">  </w:t>
      </w:r>
    </w:p>
    <w:p w14:paraId="0854D590" w14:textId="04B8CC11" w:rsidR="0022239A" w:rsidRDefault="00F223A0" w:rsidP="007211FD">
      <w:pPr>
        <w:spacing w:before="240" w:after="120"/>
      </w:pPr>
      <w:hyperlink r:id="rId20" w:history="1">
        <w:r w:rsidR="007A6B21" w:rsidRPr="007A6B21">
          <w:rPr>
            <w:rFonts w:eastAsia="Calibri" w:cs="Times New Roman"/>
            <w:color w:val="954F72"/>
            <w:u w:val="single"/>
          </w:rPr>
          <w:t>https://www.purdue.edu/ehps/rem/worker/COVID-19%20Resources.html</w:t>
        </w:r>
      </w:hyperlink>
    </w:p>
    <w:p w14:paraId="76143DEC" w14:textId="0B34901A" w:rsidR="0022239A" w:rsidRDefault="00846692" w:rsidP="007211FD">
      <w:pPr>
        <w:spacing w:before="240" w:after="120"/>
      </w:pPr>
      <w:r>
        <w:t xml:space="preserve">and are </w:t>
      </w:r>
      <w:r w:rsidR="0022239A">
        <w:t xml:space="preserve">also </w:t>
      </w:r>
      <w:r>
        <w:t xml:space="preserve">required to confirm that this has been done (certificate </w:t>
      </w:r>
      <w:r w:rsidR="007A6B21">
        <w:t xml:space="preserve">of </w:t>
      </w:r>
      <w:r>
        <w:t xml:space="preserve">completion provided at the end of the video used as proof).  </w:t>
      </w:r>
    </w:p>
    <w:p w14:paraId="3D491703" w14:textId="3D390B7E" w:rsidR="00BA470A" w:rsidRDefault="00846692" w:rsidP="0022239A">
      <w:r>
        <w:t xml:space="preserve">As part of the </w:t>
      </w:r>
      <w:r w:rsidR="0022239A">
        <w:t xml:space="preserve">integrated safety plan and culture of safety </w:t>
      </w:r>
      <w:r>
        <w:t>developed over a number of years in LORRE with the assistance of REM</w:t>
      </w:r>
      <w:r w:rsidR="0022239A">
        <w:t>,</w:t>
      </w:r>
      <w:r>
        <w:t xml:space="preserve"> </w:t>
      </w:r>
      <w:r w:rsidRPr="007A6B21">
        <w:rPr>
          <w:u w:val="single"/>
        </w:rPr>
        <w:t>all</w:t>
      </w:r>
      <w:r>
        <w:t xml:space="preserve"> researchers that use LORRE faci</w:t>
      </w:r>
      <w:r w:rsidR="007A6B21">
        <w:t xml:space="preserve">lities have historically have been required to complete </w:t>
      </w:r>
      <w:r w:rsidR="0022239A">
        <w:t xml:space="preserve">safety training </w:t>
      </w:r>
      <w:r>
        <w:t>including</w:t>
      </w:r>
      <w:r w:rsidR="00BA470A">
        <w:t>:</w:t>
      </w:r>
    </w:p>
    <w:p w14:paraId="67109930" w14:textId="18D2B7BC" w:rsidR="00BA470A" w:rsidRDefault="00BA470A" w:rsidP="0022239A">
      <w:r>
        <w:tab/>
      </w:r>
      <w:r w:rsidR="00846692">
        <w:t xml:space="preserve">PPE, </w:t>
      </w:r>
    </w:p>
    <w:p w14:paraId="13CB7DE4" w14:textId="77777777" w:rsidR="00BA470A" w:rsidRDefault="00BA470A" w:rsidP="0022239A">
      <w:r>
        <w:tab/>
        <w:t>c</w:t>
      </w:r>
      <w:r w:rsidR="00846692">
        <w:t xml:space="preserve">hemical safety, </w:t>
      </w:r>
    </w:p>
    <w:p w14:paraId="2BEEBCDF" w14:textId="77777777" w:rsidR="00BA470A" w:rsidRDefault="00BA470A" w:rsidP="0022239A">
      <w:r>
        <w:tab/>
      </w:r>
      <w:r w:rsidR="00846692">
        <w:t xml:space="preserve">biological safety, and </w:t>
      </w:r>
    </w:p>
    <w:p w14:paraId="5F46A489" w14:textId="77777777" w:rsidR="007A6B21" w:rsidRDefault="00BA470A" w:rsidP="0022239A">
      <w:r>
        <w:tab/>
      </w:r>
      <w:r w:rsidR="00846692">
        <w:t xml:space="preserve">if appropriate, handling of </w:t>
      </w:r>
      <w:r w:rsidR="006A3A0A">
        <w:t>pathogens</w:t>
      </w:r>
      <w:r w:rsidR="00846692">
        <w:t>.</w:t>
      </w:r>
      <w:r w:rsidR="0022239A">
        <w:t xml:space="preserve">  </w:t>
      </w:r>
    </w:p>
    <w:p w14:paraId="7A143766" w14:textId="6C89EF76" w:rsidR="0022239A" w:rsidRDefault="0022239A" w:rsidP="0022239A">
      <w:r>
        <w:t xml:space="preserve">A subset of researchers in LORRE who carry out research with pathogens have been trained and </w:t>
      </w:r>
      <w:r w:rsidR="007A6B21">
        <w:t xml:space="preserve">also </w:t>
      </w:r>
      <w:r>
        <w:t xml:space="preserve">fitted with N95 masks </w:t>
      </w:r>
      <w:r w:rsidR="007A6B21">
        <w:t xml:space="preserve">and have received physicals as coordinated </w:t>
      </w:r>
      <w:r>
        <w:t>through REM.</w:t>
      </w:r>
    </w:p>
    <w:p w14:paraId="12C775FA" w14:textId="216D3288" w:rsidR="00846692" w:rsidRDefault="0022239A" w:rsidP="007211FD">
      <w:pPr>
        <w:spacing w:before="240" w:after="120"/>
      </w:pPr>
      <w:r>
        <w:t xml:space="preserve">LORRE is inspected on a regular basis by REM and ISP </w:t>
      </w:r>
      <w:r w:rsidR="006C1602">
        <w:t xml:space="preserve">are </w:t>
      </w:r>
      <w:r>
        <w:t>reviewed for updates and improvements, as appropriate</w:t>
      </w:r>
      <w:r w:rsidR="00F81FEF">
        <w:t>, on an annual basis.</w:t>
      </w:r>
      <w:r w:rsidR="006C1602">
        <w:t xml:space="preserve">  LORRE has a safety committee consisting of graduate students</w:t>
      </w:r>
      <w:r w:rsidR="00F81FEF">
        <w:t xml:space="preserve"> from each of the major research areas, t</w:t>
      </w:r>
      <w:r w:rsidR="006C1602">
        <w:t>he lab manager, a senior research staff member, and a faculty member.</w:t>
      </w:r>
      <w:r w:rsidR="00F81FEF">
        <w:t xml:space="preserve">  The committee’s responsibilities include: safety inspections of the various areas of the lab, coordinating timing of maintenance contracts (as these impact safety) with the lab manager, identifying areas of safety concerns, and communicating recommendations of needed actions to the Director, so that the appropriate remedial actions may be taken.  The committee also brings matters of lab safety to the attention of the entire lab during laboratory meetings, as well as coordinating regularly scheduled LORRE safety reviews and updates.</w:t>
      </w:r>
    </w:p>
    <w:p w14:paraId="67473FF3" w14:textId="446F64BF" w:rsidR="008F42A6" w:rsidRDefault="00DD462B" w:rsidP="007211FD">
      <w:pPr>
        <w:spacing w:before="240" w:after="120"/>
      </w:pPr>
      <w:r w:rsidRPr="00F2737E">
        <w:rPr>
          <w:b/>
        </w:rPr>
        <w:t>Q</w:t>
      </w:r>
      <w:r w:rsidR="005A7EA8" w:rsidRPr="00F2737E">
        <w:rPr>
          <w:b/>
        </w:rPr>
        <w:t>1</w:t>
      </w:r>
      <w:r w:rsidR="006A2B8E" w:rsidRPr="00F2737E">
        <w:rPr>
          <w:b/>
        </w:rPr>
        <w:t>3</w:t>
      </w:r>
      <w:r w:rsidRPr="00F2737E">
        <w:rPr>
          <w:b/>
        </w:rPr>
        <w:t xml:space="preserve">:  </w:t>
      </w:r>
      <w:r w:rsidRPr="00F2737E">
        <w:t xml:space="preserve">Insert a </w:t>
      </w:r>
      <w:r w:rsidR="008F42A6" w:rsidRPr="00F2737E">
        <w:t xml:space="preserve">simple </w:t>
      </w:r>
      <w:r w:rsidR="00F7539B" w:rsidRPr="00F2737E">
        <w:t xml:space="preserve">hand-drawn or electronic </w:t>
      </w:r>
      <w:r w:rsidRPr="00F2737E">
        <w:t>sketch of the research space</w:t>
      </w:r>
      <w:r w:rsidR="00D5312B" w:rsidRPr="00F2737E">
        <w:t>,</w:t>
      </w:r>
      <w:r w:rsidR="00D5312B">
        <w:t xml:space="preserve"> which would include shared space,</w:t>
      </w:r>
      <w:r w:rsidR="008F42A6">
        <w:t xml:space="preserve"> covered by this SOP</w:t>
      </w:r>
      <w:r w:rsidR="005B333C">
        <w:t xml:space="preserve"> in the blue box</w:t>
      </w:r>
      <w:r w:rsidR="00F7539B">
        <w:t>, including</w:t>
      </w:r>
      <w:r w:rsidR="00867619">
        <w:t xml:space="preserve"> </w:t>
      </w:r>
      <w:r w:rsidR="00F7539B">
        <w:t>critical</w:t>
      </w:r>
      <w:r w:rsidR="00867619">
        <w:t xml:space="preserve"> dimensions</w:t>
      </w:r>
      <w:r w:rsidR="00F7539B">
        <w:t xml:space="preserve"> where possible</w:t>
      </w:r>
      <w:r w:rsidR="00CA7D3E">
        <w:t xml:space="preserve">.  Show the approximate location of </w:t>
      </w:r>
      <w:r w:rsidR="00867619">
        <w:t>major equipment, racks, benches, tables, desks, chairs, etc</w:t>
      </w:r>
      <w:r w:rsidR="008F42A6">
        <w:t>.</w:t>
      </w:r>
      <w:r w:rsidR="005B333C">
        <w:t xml:space="preserve">  For </w:t>
      </w:r>
      <w:r w:rsidR="00E624CE">
        <w:t>m</w:t>
      </w:r>
      <w:r w:rsidR="008F42A6">
        <w:t>ultiple sketches</w:t>
      </w:r>
      <w:r w:rsidR="00E624CE">
        <w:t xml:space="preserve">, </w:t>
      </w:r>
      <w:r w:rsidR="00E624CE">
        <w:rPr>
          <w:rFonts w:cstheme="majorHAnsi"/>
        </w:rPr>
        <w:t>hover cursor over large gray box and click to show “</w:t>
      </w:r>
      <w:r w:rsidR="00E624CE" w:rsidRPr="00AA23AE">
        <w:rPr>
          <w:rFonts w:cstheme="majorHAnsi"/>
          <w:b/>
          <w:color w:val="2E74B5" w:themeColor="accent1" w:themeShade="BF"/>
        </w:rPr>
        <w:t>+</w:t>
      </w:r>
      <w:r w:rsidR="00E624CE">
        <w:rPr>
          <w:rFonts w:cstheme="majorHAnsi"/>
        </w:rPr>
        <w:t>” at the lower right-hand corner of the entire field.</w:t>
      </w:r>
      <w:r w:rsidR="008F42A6">
        <w:t xml:space="preserve"> Floor plans can be accessed </w:t>
      </w:r>
      <w:hyperlink r:id="rId21" w:history="1">
        <w:r w:rsidR="00137355">
          <w:rPr>
            <w:rStyle w:val="Hyperlink"/>
            <w:rFonts w:cstheme="minorHAnsi"/>
            <w:b/>
            <w:color w:val="BFA365"/>
          </w:rPr>
          <w:t>on this page</w:t>
        </w:r>
      </w:hyperlink>
      <w:r w:rsidR="00D54BB4">
        <w:rPr>
          <w:rFonts w:ascii="Segoe UI" w:hAnsi="Segoe UI" w:cs="Segoe UI"/>
        </w:rPr>
        <w:t xml:space="preserve"> </w:t>
      </w:r>
      <w:r w:rsidR="008F42A6">
        <w:t>with a valid Purdue login.</w:t>
      </w:r>
    </w:p>
    <w:p w14:paraId="77FFB59F" w14:textId="77777777" w:rsidR="00C11E72" w:rsidRDefault="00AC4460" w:rsidP="007211FD">
      <w:pPr>
        <w:spacing w:before="240" w:after="120"/>
      </w:pPr>
      <w:r>
        <w:t xml:space="preserve">The floor plans could not be accessed despite multiple attempts.  </w:t>
      </w:r>
      <w:proofErr w:type="gramStart"/>
      <w:r>
        <w:t>Consequently</w:t>
      </w:r>
      <w:proofErr w:type="gramEnd"/>
      <w:r>
        <w:t xml:space="preserve"> hand drawn sketches were used with room numbers as indicated.  </w:t>
      </w:r>
    </w:p>
    <w:p w14:paraId="1B4F90DF" w14:textId="74B3A69C" w:rsidR="00E70A15" w:rsidRDefault="00AC4460" w:rsidP="007211FD">
      <w:pPr>
        <w:spacing w:before="240" w:after="120"/>
      </w:pPr>
      <w:r>
        <w:t xml:space="preserve">The maximum allowable occupancy, scheduling of shifts (we will use a google doc tool with required sign up </w:t>
      </w:r>
      <w:r w:rsidR="00C11E72">
        <w:t>prior to a researcher utilizing the indicated spaces)</w:t>
      </w:r>
      <w:r>
        <w:t>, social d</w:t>
      </w:r>
      <w:r w:rsidR="00EC530F">
        <w:t xml:space="preserve">istancing in both office </w:t>
      </w:r>
      <w:r>
        <w:t>and laboratory spaces</w:t>
      </w:r>
      <w:r w:rsidR="00EC530F">
        <w:t xml:space="preserve"> as well as physical distancing</w:t>
      </w:r>
      <w:r w:rsidR="00C11E72">
        <w:t>, minimizing</w:t>
      </w:r>
      <w:r w:rsidR="00EC530F">
        <w:t xml:space="preserve"> contact time and reducing exposure,</w:t>
      </w:r>
      <w:r w:rsidR="00C11E72">
        <w:t xml:space="preserve"> and </w:t>
      </w:r>
      <w:r w:rsidR="00EC530F">
        <w:t xml:space="preserve"> placement and use of disinfectants</w:t>
      </w:r>
      <w:r w:rsidR="00C11E72">
        <w:t xml:space="preserve"> are part of the SOP.</w:t>
      </w:r>
      <w:r w:rsidR="00A21B51">
        <w:t xml:space="preserve"> </w:t>
      </w:r>
      <w:r w:rsidR="00E70A15">
        <w:t xml:space="preserve">  The location of benches and the number of people (maximum) that could work in the different areas while maintaining social distancing is shown in the hand sketch given below</w:t>
      </w:r>
    </w:p>
    <w:p w14:paraId="69C61ED6" w14:textId="5E8E4F19" w:rsidR="00E70A15" w:rsidRDefault="00E70A15" w:rsidP="007211FD">
      <w:pPr>
        <w:spacing w:before="240" w:after="120"/>
      </w:pPr>
      <w:r w:rsidRPr="00E70A15">
        <w:rPr>
          <w:noProof/>
        </w:rPr>
        <w:drawing>
          <wp:inline distT="0" distB="0" distL="0" distR="0" wp14:anchorId="1009F715" wp14:editId="0E83DB4E">
            <wp:extent cx="6126480" cy="783637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6480" cy="7836374"/>
                    </a:xfrm>
                    <a:prstGeom prst="rect">
                      <a:avLst/>
                    </a:prstGeom>
                    <a:noFill/>
                    <a:ln>
                      <a:noFill/>
                    </a:ln>
                  </pic:spPr>
                </pic:pic>
              </a:graphicData>
            </a:graphic>
          </wp:inline>
        </w:drawing>
      </w:r>
    </w:p>
    <w:p w14:paraId="080614E7" w14:textId="15BC79DB" w:rsidR="00AC4460" w:rsidRDefault="00F96A73" w:rsidP="007211FD">
      <w:pPr>
        <w:spacing w:before="240" w:after="120"/>
      </w:pPr>
      <w:r>
        <w:t>Figure 1.  Hand sketch of different areas in Potter laboratories utilized by LORRE.</w:t>
      </w:r>
    </w:p>
    <w:sdt>
      <w:sdtPr>
        <w:rPr>
          <w:rFonts w:ascii="Segoe UI" w:hAnsi="Segoe UI" w:cs="Segoe UI"/>
        </w:rPr>
        <w:id w:val="-1652589314"/>
        <w15:repeatingSection/>
      </w:sdtPr>
      <w:sdtEndPr/>
      <w:sdtContent>
        <w:sdt>
          <w:sdtPr>
            <w:rPr>
              <w:rFonts w:ascii="Segoe UI" w:hAnsi="Segoe UI" w:cs="Segoe UI"/>
            </w:rPr>
            <w:id w:val="1682860774"/>
            <w:placeholder>
              <w:docPart w:val="DefaultPlaceholder_-1854013435"/>
            </w:placeholder>
            <w15:repeatingSectionItem/>
          </w:sdtPr>
          <w:sdtEndPr/>
          <w:sdtContent>
            <w:p w14:paraId="015E219D" w14:textId="2466A79C" w:rsidR="008F42A6" w:rsidRDefault="008F42A6" w:rsidP="007211FD">
              <w:pPr>
                <w:spacing w:before="240" w:after="120"/>
                <w:rPr>
                  <w:rFonts w:ascii="Segoe UI" w:hAnsi="Segoe UI" w:cs="Segoe UI"/>
                </w:rPr>
              </w:pPr>
              <w:r>
                <w:rPr>
                  <w:rFonts w:ascii="Segoe UI" w:hAnsi="Segoe UI" w:cs="Segoe UI"/>
                  <w:noProof/>
                </w:rPr>
                <w:drawing>
                  <wp:inline distT="0" distB="0" distL="0" distR="0" wp14:anchorId="52C875DA" wp14:editId="4869CAF5">
                    <wp:extent cx="1271905" cy="1271905"/>
                    <wp:effectExtent l="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71905" cy="1271905"/>
                            </a:xfrm>
                            <a:prstGeom prst="rect">
                              <a:avLst/>
                            </a:prstGeom>
                            <a:noFill/>
                            <a:ln>
                              <a:noFill/>
                            </a:ln>
                          </pic:spPr>
                        </pic:pic>
                      </a:graphicData>
                    </a:graphic>
                  </wp:inline>
                </w:drawing>
              </w:r>
            </w:p>
          </w:sdtContent>
        </w:sdt>
      </w:sdtContent>
    </w:sdt>
    <w:p w14:paraId="30E1F540" w14:textId="75EBA814" w:rsidR="00881B18" w:rsidRDefault="00881B18" w:rsidP="00881B18">
      <w:pPr>
        <w:spacing w:before="240" w:after="120"/>
      </w:pPr>
      <w:r w:rsidRPr="00F2737E">
        <w:rPr>
          <w:b/>
        </w:rPr>
        <w:t>Q1</w:t>
      </w:r>
      <w:r w:rsidR="006A2B8E" w:rsidRPr="00F2737E">
        <w:rPr>
          <w:b/>
        </w:rPr>
        <w:t>4</w:t>
      </w:r>
      <w:r w:rsidRPr="00F2737E">
        <w:rPr>
          <w:b/>
        </w:rPr>
        <w:t>:</w:t>
      </w:r>
      <w:r>
        <w:t xml:space="preserve">  Does the group covered by this SOP plan to use a staggered work shift to maintain the required social distancing</w:t>
      </w:r>
      <w:r w:rsidR="000B3FCC">
        <w:t>.</w:t>
      </w:r>
      <w:r>
        <w:t xml:space="preserve">  </w:t>
      </w:r>
      <w:sdt>
        <w:sdtPr>
          <w:id w:val="-740332477"/>
          <w14:checkbox>
            <w14:checked w14:val="1"/>
            <w14:checkedState w14:val="2612" w14:font="MS Gothic"/>
            <w14:uncheckedState w14:val="2610" w14:font="MS Gothic"/>
          </w14:checkbox>
        </w:sdtPr>
        <w:sdtEndPr/>
        <w:sdtContent>
          <w:r w:rsidR="00824AB7">
            <w:rPr>
              <w:rFonts w:ascii="MS Gothic" w:eastAsia="MS Gothic" w:hAnsi="MS Gothic" w:hint="eastAsia"/>
            </w:rPr>
            <w:t>☒</w:t>
          </w:r>
        </w:sdtContent>
      </w:sdt>
      <w:r>
        <w:t xml:space="preserve"> Yes  </w:t>
      </w:r>
      <w:sdt>
        <w:sdtPr>
          <w:id w:val="-175775040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678A6F3D" w14:textId="6B2842A5" w:rsidR="00881B18" w:rsidRDefault="00881B18" w:rsidP="00881B18">
      <w:pPr>
        <w:spacing w:before="240" w:after="120"/>
        <w:ind w:left="720"/>
      </w:pPr>
      <w:r w:rsidRPr="00F2737E">
        <w:rPr>
          <w:b/>
        </w:rPr>
        <w:t>Q1</w:t>
      </w:r>
      <w:r w:rsidR="006A2B8E" w:rsidRPr="00F2737E">
        <w:rPr>
          <w:b/>
        </w:rPr>
        <w:t>4</w:t>
      </w:r>
      <w:r w:rsidRPr="00F2737E">
        <w:rPr>
          <w:b/>
        </w:rPr>
        <w:t>a:</w:t>
      </w:r>
      <w:r>
        <w:t xml:space="preserve">  If yes, confirm that a shared online tool or other method is available to track staggered work shifts.  </w:t>
      </w:r>
      <w:sdt>
        <w:sdtPr>
          <w:id w:val="-1876609436"/>
          <w14:checkbox>
            <w14:checked w14:val="1"/>
            <w14:checkedState w14:val="2612" w14:font="MS Gothic"/>
            <w14:uncheckedState w14:val="2610" w14:font="MS Gothic"/>
          </w14:checkbox>
        </w:sdtPr>
        <w:sdtEndPr/>
        <w:sdtContent>
          <w:r w:rsidR="00FE5534">
            <w:rPr>
              <w:rFonts w:ascii="MS Gothic" w:eastAsia="MS Gothic" w:hAnsi="MS Gothic" w:hint="eastAsia"/>
            </w:rPr>
            <w:t>☒</w:t>
          </w:r>
        </w:sdtContent>
      </w:sdt>
      <w:r>
        <w:t xml:space="preserve"> Yes  </w:t>
      </w:r>
      <w:sdt>
        <w:sdtPr>
          <w:id w:val="-479766454"/>
          <w14:checkbox>
            <w14:checked w14:val="0"/>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No</w:t>
      </w:r>
    </w:p>
    <w:p w14:paraId="7E17B290" w14:textId="5B053B56" w:rsidR="00B05971" w:rsidRDefault="00B05971" w:rsidP="007211FD">
      <w:pPr>
        <w:spacing w:before="240" w:after="120"/>
      </w:pPr>
      <w:r w:rsidRPr="00F2737E">
        <w:rPr>
          <w:b/>
        </w:rPr>
        <w:t>Q</w:t>
      </w:r>
      <w:r w:rsidR="005A7EA8" w:rsidRPr="00F2737E">
        <w:rPr>
          <w:b/>
        </w:rPr>
        <w:t>1</w:t>
      </w:r>
      <w:r w:rsidR="006A2B8E" w:rsidRPr="00F2737E">
        <w:rPr>
          <w:b/>
        </w:rPr>
        <w:t>5</w:t>
      </w:r>
      <w:r w:rsidRPr="00F2737E">
        <w:rPr>
          <w:b/>
        </w:rPr>
        <w:t>:</w:t>
      </w:r>
      <w:r>
        <w:t xml:space="preserve">  Based on the rough sketch of the research space or lab, </w:t>
      </w:r>
      <w:r w:rsidR="00F7539B">
        <w:t>provide a brief description of</w:t>
      </w:r>
      <w:r>
        <w:t xml:space="preserve"> the approaches that will be implemented to maintain the required social distancing</w:t>
      </w:r>
      <w:r w:rsidR="00154D2C">
        <w:t xml:space="preserve"> by annotating the sketch and/or providing a short narrative below</w:t>
      </w:r>
      <w:r>
        <w:t>.  This could inc</w:t>
      </w:r>
      <w:r w:rsidR="00154D2C">
        <w:t>lude: floor markings to manage circulation and identify separation when waiting for shared equipment; removing or labeling desks, tables, and chairs; rearranging furniture and equipment to increase distance between high-use items; shutting down or staggering work in benches, hoods, or other stationary equipment</w:t>
      </w:r>
      <w:r>
        <w:t xml:space="preserve">.  </w:t>
      </w:r>
    </w:p>
    <w:p w14:paraId="017245C6" w14:textId="65D91678" w:rsidR="004D68F6" w:rsidRDefault="00F96A73" w:rsidP="007211FD">
      <w:pPr>
        <w:spacing w:before="240" w:after="120"/>
        <w:rPr>
          <w:rFonts w:cstheme="majorHAnsi"/>
          <w:color w:val="767171" w:themeColor="background2" w:themeShade="80"/>
        </w:rPr>
      </w:pPr>
      <w:r>
        <w:rPr>
          <w:rFonts w:cstheme="majorHAnsi"/>
          <w:color w:val="767171" w:themeColor="background2" w:themeShade="80"/>
        </w:rPr>
        <w:t xml:space="preserve">The sketch for the different areas </w:t>
      </w:r>
      <w:r w:rsidR="00D6761D">
        <w:rPr>
          <w:rFonts w:cstheme="majorHAnsi"/>
          <w:color w:val="767171" w:themeColor="background2" w:themeShade="80"/>
        </w:rPr>
        <w:t xml:space="preserve">shows approximate locations of hoods and benches. The benches themselves are separated by barriers consisting of either dry wall or shelving and cabinets that was common for the old-style lab benches).  Floor markings in the form of colored duct tape have been added (or are in the process of being added) that indicate distances of 6 feet or more between areas where experiments could be carried out.  Shared equipment will involve only one person, and this will be scheduled in advance using the google doc, mentioned above.  Desks will be labeled </w:t>
      </w:r>
      <w:proofErr w:type="gramStart"/>
      <w:r w:rsidR="00D6761D">
        <w:rPr>
          <w:rFonts w:cstheme="majorHAnsi"/>
          <w:color w:val="767171" w:themeColor="background2" w:themeShade="80"/>
        </w:rPr>
        <w:t>as ”not</w:t>
      </w:r>
      <w:proofErr w:type="gramEnd"/>
      <w:r w:rsidR="00D6761D">
        <w:rPr>
          <w:rFonts w:cstheme="majorHAnsi"/>
          <w:color w:val="767171" w:themeColor="background2" w:themeShade="80"/>
        </w:rPr>
        <w:t xml:space="preserve"> open for use”  (and chairs will be removed) as indicated by “X’s” in Figure 1.  Work will be staggered (scheduled ahead) in order to maintain social distancing for </w:t>
      </w:r>
      <w:proofErr w:type="spellStart"/>
      <w:r w:rsidR="00D6761D">
        <w:rPr>
          <w:rFonts w:cstheme="majorHAnsi"/>
          <w:color w:val="767171" w:themeColor="background2" w:themeShade="80"/>
        </w:rPr>
        <w:t>owkr</w:t>
      </w:r>
      <w:proofErr w:type="spellEnd"/>
      <w:r w:rsidR="00D6761D">
        <w:rPr>
          <w:rFonts w:cstheme="majorHAnsi"/>
          <w:color w:val="767171" w:themeColor="background2" w:themeShade="80"/>
        </w:rPr>
        <w:t xml:space="preserve"> being done I stationary equipment.</w:t>
      </w:r>
    </w:p>
    <w:p w14:paraId="0F85ACEB" w14:textId="33FC0150" w:rsidR="00F7539B" w:rsidRDefault="00F7539B" w:rsidP="007211FD">
      <w:pPr>
        <w:spacing w:before="240" w:after="120"/>
      </w:pPr>
      <w:r w:rsidRPr="00D3433C">
        <w:rPr>
          <w:b/>
        </w:rPr>
        <w:t>Q</w:t>
      </w:r>
      <w:r w:rsidR="005A7EA8" w:rsidRPr="00D3433C">
        <w:rPr>
          <w:b/>
        </w:rPr>
        <w:t>1</w:t>
      </w:r>
      <w:r w:rsidR="006A2B8E" w:rsidRPr="00D3433C">
        <w:rPr>
          <w:b/>
        </w:rPr>
        <w:t>6</w:t>
      </w:r>
      <w:r w:rsidRPr="00D3433C">
        <w:rPr>
          <w:b/>
        </w:rPr>
        <w:t>:</w:t>
      </w:r>
      <w:r>
        <w:t xml:space="preserve">  Based on the rough sketch of the research spa</w:t>
      </w:r>
      <w:r w:rsidR="002820C1">
        <w:t>ce and its anticipated use, are there instances when social distancing cannot be maintained</w:t>
      </w:r>
      <w:r w:rsidR="001D40ED">
        <w:t xml:space="preserve"> and </w:t>
      </w:r>
      <w:r w:rsidR="00EC1014">
        <w:t>Plexiglas</w:t>
      </w:r>
      <w:r w:rsidR="002820C1">
        <w:t xml:space="preserve"> need</w:t>
      </w:r>
      <w:r w:rsidR="001D40ED">
        <w:t>s</w:t>
      </w:r>
      <w:r w:rsidR="002820C1">
        <w:t xml:space="preserve"> to be installed</w:t>
      </w:r>
      <w:r>
        <w:t xml:space="preserve"> or</w:t>
      </w:r>
      <w:r w:rsidR="00154D2C">
        <w:t xml:space="preserve"> </w:t>
      </w:r>
      <w:r>
        <w:t xml:space="preserve">enhanced PPE </w:t>
      </w:r>
      <w:r w:rsidR="00154D2C">
        <w:t xml:space="preserve">will </w:t>
      </w:r>
      <w:r>
        <w:t xml:space="preserve">be required?  </w:t>
      </w:r>
      <w:sdt>
        <w:sdtPr>
          <w:id w:val="-283970566"/>
          <w14:checkbox>
            <w14:checked w14:val="1"/>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Yes  </w:t>
      </w:r>
      <w:sdt>
        <w:sdtPr>
          <w:id w:val="629829551"/>
          <w14:checkbox>
            <w14:checked w14:val="0"/>
            <w14:checkedState w14:val="2612" w14:font="MS Gothic"/>
            <w14:uncheckedState w14:val="2610" w14:font="MS Gothic"/>
          </w14:checkbox>
        </w:sdtPr>
        <w:sdtEndPr/>
        <w:sdtContent>
          <w:r w:rsidR="00D6761D">
            <w:rPr>
              <w:rFonts w:ascii="MS Gothic" w:eastAsia="MS Gothic" w:hAnsi="MS Gothic" w:hint="eastAsia"/>
            </w:rPr>
            <w:t>☐</w:t>
          </w:r>
        </w:sdtContent>
      </w:sdt>
      <w:r>
        <w:t xml:space="preserve"> No</w:t>
      </w:r>
    </w:p>
    <w:p w14:paraId="0BC9BD3B" w14:textId="7B1D59C7" w:rsidR="00D3433C" w:rsidRDefault="00D6761D" w:rsidP="004442FA">
      <w:pPr>
        <w:spacing w:before="240" w:after="120"/>
        <w:ind w:left="720"/>
        <w:rPr>
          <w:rFonts w:cstheme="majorHAnsi"/>
          <w:color w:val="767171" w:themeColor="background2" w:themeShade="80"/>
        </w:rPr>
      </w:pPr>
      <w:r>
        <w:rPr>
          <w:rFonts w:cstheme="majorHAnsi"/>
          <w:color w:val="767171" w:themeColor="background2" w:themeShade="80"/>
        </w:rPr>
        <w:t>This would be the case in the main office (Rm 216) where there is a counter that separates the staff from someone who may be entering the office.  This shield is already on order and will be installed.  In the meantime, marking</w:t>
      </w:r>
      <w:r w:rsidR="00D3433C">
        <w:rPr>
          <w:rFonts w:cstheme="majorHAnsi"/>
          <w:color w:val="767171" w:themeColor="background2" w:themeShade="80"/>
        </w:rPr>
        <w:t>s</w:t>
      </w:r>
      <w:r>
        <w:rPr>
          <w:rFonts w:cstheme="majorHAnsi"/>
          <w:color w:val="767171" w:themeColor="background2" w:themeShade="80"/>
        </w:rPr>
        <w:t xml:space="preserve"> on the floor will indicate the boundary for anyone who might enter the office (and only one at a time).  We plan to carry </w:t>
      </w:r>
      <w:r w:rsidR="00D3433C">
        <w:rPr>
          <w:rFonts w:cstheme="majorHAnsi"/>
          <w:color w:val="767171" w:themeColor="background2" w:themeShade="80"/>
        </w:rPr>
        <w:t>out a phased start-up of laboratory work in order to give us a chance to observe unanticipated situations that would need to be addressed.  One of these may be an unanticipated need for plastic shield, which would then be addressed by communicating with the building deputy.</w:t>
      </w:r>
    </w:p>
    <w:p w14:paraId="70E34F34" w14:textId="7DC03C35" w:rsidR="005A7EA8" w:rsidRDefault="005A7EA8" w:rsidP="004442FA">
      <w:pPr>
        <w:spacing w:before="240" w:after="120"/>
        <w:ind w:left="720"/>
      </w:pPr>
      <w:r w:rsidRPr="00D3433C">
        <w:rPr>
          <w:b/>
        </w:rPr>
        <w:t>Q</w:t>
      </w:r>
      <w:r w:rsidR="00843020" w:rsidRPr="00D3433C">
        <w:rPr>
          <w:b/>
        </w:rPr>
        <w:t>1</w:t>
      </w:r>
      <w:r w:rsidR="006A2B8E" w:rsidRPr="00D3433C">
        <w:rPr>
          <w:b/>
        </w:rPr>
        <w:t>6</w:t>
      </w:r>
      <w:r w:rsidR="00843020" w:rsidRPr="00D3433C">
        <w:rPr>
          <w:b/>
        </w:rPr>
        <w:t>a</w:t>
      </w:r>
      <w:r w:rsidRPr="00D3433C">
        <w:rPr>
          <w:b/>
        </w:rPr>
        <w:t>:</w:t>
      </w:r>
      <w:r>
        <w:t xml:space="preserve">  </w:t>
      </w:r>
      <w:r w:rsidR="00264425">
        <w:t xml:space="preserve">If </w:t>
      </w:r>
      <w:r w:rsidR="007274A8">
        <w:t>Plexiglas needs to be installed</w:t>
      </w:r>
      <w:r w:rsidR="00264425">
        <w:t>, confirm a work order has been placed with Physical Facilities</w:t>
      </w:r>
      <w:r w:rsidR="009055FF">
        <w:t xml:space="preserve"> to install the </w:t>
      </w:r>
      <w:r w:rsidR="00EC1014">
        <w:t>Plexiglas</w:t>
      </w:r>
      <w:r w:rsidR="001D40ED">
        <w:t xml:space="preserve"> via the </w:t>
      </w:r>
      <w:hyperlink r:id="rId24" w:history="1">
        <w:r w:rsidR="001D40ED" w:rsidRPr="00ED33E3">
          <w:rPr>
            <w:rStyle w:val="Hyperlink"/>
            <w:b/>
            <w:color w:val="BFA365"/>
          </w:rPr>
          <w:t>Fix-it Portal</w:t>
        </w:r>
      </w:hyperlink>
      <w:r w:rsidR="009055FF">
        <w:t>. When placing the order</w:t>
      </w:r>
      <w:r w:rsidR="001D40ED">
        <w:t xml:space="preserve"> please specifically mention this is a research-related request</w:t>
      </w:r>
      <w:r w:rsidR="00264425">
        <w:t xml:space="preserve">.  </w:t>
      </w:r>
      <w:sdt>
        <w:sdtPr>
          <w:id w:val="-611510626"/>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Yes  </w:t>
      </w:r>
      <w:sdt>
        <w:sdtPr>
          <w:id w:val="87971564"/>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1AAC78F1" w14:textId="310F9BCB" w:rsidR="00264425" w:rsidRDefault="00264425" w:rsidP="007211FD">
      <w:pPr>
        <w:spacing w:before="240" w:after="120"/>
        <w:ind w:left="720"/>
      </w:pPr>
      <w:r w:rsidRPr="00D3433C">
        <w:rPr>
          <w:b/>
        </w:rPr>
        <w:t>Q</w:t>
      </w:r>
      <w:r w:rsidR="00843020" w:rsidRPr="00D3433C">
        <w:rPr>
          <w:b/>
        </w:rPr>
        <w:t>1</w:t>
      </w:r>
      <w:r w:rsidR="006A2B8E" w:rsidRPr="00D3433C">
        <w:rPr>
          <w:b/>
        </w:rPr>
        <w:t>6</w:t>
      </w:r>
      <w:r w:rsidR="00843020" w:rsidRPr="00D3433C">
        <w:rPr>
          <w:b/>
        </w:rPr>
        <w:t>b</w:t>
      </w:r>
      <w:r w:rsidRPr="00D3433C">
        <w:rPr>
          <w:b/>
        </w:rPr>
        <w:t>:</w:t>
      </w:r>
      <w:r>
        <w:t xml:space="preserve">  If yes for Q1</w:t>
      </w:r>
      <w:r w:rsidR="006A2B8E">
        <w:t>6</w:t>
      </w:r>
      <w:r w:rsidR="00ED33E3">
        <w:t>a</w:t>
      </w:r>
      <w:r>
        <w:t xml:space="preserve">, while waiting for physical facilities to install </w:t>
      </w:r>
      <w:r w:rsidR="00EC1014">
        <w:t>Plexiglas</w:t>
      </w:r>
      <w:r>
        <w:t xml:space="preserve">, describe the interim safety measures that will be used.  </w:t>
      </w:r>
    </w:p>
    <w:p w14:paraId="36480216" w14:textId="67C9C7E9" w:rsidR="004D68F6" w:rsidRDefault="00D3433C" w:rsidP="004D68F6">
      <w:pPr>
        <w:spacing w:before="240" w:after="120"/>
        <w:ind w:firstLine="720"/>
        <w:rPr>
          <w:rFonts w:cstheme="majorHAnsi"/>
          <w:color w:val="767171" w:themeColor="background2" w:themeShade="80"/>
        </w:rPr>
      </w:pPr>
      <w:r>
        <w:rPr>
          <w:rFonts w:cstheme="majorHAnsi"/>
          <w:color w:val="767171" w:themeColor="background2" w:themeShade="80"/>
        </w:rPr>
        <w:t>The Plexiglas shield has been ordered according to the building deputy.  Markings on the floor will be used in the interim, as described above.</w:t>
      </w:r>
    </w:p>
    <w:p w14:paraId="0948BE0C" w14:textId="5B4D8DCC" w:rsidR="00881B18" w:rsidRDefault="00881B18" w:rsidP="00357A3A">
      <w:pPr>
        <w:spacing w:before="240" w:after="120"/>
      </w:pPr>
      <w:r>
        <w:t>Q1</w:t>
      </w:r>
      <w:r w:rsidR="006A2B8E">
        <w:t>7</w:t>
      </w:r>
      <w:r>
        <w:t xml:space="preserve">:  Does the group covered by this SOP plan to use shared equipment?  </w:t>
      </w:r>
      <w:sdt>
        <w:sdtPr>
          <w:id w:val="571091038"/>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t xml:space="preserve"> Yes  </w:t>
      </w:r>
      <w:sdt>
        <w:sdtPr>
          <w:id w:val="-424425521"/>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46AF97E5" w14:textId="6AECC3A8" w:rsidR="00881B18" w:rsidRDefault="00881B18" w:rsidP="00881B18">
      <w:pPr>
        <w:spacing w:before="240" w:after="120"/>
        <w:ind w:left="720"/>
      </w:pPr>
      <w:r>
        <w:t>Q1</w:t>
      </w:r>
      <w:r w:rsidR="006A2B8E">
        <w:t>7</w:t>
      </w:r>
      <w:r>
        <w:t>a:  If yes, confirm that a shared online tool or other method is available to schedule use</w:t>
      </w:r>
      <w:r w:rsidR="007A6F36">
        <w:t>.</w:t>
      </w:r>
      <w:r>
        <w:t xml:space="preserve">  </w:t>
      </w:r>
      <w:sdt>
        <w:sdtPr>
          <w:id w:val="-325359884"/>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t xml:space="preserve"> Yes  </w:t>
      </w:r>
      <w:sdt>
        <w:sdtPr>
          <w:id w:val="-294446389"/>
          <w14:checkbox>
            <w14:checked w14:val="0"/>
            <w14:checkedState w14:val="2612" w14:font="MS Gothic"/>
            <w14:uncheckedState w14:val="2610" w14:font="MS Gothic"/>
          </w14:checkbox>
        </w:sdtPr>
        <w:sdtEndPr/>
        <w:sdtContent>
          <w:r>
            <w:rPr>
              <w:rFonts w:ascii="MS Gothic" w:eastAsia="MS Gothic" w:hAnsi="MS Gothic" w:hint="eastAsia"/>
            </w:rPr>
            <w:t>☐</w:t>
          </w:r>
        </w:sdtContent>
      </w:sdt>
      <w:r>
        <w:t xml:space="preserve"> No</w:t>
      </w:r>
    </w:p>
    <w:p w14:paraId="59538A89" w14:textId="032FCE54" w:rsidR="008B470A" w:rsidRPr="007211FD" w:rsidRDefault="00B00771" w:rsidP="007211FD">
      <w:pPr>
        <w:spacing w:before="240" w:after="120"/>
      </w:pPr>
      <w:r>
        <w:t>Q</w:t>
      </w:r>
      <w:r w:rsidR="00843020">
        <w:t>1</w:t>
      </w:r>
      <w:r w:rsidR="006A2B8E">
        <w:t>8</w:t>
      </w:r>
      <w:r>
        <w:t xml:space="preserve">:  </w:t>
      </w:r>
      <w:r w:rsidR="004F6F93">
        <w:t xml:space="preserve">Confirm that everyone covered </w:t>
      </w:r>
      <w:r w:rsidR="009C46C5">
        <w:t xml:space="preserve">by this SOP agrees to </w:t>
      </w:r>
      <w:r w:rsidR="00BD756A">
        <w:t xml:space="preserve">clean and </w:t>
      </w:r>
      <w:r w:rsidR="009C46C5">
        <w:t xml:space="preserve">disinfect </w:t>
      </w:r>
      <w:r w:rsidR="00BD756A">
        <w:t>frequently touched surfaces and equipment</w:t>
      </w:r>
      <w:r w:rsidR="009C46C5">
        <w:t xml:space="preserve"> used by more </w:t>
      </w:r>
      <w:r w:rsidR="00BD756A">
        <w:t xml:space="preserve">than one individual </w:t>
      </w:r>
      <w:r w:rsidR="00B625F4">
        <w:t xml:space="preserve">using a </w:t>
      </w:r>
      <w:hyperlink r:id="rId25" w:history="1">
        <w:r w:rsidR="00B625F4" w:rsidRPr="00BD756A">
          <w:rPr>
            <w:rStyle w:val="Hyperlink"/>
            <w:b/>
            <w:color w:val="BFA365"/>
          </w:rPr>
          <w:t>CDC a</w:t>
        </w:r>
        <w:r w:rsidR="009C46C5" w:rsidRPr="00BD756A">
          <w:rPr>
            <w:rStyle w:val="Hyperlink"/>
            <w:b/>
            <w:color w:val="BFA365"/>
          </w:rPr>
          <w:t>pproved disinfectant</w:t>
        </w:r>
      </w:hyperlink>
      <w:r w:rsidR="00BD756A">
        <w:t xml:space="preserve"> that is appropriate for the surface or equipment.  For example, </w:t>
      </w:r>
      <w:r w:rsidR="007211FD">
        <w:t>wipes or sprays containing at least</w:t>
      </w:r>
      <w:r w:rsidR="00BD756A">
        <w:t xml:space="preserve"> 70% alcohol or ethanol </w:t>
      </w:r>
      <w:r w:rsidR="007211FD">
        <w:t>are a good choice for disinfecting</w:t>
      </w:r>
      <w:r w:rsidR="00BD756A">
        <w:t xml:space="preserve"> keyboards, microscopes, and other sensitive </w:t>
      </w:r>
      <w:r w:rsidR="007211FD">
        <w:t>equipment.</w:t>
      </w:r>
      <w:r w:rsidR="00B625F4">
        <w:rPr>
          <w:rStyle w:val="Hyperlink"/>
          <w:color w:val="auto"/>
          <w:u w:val="none"/>
        </w:rPr>
        <w:t xml:space="preserve">  </w:t>
      </w:r>
      <w:sdt>
        <w:sdtPr>
          <w:id w:val="623126519"/>
          <w14:checkbox>
            <w14:checked w14:val="1"/>
            <w14:checkedState w14:val="2612" w14:font="MS Gothic"/>
            <w14:uncheckedState w14:val="2610" w14:font="MS Gothic"/>
          </w14:checkbox>
        </w:sdtPr>
        <w:sdtEndPr/>
        <w:sdtContent>
          <w:r w:rsidR="00D3433C">
            <w:rPr>
              <w:rFonts w:ascii="MS Gothic" w:eastAsia="MS Gothic" w:hAnsi="MS Gothic" w:hint="eastAsia"/>
            </w:rPr>
            <w:t>☒</w:t>
          </w:r>
        </w:sdtContent>
      </w:sdt>
      <w:r w:rsidR="00B625F4">
        <w:t xml:space="preserve"> Yes  </w:t>
      </w:r>
      <w:sdt>
        <w:sdtPr>
          <w:id w:val="-1935121721"/>
          <w14:checkbox>
            <w14:checked w14:val="0"/>
            <w14:checkedState w14:val="2612" w14:font="MS Gothic"/>
            <w14:uncheckedState w14:val="2610" w14:font="MS Gothic"/>
          </w14:checkbox>
        </w:sdtPr>
        <w:sdtEndPr/>
        <w:sdtContent>
          <w:r w:rsidR="00B625F4">
            <w:rPr>
              <w:rFonts w:ascii="MS Gothic" w:eastAsia="MS Gothic" w:hAnsi="MS Gothic" w:hint="eastAsia"/>
            </w:rPr>
            <w:t>☐</w:t>
          </w:r>
        </w:sdtContent>
      </w:sdt>
      <w:r w:rsidR="00B625F4">
        <w:t xml:space="preserve"> No</w:t>
      </w:r>
    </w:p>
    <w:p w14:paraId="0105C025" w14:textId="57BEBC22" w:rsidR="00F7539B" w:rsidRDefault="00F7539B" w:rsidP="007211FD">
      <w:pPr>
        <w:spacing w:before="240" w:after="120"/>
      </w:pPr>
      <w:r>
        <w:t>Q</w:t>
      </w:r>
      <w:r w:rsidR="00843020">
        <w:t>1</w:t>
      </w:r>
      <w:r w:rsidR="006A2B8E">
        <w:t>9</w:t>
      </w:r>
      <w:r>
        <w:t xml:space="preserve">:  </w:t>
      </w:r>
      <w:r w:rsidR="00C16D9A">
        <w:t xml:space="preserve">Describe any additional COVID-19 safety measures </w:t>
      </w:r>
      <w:r w:rsidR="000507DE">
        <w:t>that will be implemented to reduce contact time</w:t>
      </w:r>
      <w:r w:rsidR="00E310BA">
        <w:t>, reduce exposure, or any other control</w:t>
      </w:r>
      <w:r w:rsidR="00154D2C">
        <w:t>s</w:t>
      </w:r>
      <w:r w:rsidR="00E310BA">
        <w:t>.</w:t>
      </w:r>
      <w:r w:rsidR="00C16D9A">
        <w:t xml:space="preserve"> </w:t>
      </w:r>
    </w:p>
    <w:p w14:paraId="273809C4" w14:textId="73F37DB6" w:rsidR="004D68F6" w:rsidRDefault="00D3433C" w:rsidP="007211FD">
      <w:pPr>
        <w:spacing w:before="240" w:after="120"/>
        <w:rPr>
          <w:rFonts w:cstheme="majorHAnsi"/>
          <w:color w:val="767171" w:themeColor="background2" w:themeShade="80"/>
        </w:rPr>
      </w:pPr>
      <w:r>
        <w:rPr>
          <w:rFonts w:cstheme="majorHAnsi"/>
          <w:color w:val="767171" w:themeColor="background2" w:themeShade="80"/>
        </w:rPr>
        <w:t xml:space="preserve">All faculty, students and staff will be required to wear face makes if working in a laboratory that has more than 1 person it, and also will be required to wear face masks moving from one laboratory area t </w:t>
      </w:r>
      <w:proofErr w:type="spellStart"/>
      <w:r>
        <w:rPr>
          <w:rFonts w:cstheme="majorHAnsi"/>
          <w:color w:val="767171" w:themeColor="background2" w:themeShade="80"/>
        </w:rPr>
        <w:t>te</w:t>
      </w:r>
      <w:proofErr w:type="spellEnd"/>
      <w:r>
        <w:rPr>
          <w:rFonts w:cstheme="majorHAnsi"/>
          <w:color w:val="767171" w:themeColor="background2" w:themeShade="80"/>
        </w:rPr>
        <w:t xml:space="preserve"> next trough the hallway, or between laboratory to his or her office or vice versa.  All people entering the laboratory will be required to wipe the inside and outside door knob, and their </w:t>
      </w:r>
      <w:proofErr w:type="gramStart"/>
      <w:r>
        <w:rPr>
          <w:rFonts w:cstheme="majorHAnsi"/>
          <w:color w:val="767171" w:themeColor="background2" w:themeShade="80"/>
        </w:rPr>
        <w:t>hands,  with</w:t>
      </w:r>
      <w:proofErr w:type="gramEnd"/>
      <w:r>
        <w:rPr>
          <w:rFonts w:cstheme="majorHAnsi"/>
          <w:color w:val="767171" w:themeColor="background2" w:themeShade="80"/>
        </w:rPr>
        <w:t xml:space="preserve"> an ethanol (disinfectant) wipe, and discard the wipe into a trash receptacle.  Wipe down of the bench area before work starts and after work is complete and the person leaves the lab will also be required.  When exiting the lab, the person again will be required to wipe the doorknob on both sides, and their hands</w:t>
      </w:r>
      <w:r w:rsidR="00C22C98">
        <w:rPr>
          <w:rFonts w:cstheme="majorHAnsi"/>
          <w:color w:val="767171" w:themeColor="background2" w:themeShade="80"/>
        </w:rPr>
        <w:t>,</w:t>
      </w:r>
      <w:r>
        <w:rPr>
          <w:rFonts w:cstheme="majorHAnsi"/>
          <w:color w:val="767171" w:themeColor="background2" w:themeShade="80"/>
        </w:rPr>
        <w:t xml:space="preserve"> with a disinfectant wipe.  </w:t>
      </w:r>
    </w:p>
    <w:p w14:paraId="6A8F87C4" w14:textId="4A7E6FCC" w:rsidR="009C46C5" w:rsidRDefault="00843020" w:rsidP="007211FD">
      <w:pPr>
        <w:spacing w:before="240" w:after="120"/>
      </w:pPr>
      <w:r>
        <w:t>Q</w:t>
      </w:r>
      <w:r w:rsidR="006A2B8E">
        <w:t>20</w:t>
      </w:r>
      <w:r w:rsidR="009C46C5">
        <w:t>:  Confirm that everyone covered under this SOP will participate in a meeting</w:t>
      </w:r>
      <w:r w:rsidR="007211FD">
        <w:t xml:space="preserve"> </w:t>
      </w:r>
      <w:r w:rsidR="00881B18">
        <w:t>with the POC and supervisor</w:t>
      </w:r>
      <w:r w:rsidR="009C46C5">
        <w:t xml:space="preserve"> to discuss this SOP</w:t>
      </w:r>
      <w:r w:rsidR="009C46C5">
        <w:rPr>
          <w:rStyle w:val="Hyperlink"/>
          <w:color w:val="auto"/>
          <w:u w:val="none"/>
        </w:rPr>
        <w:t xml:space="preserve">.  </w:t>
      </w:r>
      <w:sdt>
        <w:sdtPr>
          <w:id w:val="-663628851"/>
          <w14:checkbox>
            <w14:checked w14:val="1"/>
            <w14:checkedState w14:val="2612" w14:font="MS Gothic"/>
            <w14:uncheckedState w14:val="2610" w14:font="MS Gothic"/>
          </w14:checkbox>
        </w:sdtPr>
        <w:sdtEndPr/>
        <w:sdtContent>
          <w:r w:rsidR="00C22C98">
            <w:rPr>
              <w:rFonts w:ascii="MS Gothic" w:eastAsia="MS Gothic" w:hAnsi="MS Gothic" w:hint="eastAsia"/>
            </w:rPr>
            <w:t>☒</w:t>
          </w:r>
        </w:sdtContent>
      </w:sdt>
      <w:r w:rsidR="009C46C5">
        <w:t xml:space="preserve"> Yes  </w:t>
      </w:r>
      <w:sdt>
        <w:sdtPr>
          <w:id w:val="-962649639"/>
          <w14:checkbox>
            <w14:checked w14:val="0"/>
            <w14:checkedState w14:val="2612" w14:font="MS Gothic"/>
            <w14:uncheckedState w14:val="2610" w14:font="MS Gothic"/>
          </w14:checkbox>
        </w:sdtPr>
        <w:sdtEndPr/>
        <w:sdtContent>
          <w:r w:rsidR="009C46C5">
            <w:rPr>
              <w:rFonts w:ascii="MS Gothic" w:eastAsia="MS Gothic" w:hAnsi="MS Gothic" w:hint="eastAsia"/>
            </w:rPr>
            <w:t>☐</w:t>
          </w:r>
        </w:sdtContent>
      </w:sdt>
      <w:r w:rsidR="009C46C5">
        <w:t xml:space="preserve"> No</w:t>
      </w:r>
    </w:p>
    <w:p w14:paraId="5793ADCF" w14:textId="77777777" w:rsidR="000B3FCC" w:rsidRDefault="007A6F36" w:rsidP="000B3FCC">
      <w:pPr>
        <w:spacing w:before="240"/>
      </w:pPr>
      <w:r>
        <w:t>Q21:  Confirm that signatures will be collected from those who need access to the research space confirming awareness and intent to follow SOPs prior to access</w:t>
      </w:r>
      <w:r w:rsidR="000B3FCC">
        <w:t>ing</w:t>
      </w:r>
      <w:r>
        <w:t xml:space="preserve"> the research space. </w:t>
      </w:r>
    </w:p>
    <w:p w14:paraId="20A29A26" w14:textId="45A9CC91" w:rsidR="007A6F36" w:rsidRDefault="00357A3A" w:rsidP="000B3FCC">
      <w:pPr>
        <w:spacing w:before="0" w:after="120"/>
      </w:pPr>
      <w:r>
        <w:t xml:space="preserve"> </w:t>
      </w:r>
      <w:r w:rsidR="007A6F36">
        <w:t xml:space="preserve"> </w:t>
      </w:r>
      <w:sdt>
        <w:sdtPr>
          <w:id w:val="1382980722"/>
          <w14:checkbox>
            <w14:checked w14:val="1"/>
            <w14:checkedState w14:val="2612" w14:font="MS Gothic"/>
            <w14:uncheckedState w14:val="2610" w14:font="MS Gothic"/>
          </w14:checkbox>
        </w:sdtPr>
        <w:sdtEndPr/>
        <w:sdtContent>
          <w:r w:rsidR="00C22C98">
            <w:rPr>
              <w:rFonts w:ascii="MS Gothic" w:eastAsia="MS Gothic" w:hAnsi="MS Gothic" w:hint="eastAsia"/>
            </w:rPr>
            <w:t>☒</w:t>
          </w:r>
        </w:sdtContent>
      </w:sdt>
      <w:r w:rsidR="000B3FCC">
        <w:t xml:space="preserve"> Yes  </w:t>
      </w:r>
      <w:sdt>
        <w:sdtPr>
          <w:id w:val="375817182"/>
          <w14:checkbox>
            <w14:checked w14:val="0"/>
            <w14:checkedState w14:val="2612" w14:font="MS Gothic"/>
            <w14:uncheckedState w14:val="2610" w14:font="MS Gothic"/>
          </w14:checkbox>
        </w:sdtPr>
        <w:sdtEndPr/>
        <w:sdtContent>
          <w:r w:rsidR="000B3FCC">
            <w:rPr>
              <w:rFonts w:ascii="MS Gothic" w:eastAsia="MS Gothic" w:hAnsi="MS Gothic" w:hint="eastAsia"/>
            </w:rPr>
            <w:t>☐</w:t>
          </w:r>
        </w:sdtContent>
      </w:sdt>
      <w:r w:rsidR="000B3FCC">
        <w:t xml:space="preserve"> No</w:t>
      </w:r>
    </w:p>
    <w:p w14:paraId="25DEDB85" w14:textId="77777777" w:rsidR="00E70A15" w:rsidRDefault="00E70A15" w:rsidP="000B3FCC">
      <w:pPr>
        <w:spacing w:before="0" w:after="120"/>
      </w:pPr>
    </w:p>
    <w:p w14:paraId="6D8A9ED4" w14:textId="77777777" w:rsidR="00A2547D" w:rsidRDefault="00A2547D" w:rsidP="007211FD">
      <w:pPr>
        <w:spacing w:before="240" w:after="120"/>
      </w:pPr>
    </w:p>
    <w:p w14:paraId="26F6143E" w14:textId="01350864" w:rsidR="00E310BA" w:rsidRDefault="00E310BA">
      <w:pPr>
        <w:spacing w:before="0" w:after="160" w:line="259" w:lineRule="auto"/>
      </w:pPr>
      <w:r>
        <w:br w:type="page"/>
      </w:r>
    </w:p>
    <w:p w14:paraId="4D0E7620" w14:textId="5B7FDADE" w:rsidR="00E310BA" w:rsidRPr="00EE36B7" w:rsidRDefault="00E310BA" w:rsidP="00E310BA">
      <w:pPr>
        <w:pStyle w:val="Heading2"/>
        <w:spacing w:before="240" w:after="120"/>
      </w:pPr>
      <w:r>
        <w:t>COVID-19 Research Space SOP Signature Page</w:t>
      </w:r>
    </w:p>
    <w:p w14:paraId="0366A5B2" w14:textId="1D0F4A21" w:rsidR="00CD6532" w:rsidRDefault="008731E9" w:rsidP="000503CB">
      <w:r>
        <w:t>By signing below, all</w:t>
      </w:r>
      <w:r w:rsidR="00CD6532">
        <w:t xml:space="preserve"> responsible individuals </w:t>
      </w:r>
      <w:r w:rsidR="00C21D78">
        <w:t xml:space="preserve">associated with </w:t>
      </w:r>
      <w:r>
        <w:t>this research space</w:t>
      </w:r>
      <w:r w:rsidR="00C21D78">
        <w:t xml:space="preserve"> </w:t>
      </w:r>
      <w:r w:rsidR="00CD6532">
        <w:t>acknowledge that they</w:t>
      </w:r>
      <w:r w:rsidR="003A2EAB">
        <w:t xml:space="preserve"> </w:t>
      </w:r>
      <w:r w:rsidR="00C21D78">
        <w:t xml:space="preserve">endorse the plan </w:t>
      </w:r>
      <w:r>
        <w:t xml:space="preserve">in the attached COVID-19 Research Space SOP </w:t>
      </w:r>
      <w:r w:rsidR="00C21D78">
        <w:t xml:space="preserve">and </w:t>
      </w:r>
      <w:r>
        <w:t>agree that it should be submitted for review and approval</w:t>
      </w:r>
      <w:r w:rsidR="00C21D78">
        <w:t xml:space="preserve">.   </w:t>
      </w:r>
      <w:r w:rsidR="000503CB">
        <w:t xml:space="preserve"> </w:t>
      </w:r>
    </w:p>
    <w:p w14:paraId="20826E49" w14:textId="03F5FDA1" w:rsidR="00CD6532" w:rsidRDefault="008731E9" w:rsidP="000503CB">
      <w:r>
        <w:t>Once the SOP has been approved, the</w:t>
      </w:r>
      <w:r w:rsidR="00881B18">
        <w:t xml:space="preserve"> </w:t>
      </w:r>
      <w:r>
        <w:t>POC</w:t>
      </w:r>
      <w:r w:rsidR="00C21D78">
        <w:t xml:space="preserve"> </w:t>
      </w:r>
      <w:r>
        <w:t>for this SOP will contact all</w:t>
      </w:r>
      <w:r w:rsidR="00BC48CC">
        <w:t xml:space="preserve"> other</w:t>
      </w:r>
      <w:r w:rsidR="00881B18">
        <w:t xml:space="preserve"> individuals requiring access to th</w:t>
      </w:r>
      <w:r>
        <w:t>is</w:t>
      </w:r>
      <w:r w:rsidR="00881B18">
        <w:t xml:space="preserve"> research space </w:t>
      </w:r>
      <w:r>
        <w:t>to ensure they have completed all the requirements to return to campus</w:t>
      </w:r>
      <w:r w:rsidR="00CD6532">
        <w:t xml:space="preserve">. The </w:t>
      </w:r>
      <w:r>
        <w:t>POC is responsible for gathering signatures and maintaining up-to-date records that will be kept in the research space</w:t>
      </w:r>
      <w:r w:rsidR="00CD6532">
        <w:t xml:space="preserve">. </w:t>
      </w:r>
    </w:p>
    <w:p w14:paraId="523A734D" w14:textId="62643CAA" w:rsidR="00CD5E47" w:rsidRDefault="008731E9" w:rsidP="000503CB">
      <w:r>
        <w:t>P</w:t>
      </w:r>
      <w:r w:rsidR="000503CB">
        <w:t xml:space="preserve">rivileges to this and other research spaces on the Purdue campus will be revoked if </w:t>
      </w:r>
      <w:r>
        <w:t>the signees do not</w:t>
      </w:r>
      <w:r w:rsidR="000503CB">
        <w:t xml:space="preserve"> follow the measures in this SOP</w:t>
      </w:r>
      <w:r>
        <w:t>.</w:t>
      </w:r>
    </w:p>
    <w:p w14:paraId="5098DE57" w14:textId="2D080BB0" w:rsidR="00FF1A52" w:rsidRDefault="00756B04" w:rsidP="000503CB">
      <w:r>
        <w:t>Click “</w:t>
      </w:r>
      <w:r w:rsidRPr="00264425">
        <w:rPr>
          <w:b/>
          <w:color w:val="2E74B5" w:themeColor="accent1" w:themeShade="BF"/>
        </w:rPr>
        <w:t>+</w:t>
      </w:r>
      <w:r>
        <w:t>” for additional fields</w:t>
      </w:r>
      <w:r w:rsidR="0017254E">
        <w:t>.</w:t>
      </w:r>
      <w:r w:rsidR="00B92BD5" w:rsidRPr="00B92BD5">
        <w:rPr>
          <w:noProof/>
        </w:rPr>
        <w:t xml:space="preserve"> </w:t>
      </w:r>
    </w:p>
    <w:p w14:paraId="61AF3F36" w14:textId="7C42F6F7" w:rsidR="0017254E" w:rsidRDefault="0017254E" w:rsidP="00CD5E47">
      <w:pPr>
        <w:spacing w:before="0"/>
      </w:pPr>
    </w:p>
    <w:sdt>
      <w:sdtPr>
        <w:id w:val="470405156"/>
        <w15:repeatingSection/>
      </w:sdtPr>
      <w:sdtEndPr>
        <w:rPr>
          <w:rFonts w:cs="Segoe UI"/>
          <w:sz w:val="20"/>
        </w:rPr>
      </w:sdtEndPr>
      <w:sdtContent>
        <w:sdt>
          <w:sdtPr>
            <w:id w:val="-1732761852"/>
            <w:placeholder>
              <w:docPart w:val="88E9C0A29A3748B7BF5EBFEC9CB22139"/>
            </w:placeholder>
            <w15:repeatingSectionItem/>
          </w:sdtPr>
          <w:sdtEndPr>
            <w:rPr>
              <w:rFonts w:cs="Segoe UI"/>
              <w:sz w:val="20"/>
            </w:rPr>
          </w:sdtEndPr>
          <w:sdtContent>
            <w:p w14:paraId="40A24E6F" w14:textId="327FF986" w:rsidR="00D32A52" w:rsidRDefault="00F223A0" w:rsidP="00D32A52">
              <w:pPr>
                <w:tabs>
                  <w:tab w:val="left" w:pos="2340"/>
                  <w:tab w:val="left" w:pos="4500"/>
                  <w:tab w:val="left" w:pos="5220"/>
                </w:tabs>
              </w:pPr>
              <w:sdt>
                <w:sdtPr>
                  <w:id w:val="-253441434"/>
                  <w:placeholder>
                    <w:docPart w:val="4E7B282E6366446F867AD6AA78C5A6D4"/>
                  </w:placeholder>
                </w:sdtPr>
                <w:sdtEndPr/>
                <w:sdtContent>
                  <w:r w:rsidR="00D32A52" w:rsidRPr="00264425">
                    <w:rPr>
                      <w:color w:val="767171" w:themeColor="background2" w:themeShade="80"/>
                    </w:rPr>
                    <w:t>Insert name here</w:t>
                  </w:r>
                </w:sdtContent>
              </w:sdt>
              <w:r w:rsidR="00D32A52">
                <w:t xml:space="preserve"> </w:t>
              </w:r>
              <w:r w:rsidR="00D32A52">
                <w:tab/>
              </w:r>
              <w:r w:rsidR="001025DB" w:rsidRPr="001025DB">
                <w:rPr>
                  <w:noProof/>
                </w:rPr>
                <w:drawing>
                  <wp:inline distT="0" distB="0" distL="0" distR="0" wp14:anchorId="6A4103AF" wp14:editId="4A3D7360">
                    <wp:extent cx="1671672" cy="29527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0977" cy="323414"/>
                            </a:xfrm>
                            <a:prstGeom prst="rect">
                              <a:avLst/>
                            </a:prstGeom>
                            <a:noFill/>
                            <a:ln>
                              <a:noFill/>
                            </a:ln>
                          </pic:spPr>
                        </pic:pic>
                      </a:graphicData>
                    </a:graphic>
                  </wp:inline>
                </w:drawing>
              </w:r>
              <w:r w:rsidR="00D32A52">
                <w:tab/>
              </w:r>
              <w:r w:rsidR="001025DB">
                <w:t>06/08/2020</w:t>
              </w:r>
              <w:r w:rsidR="00D32A52">
                <w:tab/>
              </w:r>
              <w:r w:rsidR="001025DB">
                <w:t xml:space="preserve">              ladisch@purdue.edu</w:t>
              </w:r>
            </w:p>
            <w:p w14:paraId="2DA7D191" w14:textId="28B526DF" w:rsidR="00D32A52" w:rsidRPr="004F6F93" w:rsidRDefault="00B92BD5" w:rsidP="00D32A52">
              <w:pPr>
                <w:tabs>
                  <w:tab w:val="left" w:pos="2340"/>
                  <w:tab w:val="left" w:pos="4500"/>
                  <w:tab w:val="left" w:pos="5220"/>
                </w:tabs>
                <w:spacing w:before="0" w:after="240"/>
              </w:pPr>
              <w:r w:rsidRPr="005F06E8">
                <w:rPr>
                  <w:noProof/>
                </w:rPr>
                <w:drawing>
                  <wp:anchor distT="0" distB="0" distL="114300" distR="114300" simplePos="0" relativeHeight="251658240" behindDoc="1" locked="0" layoutInCell="1" allowOverlap="1" wp14:anchorId="31A1662D" wp14:editId="5E3D37FD">
                    <wp:simplePos x="0" y="0"/>
                    <wp:positionH relativeFrom="column">
                      <wp:posOffset>1463040</wp:posOffset>
                    </wp:positionH>
                    <wp:positionV relativeFrom="paragraph">
                      <wp:posOffset>116205</wp:posOffset>
                    </wp:positionV>
                    <wp:extent cx="1780540" cy="581025"/>
                    <wp:effectExtent l="0" t="0" r="0" b="9525"/>
                    <wp:wrapNone/>
                    <wp:docPr id="6" name="Picture 6" descr="N:\backup\ABE\Mosier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ackup\ABE\Mosier_Signatur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0540" cy="581025"/>
                            </a:xfrm>
                            <a:prstGeom prst="rect">
                              <a:avLst/>
                            </a:prstGeom>
                            <a:noFill/>
                            <a:ln>
                              <a:noFill/>
                            </a:ln>
                          </pic:spPr>
                        </pic:pic>
                      </a:graphicData>
                    </a:graphic>
                  </wp:anchor>
                </w:drawing>
              </w:r>
              <w:r w:rsidR="00D32A52">
                <w:rPr>
                  <w:rFonts w:cs="Segoe UI"/>
                  <w:sz w:val="20"/>
                </w:rPr>
                <w:tab/>
              </w:r>
              <w:r w:rsidR="00D32A52" w:rsidRPr="00264425">
                <w:rPr>
                  <w:rFonts w:cs="Segoe UI"/>
                  <w:sz w:val="20"/>
                </w:rPr>
                <w:t>Signature</w:t>
              </w:r>
              <w:r w:rsidR="00D32A52">
                <w:rPr>
                  <w:rFonts w:cs="Segoe UI"/>
                  <w:sz w:val="20"/>
                </w:rPr>
                <w:tab/>
              </w:r>
              <w:r w:rsidR="00D32A52">
                <w:rPr>
                  <w:rFonts w:cs="Segoe UI"/>
                  <w:sz w:val="20"/>
                </w:rPr>
                <w:tab/>
                <w:t>Date</w:t>
              </w:r>
              <w:r w:rsidR="00D32A52">
                <w:rPr>
                  <w:rFonts w:cs="Segoe UI"/>
                  <w:sz w:val="20"/>
                </w:rPr>
                <w:tab/>
              </w:r>
              <w:r w:rsidR="00D32A52">
                <w:rPr>
                  <w:rFonts w:cs="Segoe UI"/>
                  <w:sz w:val="20"/>
                </w:rPr>
                <w:tab/>
              </w:r>
              <w:r w:rsidR="00D32A52">
                <w:rPr>
                  <w:rFonts w:cs="Segoe UI"/>
                  <w:sz w:val="20"/>
                </w:rPr>
                <w:tab/>
                <w:t>E-mail or phone #</w:t>
              </w:r>
            </w:p>
          </w:sdtContent>
        </w:sdt>
        <w:sdt>
          <w:sdtPr>
            <w:id w:val="-1458173549"/>
            <w:placeholder>
              <w:docPart w:val="9F0456207A6F4B07AFBD22D208636AE1"/>
            </w:placeholder>
            <w15:repeatingSectionItem/>
          </w:sdtPr>
          <w:sdtEndPr>
            <w:rPr>
              <w:rFonts w:cs="Segoe UI"/>
              <w:sz w:val="20"/>
            </w:rPr>
          </w:sdtEndPr>
          <w:sdtContent>
            <w:p w14:paraId="1A1F67F8" w14:textId="5D382655" w:rsidR="00D32A52" w:rsidRDefault="00F223A0" w:rsidP="00D32A52">
              <w:pPr>
                <w:tabs>
                  <w:tab w:val="left" w:pos="2340"/>
                  <w:tab w:val="left" w:pos="4500"/>
                  <w:tab w:val="left" w:pos="5220"/>
                </w:tabs>
              </w:pPr>
              <w:sdt>
                <w:sdtPr>
                  <w:rPr>
                    <w:color w:val="767171" w:themeColor="background2" w:themeShade="80"/>
                  </w:rPr>
                  <w:id w:val="-1618681827"/>
                  <w:placeholder>
                    <w:docPart w:val="31FD7332BF9F4BABA8BFE56C523B23AF"/>
                  </w:placeholder>
                </w:sdtPr>
                <w:sdtEndPr/>
                <w:sdtContent>
                  <w:r w:rsidR="006E4BC8">
                    <w:rPr>
                      <w:color w:val="767171" w:themeColor="background2" w:themeShade="80"/>
                    </w:rPr>
                    <w:t>Nathan S. Mosier</w:t>
                  </w:r>
                </w:sdtContent>
              </w:sdt>
              <w:r w:rsidR="00D32A52" w:rsidRPr="00264425">
                <w:rPr>
                  <w:color w:val="767171" w:themeColor="background2" w:themeShade="80"/>
                </w:rPr>
                <w:t xml:space="preserve"> </w:t>
              </w:r>
              <w:r w:rsidR="00D32A52">
                <w:tab/>
                <w:t>__________________</w:t>
              </w:r>
              <w:r w:rsidR="00D32A52">
                <w:tab/>
              </w:r>
              <w:r w:rsidR="00B92BD5" w:rsidRPr="00B92BD5">
                <w:rPr>
                  <w:u w:val="single"/>
                </w:rPr>
                <w:t>06/08/2020</w:t>
              </w:r>
              <w:r w:rsidR="00D32A52">
                <w:t>___</w:t>
              </w:r>
              <w:r w:rsidR="00D32A52">
                <w:tab/>
                <w:t>_</w:t>
              </w:r>
              <w:r w:rsidR="00B92BD5" w:rsidRPr="00B92BD5">
                <w:rPr>
                  <w:u w:val="single"/>
                </w:rPr>
                <w:t>mosiern@purdue.edu</w:t>
              </w:r>
              <w:r w:rsidR="00D32A52">
                <w:t>_</w:t>
              </w:r>
            </w:p>
            <w:p w14:paraId="41E442BA"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333028696"/>
            <w:placeholder>
              <w:docPart w:val="9BB67378F1684AB2BD07DA5A8B830CA1"/>
            </w:placeholder>
            <w15:repeatingSectionItem/>
          </w:sdtPr>
          <w:sdtEndPr>
            <w:rPr>
              <w:rFonts w:cs="Segoe UI"/>
              <w:sz w:val="20"/>
            </w:rPr>
          </w:sdtEndPr>
          <w:sdtContent>
            <w:p w14:paraId="6CE0A4CC" w14:textId="0F0877A0" w:rsidR="00D32A52" w:rsidRDefault="00F223A0" w:rsidP="00D32A52">
              <w:pPr>
                <w:tabs>
                  <w:tab w:val="left" w:pos="2340"/>
                  <w:tab w:val="left" w:pos="4500"/>
                  <w:tab w:val="left" w:pos="5220"/>
                </w:tabs>
              </w:pPr>
              <w:sdt>
                <w:sdtPr>
                  <w:id w:val="-219205657"/>
                  <w:placeholder>
                    <w:docPart w:val="3FEFD87B4A6F4CC88FFD497818FC6142"/>
                  </w:placeholder>
                </w:sdtPr>
                <w:sdtEndPr/>
                <w:sdtContent>
                  <w:r w:rsidR="004C3723">
                    <w:rPr>
                      <w:color w:val="767171" w:themeColor="background2" w:themeShade="80"/>
                    </w:rPr>
                    <w:t>Eduardo Ximenes</w:t>
                  </w:r>
                </w:sdtContent>
              </w:sdt>
              <w:r w:rsidR="00D32A52">
                <w:t xml:space="preserve"> </w:t>
              </w:r>
              <w:r w:rsidR="00D32A52">
                <w:tab/>
              </w:r>
              <w:r w:rsidR="00BD57D8" w:rsidRPr="00D22A34">
                <w:rPr>
                  <w:noProof/>
                </w:rPr>
                <w:drawing>
                  <wp:inline distT="0" distB="0" distL="0" distR="0" wp14:anchorId="4D1A5488" wp14:editId="0C379589">
                    <wp:extent cx="1466215" cy="3429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215" cy="342900"/>
                            </a:xfrm>
                            <a:prstGeom prst="rect">
                              <a:avLst/>
                            </a:prstGeom>
                            <a:noFill/>
                            <a:ln>
                              <a:noFill/>
                            </a:ln>
                          </pic:spPr>
                        </pic:pic>
                      </a:graphicData>
                    </a:graphic>
                  </wp:inline>
                </w:drawing>
              </w:r>
              <w:r w:rsidR="00B02BF2">
                <w:t xml:space="preserve">          </w:t>
              </w:r>
              <w:r w:rsidR="00BD57D8">
                <w:t>06/08/2020</w:t>
              </w:r>
              <w:r w:rsidR="00D32A52">
                <w:tab/>
              </w:r>
              <w:r w:rsidR="00B02BF2">
                <w:t xml:space="preserve">              </w:t>
              </w:r>
              <w:r w:rsidR="00BD57D8">
                <w:t>eximenes@purdue.edu</w:t>
              </w:r>
            </w:p>
            <w:p w14:paraId="011F0E0A"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29427868"/>
            <w:placeholder>
              <w:docPart w:val="43339BB73DE8450296848DEC6B18EC38"/>
            </w:placeholder>
            <w15:repeatingSectionItem/>
          </w:sdtPr>
          <w:sdtEndPr>
            <w:rPr>
              <w:rFonts w:cs="Segoe UI"/>
              <w:sz w:val="20"/>
            </w:rPr>
          </w:sdtEndPr>
          <w:sdtContent>
            <w:p w14:paraId="1F6A46B7" w14:textId="35C567BE" w:rsidR="00D32A52" w:rsidRDefault="004E5C2F" w:rsidP="00D32A52">
              <w:pPr>
                <w:tabs>
                  <w:tab w:val="left" w:pos="2340"/>
                  <w:tab w:val="left" w:pos="4500"/>
                  <w:tab w:val="left" w:pos="5220"/>
                </w:tabs>
              </w:pPr>
              <w:r>
                <w:rPr>
                  <w:color w:val="767171" w:themeColor="background2" w:themeShade="80"/>
                </w:rPr>
                <w:t>Gozdem Kilaz</w:t>
              </w:r>
              <w:r w:rsidR="00D32A52">
                <w:tab/>
              </w:r>
              <w:r w:rsidRPr="004E5C2F">
                <w:rPr>
                  <w:noProof/>
                </w:rPr>
                <w:drawing>
                  <wp:inline distT="0" distB="0" distL="0" distR="0" wp14:anchorId="542D859A" wp14:editId="716B4048">
                    <wp:extent cx="1055759" cy="485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25205" cy="517051"/>
                            </a:xfrm>
                            <a:prstGeom prst="rect">
                              <a:avLst/>
                            </a:prstGeom>
                            <a:noFill/>
                            <a:ln>
                              <a:noFill/>
                            </a:ln>
                          </pic:spPr>
                        </pic:pic>
                      </a:graphicData>
                    </a:graphic>
                  </wp:inline>
                </w:drawing>
              </w:r>
              <w:r>
                <w:t xml:space="preserve">                </w:t>
              </w:r>
              <w:r w:rsidR="00E84D51">
                <w:t xml:space="preserve">      </w:t>
              </w:r>
              <w:r>
                <w:t>06/08/2020                gkilaz@purdue.edu</w:t>
              </w:r>
              <w:r w:rsidR="00D32A52" w:rsidRPr="004E5C2F">
                <w:tab/>
                <w:t>________</w:t>
              </w:r>
              <w:r w:rsidR="00D32A52">
                <w:tab/>
                <w:t>_________________</w:t>
              </w:r>
            </w:p>
            <w:p w14:paraId="4B278CFC" w14:textId="77777777" w:rsidR="00D32A52" w:rsidRPr="00264425" w:rsidRDefault="00D32A52" w:rsidP="00D32A52">
              <w:pPr>
                <w:tabs>
                  <w:tab w:val="left" w:pos="2340"/>
                  <w:tab w:val="left" w:pos="4500"/>
                  <w:tab w:val="left" w:pos="5220"/>
                </w:tabs>
                <w:spacing w:before="0" w:after="240"/>
                <w:rPr>
                  <w:rFonts w:cs="Segoe UI"/>
                  <w:sz w:val="20"/>
                </w:rPr>
              </w:pP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51679780"/>
            <w:placeholder>
              <w:docPart w:val="0BE7811F52AE4822B247FF5656DDB715"/>
            </w:placeholder>
            <w15:repeatingSectionItem/>
          </w:sdtPr>
          <w:sdtEndPr>
            <w:rPr>
              <w:rFonts w:cs="Segoe UI"/>
              <w:sz w:val="20"/>
            </w:rPr>
          </w:sdtEndPr>
          <w:sdtContent>
            <w:p w14:paraId="47586EDC" w14:textId="12B87EBD" w:rsidR="00D32A52" w:rsidRDefault="00D4012C" w:rsidP="00D32A52">
              <w:pPr>
                <w:tabs>
                  <w:tab w:val="left" w:pos="2340"/>
                  <w:tab w:val="left" w:pos="4500"/>
                  <w:tab w:val="left" w:pos="5220"/>
                </w:tabs>
              </w:pPr>
              <w:r w:rsidRPr="00D4012C">
                <w:t>Abigail S Engelberth</w:t>
              </w:r>
              <w:r>
                <w:tab/>
              </w:r>
              <w:r>
                <w:rPr>
                  <w:noProof/>
                </w:rPr>
                <w:drawing>
                  <wp:inline distT="0" distB="0" distL="0" distR="0" wp14:anchorId="4AE2CE89" wp14:editId="7F074556">
                    <wp:extent cx="1129009" cy="455565"/>
                    <wp:effectExtent l="0" t="0" r="1905" b="1905"/>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service_aZFHkZ.tiff"/>
                            <pic:cNvPicPr/>
                          </pic:nvPicPr>
                          <pic:blipFill>
                            <a:blip r:embed="rId30">
                              <a:extLst>
                                <a:ext uri="{28A0092B-C50C-407E-A947-70E740481C1C}">
                                  <a14:useLocalDpi xmlns:a14="http://schemas.microsoft.com/office/drawing/2010/main" val="0"/>
                                </a:ext>
                              </a:extLst>
                            </a:blip>
                            <a:stretch>
                              <a:fillRect/>
                            </a:stretch>
                          </pic:blipFill>
                          <pic:spPr>
                            <a:xfrm>
                              <a:off x="0" y="0"/>
                              <a:ext cx="1201541" cy="484832"/>
                            </a:xfrm>
                            <a:prstGeom prst="rect">
                              <a:avLst/>
                            </a:prstGeom>
                          </pic:spPr>
                        </pic:pic>
                      </a:graphicData>
                    </a:graphic>
                  </wp:inline>
                </w:drawing>
              </w:r>
              <w:r>
                <w:tab/>
              </w:r>
              <w:r>
                <w:tab/>
              </w:r>
              <w:r w:rsidRPr="00D4012C">
                <w:t>June 8, 2020</w:t>
              </w:r>
              <w:r>
                <w:tab/>
              </w:r>
              <w:hyperlink r:id="rId31" w:history="1">
                <w:r w:rsidRPr="001661ED">
                  <w:rPr>
                    <w:rStyle w:val="Hyperlink"/>
                  </w:rPr>
                  <w:t>aengelbe@purdue.edu</w:t>
                </w:r>
              </w:hyperlink>
              <w:r>
                <w:t> </w:t>
              </w:r>
            </w:p>
            <w:p w14:paraId="7D82FAB7" w14:textId="782703D2" w:rsidR="004C3723" w:rsidRDefault="0043575C" w:rsidP="004C3723">
              <w:pPr>
                <w:tabs>
                  <w:tab w:val="left" w:pos="2340"/>
                  <w:tab w:val="left" w:pos="4500"/>
                  <w:tab w:val="left" w:pos="5220"/>
                </w:tabs>
                <w:spacing w:before="0" w:after="240"/>
                <w:rPr>
                  <w:rFonts w:cs="Segoe UI"/>
                  <w:sz w:val="20"/>
                </w:rPr>
              </w:pPr>
              <w:r w:rsidRPr="004C3723">
                <w:rPr>
                  <w:noProof/>
                  <w:u w:val="single"/>
                </w:rPr>
                <w:drawing>
                  <wp:anchor distT="0" distB="0" distL="114300" distR="114300" simplePos="0" relativeHeight="251659264" behindDoc="1" locked="0" layoutInCell="1" allowOverlap="1" wp14:anchorId="004FF127" wp14:editId="3903F963">
                    <wp:simplePos x="0" y="0"/>
                    <wp:positionH relativeFrom="column">
                      <wp:posOffset>1482090</wp:posOffset>
                    </wp:positionH>
                    <wp:positionV relativeFrom="paragraph">
                      <wp:posOffset>237490</wp:posOffset>
                    </wp:positionV>
                    <wp:extent cx="942975" cy="23114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52970"/>
                            <a:stretch/>
                          </pic:blipFill>
                          <pic:spPr bwMode="auto">
                            <a:xfrm>
                              <a:off x="0" y="0"/>
                              <a:ext cx="942975" cy="231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A52" w:rsidRPr="00264425">
                <w:rPr>
                  <w:rFonts w:cs="Segoe UI"/>
                </w:rPr>
                <w:tab/>
              </w:r>
              <w:r w:rsidR="00D32A52" w:rsidRPr="00264425">
                <w:rPr>
                  <w:rFonts w:cs="Segoe UI"/>
                  <w:sz w:val="20"/>
                </w:rPr>
                <w:t>Signature</w:t>
              </w:r>
              <w:r w:rsidR="00D32A52">
                <w:rPr>
                  <w:rFonts w:cs="Segoe UI"/>
                  <w:sz w:val="20"/>
                </w:rPr>
                <w:tab/>
              </w:r>
              <w:r w:rsidR="00D32A52">
                <w:rPr>
                  <w:rFonts w:cs="Segoe UI"/>
                  <w:sz w:val="20"/>
                </w:rPr>
                <w:tab/>
                <w:t>Date</w:t>
              </w:r>
              <w:r w:rsidR="00D32A52">
                <w:rPr>
                  <w:rFonts w:cs="Segoe UI"/>
                  <w:sz w:val="20"/>
                </w:rPr>
                <w:tab/>
              </w:r>
              <w:r w:rsidR="00D32A52">
                <w:rPr>
                  <w:rFonts w:cs="Segoe UI"/>
                  <w:sz w:val="20"/>
                </w:rPr>
                <w:tab/>
              </w:r>
              <w:r w:rsidR="00D32A52">
                <w:rPr>
                  <w:rFonts w:cs="Segoe UI"/>
                  <w:sz w:val="20"/>
                </w:rPr>
                <w:tab/>
                <w:t>E-mail or phone #</w:t>
              </w:r>
            </w:p>
          </w:sdtContent>
        </w:sdt>
        <w:sdt>
          <w:sdtPr>
            <w:id w:val="-177743328"/>
            <w:placeholder>
              <w:docPart w:val="D87F0CC9921245C49D67F9ED6C75DB87"/>
            </w:placeholder>
            <w15:repeatingSectionItem/>
          </w:sdtPr>
          <w:sdtEndPr>
            <w:rPr>
              <w:rFonts w:cs="Segoe UI"/>
              <w:sz w:val="20"/>
            </w:rPr>
          </w:sdtEndPr>
          <w:sdtContent>
            <w:p w14:paraId="0005F9E2" w14:textId="3A4039E6" w:rsidR="0043575C" w:rsidRPr="00264425" w:rsidRDefault="0043575C" w:rsidP="00821ED2">
              <w:pPr>
                <w:tabs>
                  <w:tab w:val="left" w:pos="2340"/>
                  <w:tab w:val="left" w:pos="4500"/>
                  <w:tab w:val="left" w:pos="5220"/>
                </w:tabs>
                <w:rPr>
                  <w:rFonts w:cs="Segoe UI"/>
                  <w:sz w:val="20"/>
                </w:rPr>
              </w:pPr>
              <w:r>
                <w:rPr>
                  <w:color w:val="767171" w:themeColor="background2" w:themeShade="80"/>
                </w:rPr>
                <w:t>Kevin Solomon</w:t>
              </w:r>
              <w:r>
                <w:rPr>
                  <w:color w:val="767171" w:themeColor="background2" w:themeShade="80"/>
                </w:rPr>
                <w:tab/>
                <w:t>____________</w:t>
              </w:r>
              <w:r>
                <w:tab/>
              </w:r>
              <w:r>
                <w:tab/>
              </w:r>
              <w:r>
                <w:rPr>
                  <w:u w:val="single"/>
                </w:rPr>
                <w:t>June 8, 2020</w:t>
              </w:r>
              <w:r>
                <w:tab/>
              </w:r>
              <w:hyperlink r:id="rId33" w:history="1">
                <w:r w:rsidRPr="000C6EF2">
                  <w:rPr>
                    <w:rStyle w:val="Hyperlink"/>
                  </w:rPr>
                  <w:t>kvs@purdue.edu</w:t>
                </w:r>
              </w:hyperlink>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436516115"/>
            <w:placeholder>
              <w:docPart w:val="C5AF2110771640809D015A8DAA50BAA9"/>
            </w:placeholder>
            <w15:repeatingSectionItem/>
          </w:sdtPr>
          <w:sdtEndPr>
            <w:rPr>
              <w:rFonts w:cs="Segoe UI"/>
              <w:sz w:val="20"/>
            </w:rPr>
          </w:sdtEndPr>
          <w:sdtContent>
            <w:p w14:paraId="5A351E6A" w14:textId="1D7F6DA4" w:rsidR="00821ED2" w:rsidRPr="00264425" w:rsidRDefault="00821ED2" w:rsidP="00821ED2">
              <w:pPr>
                <w:tabs>
                  <w:tab w:val="left" w:pos="2340"/>
                  <w:tab w:val="left" w:pos="4500"/>
                  <w:tab w:val="left" w:pos="5220"/>
                </w:tabs>
                <w:rPr>
                  <w:rFonts w:cs="Segoe UI"/>
                  <w:sz w:val="20"/>
                </w:rPr>
              </w:pPr>
              <w:r>
                <w:rPr>
                  <w:color w:val="767171" w:themeColor="background2" w:themeShade="80"/>
                </w:rPr>
                <w:t>Lindsey Crawley</w:t>
              </w:r>
              <w:r>
                <w:rPr>
                  <w:color w:val="767171" w:themeColor="background2" w:themeShade="80"/>
                </w:rPr>
                <w:tab/>
              </w:r>
              <w:r w:rsidR="00226E57" w:rsidRPr="00226E57">
                <w:rPr>
                  <w:noProof/>
                  <w:color w:val="767171" w:themeColor="background2" w:themeShade="80"/>
                </w:rPr>
                <w:drawing>
                  <wp:inline distT="0" distB="0" distL="0" distR="0" wp14:anchorId="0EE58A02" wp14:editId="5C185CD8">
                    <wp:extent cx="1428750" cy="2731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8951" cy="284613"/>
                            </a:xfrm>
                            <a:prstGeom prst="rect">
                              <a:avLst/>
                            </a:prstGeom>
                            <a:noFill/>
                            <a:ln>
                              <a:noFill/>
                            </a:ln>
                          </pic:spPr>
                        </pic:pic>
                      </a:graphicData>
                    </a:graphic>
                  </wp:inline>
                </w:drawing>
              </w:r>
              <w:r>
                <w:tab/>
              </w:r>
              <w:r>
                <w:rPr>
                  <w:u w:val="single"/>
                </w:rPr>
                <w:t>June 8, 2020</w:t>
              </w:r>
              <w:r>
                <w:tab/>
              </w:r>
              <w:r w:rsidR="008A388A">
                <w:t>lcrawley@purdue.edu</w:t>
              </w:r>
              <w:r w:rsidRPr="00264425">
                <w:rPr>
                  <w:rFonts w:cs="Segoe UI"/>
                </w:rPr>
                <w:tab/>
              </w:r>
              <w:r w:rsidRPr="00264425">
                <w:rPr>
                  <w:rFonts w:cs="Segoe UI"/>
                  <w:sz w:val="20"/>
                </w:rPr>
                <w:t>Signature</w:t>
              </w:r>
              <w:r>
                <w:rPr>
                  <w:rFonts w:cs="Segoe UI"/>
                  <w:sz w:val="20"/>
                </w:rPr>
                <w:tab/>
              </w:r>
              <w:r>
                <w:rPr>
                  <w:rFonts w:cs="Segoe UI"/>
                  <w:sz w:val="20"/>
                </w:rPr>
                <w:tab/>
                <w:t>Date</w:t>
              </w:r>
              <w:r>
                <w:rPr>
                  <w:rFonts w:cs="Segoe UI"/>
                  <w:sz w:val="20"/>
                </w:rPr>
                <w:tab/>
              </w:r>
              <w:r>
                <w:rPr>
                  <w:rFonts w:cs="Segoe UI"/>
                  <w:sz w:val="20"/>
                </w:rPr>
                <w:tab/>
              </w:r>
              <w:r>
                <w:rPr>
                  <w:rFonts w:cs="Segoe UI"/>
                  <w:sz w:val="20"/>
                </w:rPr>
                <w:tab/>
                <w:t>E-mail or phone #</w:t>
              </w:r>
            </w:p>
          </w:sdtContent>
        </w:sdt>
        <w:sdt>
          <w:sdtPr>
            <w:id w:val="-128477202"/>
            <w:placeholder>
              <w:docPart w:val="B2205D3480DA4F0A92DCAC6561C252C6"/>
            </w:placeholder>
            <w15:repeatingSectionItem/>
          </w:sdtPr>
          <w:sdtEndPr>
            <w:rPr>
              <w:rFonts w:cs="Segoe UI"/>
              <w:sz w:val="20"/>
            </w:rPr>
          </w:sdtEndPr>
          <w:sdtContent>
            <w:p w14:paraId="79F9E48E" w14:textId="6A7D8C79" w:rsidR="008A388A" w:rsidRDefault="008A388A" w:rsidP="00821ED2">
              <w:pPr>
                <w:tabs>
                  <w:tab w:val="left" w:pos="2340"/>
                  <w:tab w:val="left" w:pos="4500"/>
                  <w:tab w:val="left" w:pos="5220"/>
                </w:tabs>
                <w:rPr>
                  <w:rFonts w:cs="Segoe UI"/>
                </w:rPr>
              </w:pPr>
              <w:r>
                <w:rPr>
                  <w:color w:val="767171" w:themeColor="background2" w:themeShade="80"/>
                </w:rPr>
                <w:t>Carla Carie</w:t>
              </w:r>
              <w:r w:rsidR="001025DB">
                <w:rPr>
                  <w:color w:val="767171" w:themeColor="background2" w:themeShade="80"/>
                </w:rPr>
                <w:t xml:space="preserve">                       </w:t>
              </w:r>
              <w:r w:rsidR="001025DB">
                <w:rPr>
                  <w:noProof/>
                </w:rPr>
                <w:drawing>
                  <wp:inline distT="0" distB="0" distL="0" distR="0" wp14:anchorId="178931EB" wp14:editId="19219588">
                    <wp:extent cx="1506855" cy="1930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6855" cy="193040"/>
                            </a:xfrm>
                            <a:prstGeom prst="rect">
                              <a:avLst/>
                            </a:prstGeom>
                          </pic:spPr>
                        </pic:pic>
                      </a:graphicData>
                    </a:graphic>
                  </wp:inline>
                </w:drawing>
              </w:r>
              <w:r w:rsidR="001025DB">
                <w:rPr>
                  <w:color w:val="767171" w:themeColor="background2" w:themeShade="80"/>
                </w:rPr>
                <w:t xml:space="preserve"> </w:t>
              </w:r>
              <w:r w:rsidR="001025DB">
                <w:t xml:space="preserve">        </w:t>
              </w:r>
              <w:r>
                <w:t xml:space="preserve"> </w:t>
              </w:r>
              <w:r>
                <w:rPr>
                  <w:u w:val="single"/>
                </w:rPr>
                <w:t>June 8, 2020</w:t>
              </w:r>
              <w:r>
                <w:tab/>
                <w:t>carie@purdue.edu</w:t>
              </w:r>
              <w:r w:rsidRPr="00264425">
                <w:rPr>
                  <w:rFonts w:cs="Segoe UI"/>
                </w:rPr>
                <w:tab/>
              </w:r>
            </w:p>
            <w:p w14:paraId="6D0ECFF3" w14:textId="11ACE9FC" w:rsidR="008A388A" w:rsidRPr="00264425" w:rsidRDefault="008A388A" w:rsidP="00821ED2">
              <w:pPr>
                <w:tabs>
                  <w:tab w:val="left" w:pos="2340"/>
                  <w:tab w:val="left" w:pos="4500"/>
                  <w:tab w:val="left" w:pos="5220"/>
                </w:tabs>
                <w:rPr>
                  <w:rFonts w:cs="Segoe UI"/>
                  <w:sz w:val="20"/>
                </w:rPr>
              </w:pPr>
              <w:r>
                <w:rPr>
                  <w:rFonts w:cs="Segoe UI"/>
                  <w:sz w:val="20"/>
                </w:rPr>
                <w:t xml:space="preserve">                                 </w:t>
              </w:r>
              <w:r w:rsidR="001025DB">
                <w:rPr>
                  <w:rFonts w:cs="Segoe UI"/>
                  <w:sz w:val="20"/>
                </w:rPr>
                <w:t xml:space="preserve">                               </w:t>
              </w:r>
              <w:r w:rsidRPr="00264425">
                <w:rPr>
                  <w:rFonts w:cs="Segoe UI"/>
                  <w:sz w:val="20"/>
                </w:rPr>
                <w:t>Signature</w:t>
              </w:r>
              <w:r>
                <w:rPr>
                  <w:rFonts w:cs="Segoe UI"/>
                  <w:sz w:val="20"/>
                </w:rPr>
                <w:tab/>
              </w:r>
              <w:r>
                <w:rPr>
                  <w:rFonts w:cs="Segoe UI"/>
                  <w:sz w:val="20"/>
                </w:rPr>
                <w:tab/>
                <w:t>Date</w:t>
              </w:r>
              <w:r>
                <w:rPr>
                  <w:rFonts w:cs="Segoe UI"/>
                  <w:sz w:val="20"/>
                </w:rPr>
                <w:tab/>
              </w:r>
              <w:r w:rsidR="001025DB">
                <w:rPr>
                  <w:rFonts w:cs="Segoe UI"/>
                  <w:sz w:val="20"/>
                </w:rPr>
                <w:t xml:space="preserve">                                </w:t>
              </w:r>
              <w:r>
                <w:rPr>
                  <w:rFonts w:cs="Segoe UI"/>
                  <w:sz w:val="20"/>
                </w:rPr>
                <w:t>E-mail or phone #</w:t>
              </w:r>
            </w:p>
          </w:sdtContent>
        </w:sdt>
      </w:sdtContent>
    </w:sdt>
    <w:p w14:paraId="04D6E452" w14:textId="016CE34A" w:rsidR="00F76B7D" w:rsidRDefault="00F76B7D" w:rsidP="00264425">
      <w:pPr>
        <w:tabs>
          <w:tab w:val="left" w:pos="3240"/>
          <w:tab w:val="left" w:pos="7920"/>
        </w:tabs>
      </w:pPr>
    </w:p>
    <w:sectPr w:rsidR="00F76B7D" w:rsidSect="00C23776">
      <w:footerReference w:type="default" r:id="rId36"/>
      <w:pgSz w:w="12240" w:h="15840"/>
      <w:pgMar w:top="1296" w:right="1296" w:bottom="144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027B34" w14:textId="77777777" w:rsidR="00821ED2" w:rsidRDefault="00821ED2" w:rsidP="00657E13">
      <w:pPr>
        <w:spacing w:before="0" w:line="240" w:lineRule="auto"/>
      </w:pPr>
      <w:r>
        <w:separator/>
      </w:r>
    </w:p>
  </w:endnote>
  <w:endnote w:type="continuationSeparator" w:id="0">
    <w:p w14:paraId="6DFAF97D" w14:textId="77777777" w:rsidR="00821ED2" w:rsidRDefault="00821ED2" w:rsidP="00657E1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3357146"/>
      <w:docPartObj>
        <w:docPartGallery w:val="Page Numbers (Bottom of Page)"/>
        <w:docPartUnique/>
      </w:docPartObj>
    </w:sdtPr>
    <w:sdtEndPr>
      <w:rPr>
        <w:noProof/>
      </w:rPr>
    </w:sdtEndPr>
    <w:sdtContent>
      <w:p w14:paraId="67FB7D54" w14:textId="7E134214" w:rsidR="00821ED2" w:rsidRDefault="00821ED2">
        <w:pPr>
          <w:pStyle w:val="Footer"/>
          <w:jc w:val="right"/>
        </w:pPr>
        <w:r w:rsidRPr="002B7FB4">
          <w:fldChar w:fldCharType="begin"/>
        </w:r>
        <w:r w:rsidRPr="00657E13">
          <w:instrText xml:space="preserve"> PAGE   \* MERGEFORMAT </w:instrText>
        </w:r>
        <w:r w:rsidRPr="002B7FB4">
          <w:fldChar w:fldCharType="separate"/>
        </w:r>
        <w:r>
          <w:rPr>
            <w:noProof/>
          </w:rPr>
          <w:t>2</w:t>
        </w:r>
        <w:r w:rsidRPr="002B7FB4">
          <w:rPr>
            <w:noProof/>
          </w:rPr>
          <w:fldChar w:fldCharType="end"/>
        </w:r>
      </w:p>
    </w:sdtContent>
  </w:sdt>
  <w:p w14:paraId="18265AF2" w14:textId="77777777" w:rsidR="00821ED2" w:rsidRDefault="00821E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2828BC" w14:textId="77777777" w:rsidR="00821ED2" w:rsidRDefault="00821ED2" w:rsidP="00657E13">
      <w:pPr>
        <w:spacing w:before="0" w:line="240" w:lineRule="auto"/>
      </w:pPr>
      <w:r>
        <w:separator/>
      </w:r>
    </w:p>
  </w:footnote>
  <w:footnote w:type="continuationSeparator" w:id="0">
    <w:p w14:paraId="7DAB62E8" w14:textId="77777777" w:rsidR="00821ED2" w:rsidRDefault="00821ED2" w:rsidP="00657E13">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96521"/>
    <w:multiLevelType w:val="hybridMultilevel"/>
    <w:tmpl w:val="CE46E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022CA"/>
    <w:multiLevelType w:val="hybridMultilevel"/>
    <w:tmpl w:val="852EA174"/>
    <w:lvl w:ilvl="0" w:tplc="E65E6948">
      <w:start w:val="1"/>
      <w:numFmt w:val="decimal"/>
      <w:lvlText w:val="%1."/>
      <w:lvlJc w:val="left"/>
      <w:pPr>
        <w:ind w:left="571" w:hanging="428"/>
      </w:pPr>
      <w:rPr>
        <w:rFonts w:ascii="Calibri" w:eastAsia="Calibri" w:hAnsi="Calibri" w:cs="Calibri"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2" w15:restartNumberingAfterBreak="0">
    <w:nsid w:val="1D58696C"/>
    <w:multiLevelType w:val="hybridMultilevel"/>
    <w:tmpl w:val="37EE0B74"/>
    <w:lvl w:ilvl="0" w:tplc="E21E21A2">
      <w:start w:val="1"/>
      <w:numFmt w:val="decimal"/>
      <w:lvlText w:val="%1."/>
      <w:lvlJc w:val="left"/>
      <w:pPr>
        <w:ind w:left="571" w:hanging="428"/>
      </w:pPr>
      <w:rPr>
        <w:rFonts w:ascii="Calibri" w:eastAsia="Calibri" w:hAnsi="Calibri" w:cs="Calibri" w:hint="default"/>
        <w:w w:val="100"/>
        <w:sz w:val="22"/>
        <w:szCs w:val="22"/>
      </w:rPr>
    </w:lvl>
    <w:lvl w:ilvl="1" w:tplc="C20CE700">
      <w:numFmt w:val="bullet"/>
      <w:lvlText w:val="•"/>
      <w:lvlJc w:val="left"/>
      <w:pPr>
        <w:ind w:left="1144" w:hanging="428"/>
      </w:pPr>
      <w:rPr>
        <w:rFonts w:hint="default"/>
      </w:rPr>
    </w:lvl>
    <w:lvl w:ilvl="2" w:tplc="92BE0864">
      <w:numFmt w:val="bullet"/>
      <w:lvlText w:val="•"/>
      <w:lvlJc w:val="left"/>
      <w:pPr>
        <w:ind w:left="1709" w:hanging="428"/>
      </w:pPr>
      <w:rPr>
        <w:rFonts w:hint="default"/>
      </w:rPr>
    </w:lvl>
    <w:lvl w:ilvl="3" w:tplc="674E992A">
      <w:numFmt w:val="bullet"/>
      <w:lvlText w:val="•"/>
      <w:lvlJc w:val="left"/>
      <w:pPr>
        <w:ind w:left="2273" w:hanging="428"/>
      </w:pPr>
      <w:rPr>
        <w:rFonts w:hint="default"/>
      </w:rPr>
    </w:lvl>
    <w:lvl w:ilvl="4" w:tplc="56100566">
      <w:numFmt w:val="bullet"/>
      <w:lvlText w:val="•"/>
      <w:lvlJc w:val="left"/>
      <w:pPr>
        <w:ind w:left="2838" w:hanging="428"/>
      </w:pPr>
      <w:rPr>
        <w:rFonts w:hint="default"/>
      </w:rPr>
    </w:lvl>
    <w:lvl w:ilvl="5" w:tplc="62DC0590">
      <w:numFmt w:val="bullet"/>
      <w:lvlText w:val="•"/>
      <w:lvlJc w:val="left"/>
      <w:pPr>
        <w:ind w:left="3402" w:hanging="428"/>
      </w:pPr>
      <w:rPr>
        <w:rFonts w:hint="default"/>
      </w:rPr>
    </w:lvl>
    <w:lvl w:ilvl="6" w:tplc="B4046BE0">
      <w:numFmt w:val="bullet"/>
      <w:lvlText w:val="•"/>
      <w:lvlJc w:val="left"/>
      <w:pPr>
        <w:ind w:left="3967" w:hanging="428"/>
      </w:pPr>
      <w:rPr>
        <w:rFonts w:hint="default"/>
      </w:rPr>
    </w:lvl>
    <w:lvl w:ilvl="7" w:tplc="DB26BF36">
      <w:numFmt w:val="bullet"/>
      <w:lvlText w:val="•"/>
      <w:lvlJc w:val="left"/>
      <w:pPr>
        <w:ind w:left="4531" w:hanging="428"/>
      </w:pPr>
      <w:rPr>
        <w:rFonts w:hint="default"/>
      </w:rPr>
    </w:lvl>
    <w:lvl w:ilvl="8" w:tplc="0CD81368">
      <w:numFmt w:val="bullet"/>
      <w:lvlText w:val="•"/>
      <w:lvlJc w:val="left"/>
      <w:pPr>
        <w:ind w:left="5096" w:hanging="428"/>
      </w:pPr>
      <w:rPr>
        <w:rFonts w:hint="default"/>
      </w:rPr>
    </w:lvl>
  </w:abstractNum>
  <w:abstractNum w:abstractNumId="3" w15:restartNumberingAfterBreak="0">
    <w:nsid w:val="34DB03D0"/>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4" w15:restartNumberingAfterBreak="0">
    <w:nsid w:val="4E26470D"/>
    <w:multiLevelType w:val="hybridMultilevel"/>
    <w:tmpl w:val="FFD2A05C"/>
    <w:lvl w:ilvl="0" w:tplc="6980B6BA">
      <w:start w:val="1"/>
      <w:numFmt w:val="decimal"/>
      <w:lvlText w:val="%1."/>
      <w:lvlJc w:val="left"/>
      <w:pPr>
        <w:ind w:left="571" w:hanging="428"/>
      </w:pPr>
      <w:rPr>
        <w:rFonts w:ascii="Calibri" w:eastAsia="Calibri" w:hAnsi="Calibri" w:cs="Calibri" w:hint="default"/>
        <w:w w:val="100"/>
        <w:sz w:val="22"/>
        <w:szCs w:val="22"/>
      </w:rPr>
    </w:lvl>
    <w:lvl w:ilvl="1" w:tplc="B218EF56">
      <w:numFmt w:val="bullet"/>
      <w:lvlText w:val="•"/>
      <w:lvlJc w:val="left"/>
      <w:pPr>
        <w:ind w:left="1144" w:hanging="428"/>
      </w:pPr>
      <w:rPr>
        <w:rFonts w:hint="default"/>
      </w:rPr>
    </w:lvl>
    <w:lvl w:ilvl="2" w:tplc="43D6F8A6">
      <w:numFmt w:val="bullet"/>
      <w:lvlText w:val="•"/>
      <w:lvlJc w:val="left"/>
      <w:pPr>
        <w:ind w:left="1709" w:hanging="428"/>
      </w:pPr>
      <w:rPr>
        <w:rFonts w:hint="default"/>
      </w:rPr>
    </w:lvl>
    <w:lvl w:ilvl="3" w:tplc="88440A46">
      <w:numFmt w:val="bullet"/>
      <w:lvlText w:val="•"/>
      <w:lvlJc w:val="left"/>
      <w:pPr>
        <w:ind w:left="2273" w:hanging="428"/>
      </w:pPr>
      <w:rPr>
        <w:rFonts w:hint="default"/>
      </w:rPr>
    </w:lvl>
    <w:lvl w:ilvl="4" w:tplc="A26E0750">
      <w:numFmt w:val="bullet"/>
      <w:lvlText w:val="•"/>
      <w:lvlJc w:val="left"/>
      <w:pPr>
        <w:ind w:left="2838" w:hanging="428"/>
      </w:pPr>
      <w:rPr>
        <w:rFonts w:hint="default"/>
      </w:rPr>
    </w:lvl>
    <w:lvl w:ilvl="5" w:tplc="E402B39A">
      <w:numFmt w:val="bullet"/>
      <w:lvlText w:val="•"/>
      <w:lvlJc w:val="left"/>
      <w:pPr>
        <w:ind w:left="3402" w:hanging="428"/>
      </w:pPr>
      <w:rPr>
        <w:rFonts w:hint="default"/>
      </w:rPr>
    </w:lvl>
    <w:lvl w:ilvl="6" w:tplc="AB88FA42">
      <w:numFmt w:val="bullet"/>
      <w:lvlText w:val="•"/>
      <w:lvlJc w:val="left"/>
      <w:pPr>
        <w:ind w:left="3967" w:hanging="428"/>
      </w:pPr>
      <w:rPr>
        <w:rFonts w:hint="default"/>
      </w:rPr>
    </w:lvl>
    <w:lvl w:ilvl="7" w:tplc="67AA4AE8">
      <w:numFmt w:val="bullet"/>
      <w:lvlText w:val="•"/>
      <w:lvlJc w:val="left"/>
      <w:pPr>
        <w:ind w:left="4531" w:hanging="428"/>
      </w:pPr>
      <w:rPr>
        <w:rFonts w:hint="default"/>
      </w:rPr>
    </w:lvl>
    <w:lvl w:ilvl="8" w:tplc="16DEAC9A">
      <w:numFmt w:val="bullet"/>
      <w:lvlText w:val="•"/>
      <w:lvlJc w:val="left"/>
      <w:pPr>
        <w:ind w:left="5096" w:hanging="428"/>
      </w:pPr>
      <w:rPr>
        <w:rFonts w:hint="default"/>
      </w:rPr>
    </w:lvl>
  </w:abstractNum>
  <w:abstractNum w:abstractNumId="5" w15:restartNumberingAfterBreak="0">
    <w:nsid w:val="667F69EA"/>
    <w:multiLevelType w:val="hybridMultilevel"/>
    <w:tmpl w:val="F1DC312A"/>
    <w:lvl w:ilvl="0" w:tplc="0409000F">
      <w:start w:val="1"/>
      <w:numFmt w:val="decimal"/>
      <w:lvlText w:val="%1."/>
      <w:lvlJc w:val="left"/>
      <w:pPr>
        <w:ind w:left="571" w:hanging="428"/>
      </w:pPr>
      <w:rPr>
        <w:rFonts w:hint="default"/>
        <w:w w:val="100"/>
        <w:sz w:val="22"/>
        <w:szCs w:val="22"/>
      </w:rPr>
    </w:lvl>
    <w:lvl w:ilvl="1" w:tplc="53BA79B2">
      <w:numFmt w:val="bullet"/>
      <w:lvlText w:val="•"/>
      <w:lvlJc w:val="left"/>
      <w:pPr>
        <w:ind w:left="1144" w:hanging="428"/>
      </w:pPr>
      <w:rPr>
        <w:rFonts w:hint="default"/>
      </w:rPr>
    </w:lvl>
    <w:lvl w:ilvl="2" w:tplc="3930467E">
      <w:numFmt w:val="bullet"/>
      <w:lvlText w:val="•"/>
      <w:lvlJc w:val="left"/>
      <w:pPr>
        <w:ind w:left="1709" w:hanging="428"/>
      </w:pPr>
      <w:rPr>
        <w:rFonts w:hint="default"/>
      </w:rPr>
    </w:lvl>
    <w:lvl w:ilvl="3" w:tplc="ACCECBCA">
      <w:numFmt w:val="bullet"/>
      <w:lvlText w:val="•"/>
      <w:lvlJc w:val="left"/>
      <w:pPr>
        <w:ind w:left="2273" w:hanging="428"/>
      </w:pPr>
      <w:rPr>
        <w:rFonts w:hint="default"/>
      </w:rPr>
    </w:lvl>
    <w:lvl w:ilvl="4" w:tplc="A634CCF2">
      <w:numFmt w:val="bullet"/>
      <w:lvlText w:val="•"/>
      <w:lvlJc w:val="left"/>
      <w:pPr>
        <w:ind w:left="2838" w:hanging="428"/>
      </w:pPr>
      <w:rPr>
        <w:rFonts w:hint="default"/>
      </w:rPr>
    </w:lvl>
    <w:lvl w:ilvl="5" w:tplc="F65EFCA0">
      <w:numFmt w:val="bullet"/>
      <w:lvlText w:val="•"/>
      <w:lvlJc w:val="left"/>
      <w:pPr>
        <w:ind w:left="3402" w:hanging="428"/>
      </w:pPr>
      <w:rPr>
        <w:rFonts w:hint="default"/>
      </w:rPr>
    </w:lvl>
    <w:lvl w:ilvl="6" w:tplc="20B04F9C">
      <w:numFmt w:val="bullet"/>
      <w:lvlText w:val="•"/>
      <w:lvlJc w:val="left"/>
      <w:pPr>
        <w:ind w:left="3967" w:hanging="428"/>
      </w:pPr>
      <w:rPr>
        <w:rFonts w:hint="default"/>
      </w:rPr>
    </w:lvl>
    <w:lvl w:ilvl="7" w:tplc="6D60889A">
      <w:numFmt w:val="bullet"/>
      <w:lvlText w:val="•"/>
      <w:lvlJc w:val="left"/>
      <w:pPr>
        <w:ind w:left="4531" w:hanging="428"/>
      </w:pPr>
      <w:rPr>
        <w:rFonts w:hint="default"/>
      </w:rPr>
    </w:lvl>
    <w:lvl w:ilvl="8" w:tplc="1FA2EB08">
      <w:numFmt w:val="bullet"/>
      <w:lvlText w:val="•"/>
      <w:lvlJc w:val="left"/>
      <w:pPr>
        <w:ind w:left="5096" w:hanging="428"/>
      </w:pPr>
      <w:rPr>
        <w:rFonts w:hint="default"/>
      </w:rPr>
    </w:lvl>
  </w:abstractNum>
  <w:abstractNum w:abstractNumId="6" w15:restartNumberingAfterBreak="0">
    <w:nsid w:val="7CBD38F6"/>
    <w:multiLevelType w:val="hybridMultilevel"/>
    <w:tmpl w:val="DD02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5"/>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25"/>
  <w:proofState w:spelling="clean" w:grammar="clean"/>
  <w:documentProtection w:edit="forms"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6B1"/>
    <w:rsid w:val="00014529"/>
    <w:rsid w:val="00024589"/>
    <w:rsid w:val="00024CA7"/>
    <w:rsid w:val="00030793"/>
    <w:rsid w:val="000503CB"/>
    <w:rsid w:val="000507DE"/>
    <w:rsid w:val="00055C2C"/>
    <w:rsid w:val="00073929"/>
    <w:rsid w:val="000A0487"/>
    <w:rsid w:val="000A5DC7"/>
    <w:rsid w:val="000A6CA0"/>
    <w:rsid w:val="000B3FCC"/>
    <w:rsid w:val="000C2486"/>
    <w:rsid w:val="000C6F50"/>
    <w:rsid w:val="000D53EA"/>
    <w:rsid w:val="000E17C7"/>
    <w:rsid w:val="000F2F50"/>
    <w:rsid w:val="000F4DED"/>
    <w:rsid w:val="000F605A"/>
    <w:rsid w:val="00100995"/>
    <w:rsid w:val="001025DB"/>
    <w:rsid w:val="00113E4A"/>
    <w:rsid w:val="00132113"/>
    <w:rsid w:val="00137355"/>
    <w:rsid w:val="00152F6A"/>
    <w:rsid w:val="0015395C"/>
    <w:rsid w:val="00154D2C"/>
    <w:rsid w:val="00162A52"/>
    <w:rsid w:val="00164067"/>
    <w:rsid w:val="00171EAB"/>
    <w:rsid w:val="0017254E"/>
    <w:rsid w:val="001A4470"/>
    <w:rsid w:val="001B5438"/>
    <w:rsid w:val="001B6417"/>
    <w:rsid w:val="001C1AFE"/>
    <w:rsid w:val="001C3973"/>
    <w:rsid w:val="001D40ED"/>
    <w:rsid w:val="001E6484"/>
    <w:rsid w:val="001E78F0"/>
    <w:rsid w:val="001F36EE"/>
    <w:rsid w:val="002150E9"/>
    <w:rsid w:val="0021724F"/>
    <w:rsid w:val="0022239A"/>
    <w:rsid w:val="00223259"/>
    <w:rsid w:val="00226B27"/>
    <w:rsid w:val="00226E57"/>
    <w:rsid w:val="002315F7"/>
    <w:rsid w:val="00250336"/>
    <w:rsid w:val="00252F19"/>
    <w:rsid w:val="00256776"/>
    <w:rsid w:val="00257CFD"/>
    <w:rsid w:val="00264425"/>
    <w:rsid w:val="00274FD3"/>
    <w:rsid w:val="002820C1"/>
    <w:rsid w:val="00285A2C"/>
    <w:rsid w:val="00285EA7"/>
    <w:rsid w:val="00295888"/>
    <w:rsid w:val="00296B89"/>
    <w:rsid w:val="002A0D5F"/>
    <w:rsid w:val="002A27EE"/>
    <w:rsid w:val="002B10BB"/>
    <w:rsid w:val="002B7FB4"/>
    <w:rsid w:val="002C0ECC"/>
    <w:rsid w:val="002C329B"/>
    <w:rsid w:val="002E2ABF"/>
    <w:rsid w:val="00305704"/>
    <w:rsid w:val="0031172E"/>
    <w:rsid w:val="0031366C"/>
    <w:rsid w:val="00331572"/>
    <w:rsid w:val="00334BE0"/>
    <w:rsid w:val="00346F62"/>
    <w:rsid w:val="00357A3A"/>
    <w:rsid w:val="00373984"/>
    <w:rsid w:val="00377809"/>
    <w:rsid w:val="0038253E"/>
    <w:rsid w:val="003962A4"/>
    <w:rsid w:val="00396F71"/>
    <w:rsid w:val="003A2EAB"/>
    <w:rsid w:val="003B5274"/>
    <w:rsid w:val="003C02CF"/>
    <w:rsid w:val="003C4D9A"/>
    <w:rsid w:val="003D397A"/>
    <w:rsid w:val="004155F6"/>
    <w:rsid w:val="0043575C"/>
    <w:rsid w:val="004442FA"/>
    <w:rsid w:val="00453492"/>
    <w:rsid w:val="004658F4"/>
    <w:rsid w:val="004670A0"/>
    <w:rsid w:val="004805A4"/>
    <w:rsid w:val="0049190E"/>
    <w:rsid w:val="004C3723"/>
    <w:rsid w:val="004D491D"/>
    <w:rsid w:val="004D68F6"/>
    <w:rsid w:val="004E5C2F"/>
    <w:rsid w:val="004F6F93"/>
    <w:rsid w:val="00540B2E"/>
    <w:rsid w:val="00544CBC"/>
    <w:rsid w:val="00547912"/>
    <w:rsid w:val="00551216"/>
    <w:rsid w:val="005524DD"/>
    <w:rsid w:val="005606CA"/>
    <w:rsid w:val="005664AA"/>
    <w:rsid w:val="00566C0E"/>
    <w:rsid w:val="00576E5A"/>
    <w:rsid w:val="005800E8"/>
    <w:rsid w:val="00586FBF"/>
    <w:rsid w:val="00587C57"/>
    <w:rsid w:val="005A1E8A"/>
    <w:rsid w:val="005A4D93"/>
    <w:rsid w:val="005A7C2B"/>
    <w:rsid w:val="005A7EA8"/>
    <w:rsid w:val="005B333C"/>
    <w:rsid w:val="005B619E"/>
    <w:rsid w:val="005C61C8"/>
    <w:rsid w:val="006035F9"/>
    <w:rsid w:val="0060423F"/>
    <w:rsid w:val="00606719"/>
    <w:rsid w:val="00614F70"/>
    <w:rsid w:val="00615B6A"/>
    <w:rsid w:val="00616E94"/>
    <w:rsid w:val="006305DE"/>
    <w:rsid w:val="0063365C"/>
    <w:rsid w:val="00633F0A"/>
    <w:rsid w:val="00644BCC"/>
    <w:rsid w:val="00645208"/>
    <w:rsid w:val="00657E13"/>
    <w:rsid w:val="006601FA"/>
    <w:rsid w:val="006636C5"/>
    <w:rsid w:val="00663841"/>
    <w:rsid w:val="00685DE4"/>
    <w:rsid w:val="006928F2"/>
    <w:rsid w:val="006A076D"/>
    <w:rsid w:val="006A2B8E"/>
    <w:rsid w:val="006A3A0A"/>
    <w:rsid w:val="006A5629"/>
    <w:rsid w:val="006B67D3"/>
    <w:rsid w:val="006B7C09"/>
    <w:rsid w:val="006C1602"/>
    <w:rsid w:val="006D5E1F"/>
    <w:rsid w:val="006E1FE8"/>
    <w:rsid w:val="006E4BC8"/>
    <w:rsid w:val="006E5C4F"/>
    <w:rsid w:val="006F4E34"/>
    <w:rsid w:val="00704C90"/>
    <w:rsid w:val="007211FD"/>
    <w:rsid w:val="007274A8"/>
    <w:rsid w:val="00754E16"/>
    <w:rsid w:val="00756B04"/>
    <w:rsid w:val="007A5A1A"/>
    <w:rsid w:val="007A6B21"/>
    <w:rsid w:val="007A6F36"/>
    <w:rsid w:val="007A7B19"/>
    <w:rsid w:val="007B004A"/>
    <w:rsid w:val="007B31E9"/>
    <w:rsid w:val="007C0950"/>
    <w:rsid w:val="007C7C4E"/>
    <w:rsid w:val="007D20A2"/>
    <w:rsid w:val="007D723E"/>
    <w:rsid w:val="007E7BAF"/>
    <w:rsid w:val="007F79A4"/>
    <w:rsid w:val="00802FA3"/>
    <w:rsid w:val="00804CAD"/>
    <w:rsid w:val="00810B8A"/>
    <w:rsid w:val="00821ED2"/>
    <w:rsid w:val="008228B0"/>
    <w:rsid w:val="00824AB7"/>
    <w:rsid w:val="00843020"/>
    <w:rsid w:val="00846692"/>
    <w:rsid w:val="00853917"/>
    <w:rsid w:val="00854483"/>
    <w:rsid w:val="00855D55"/>
    <w:rsid w:val="00867619"/>
    <w:rsid w:val="008731E9"/>
    <w:rsid w:val="008801F5"/>
    <w:rsid w:val="00881B18"/>
    <w:rsid w:val="00891C3F"/>
    <w:rsid w:val="00896F67"/>
    <w:rsid w:val="008975BA"/>
    <w:rsid w:val="008A388A"/>
    <w:rsid w:val="008B07D9"/>
    <w:rsid w:val="008B470A"/>
    <w:rsid w:val="008C2638"/>
    <w:rsid w:val="008D07FA"/>
    <w:rsid w:val="008D2F32"/>
    <w:rsid w:val="008E01AF"/>
    <w:rsid w:val="008E7C69"/>
    <w:rsid w:val="008F42A6"/>
    <w:rsid w:val="00902321"/>
    <w:rsid w:val="009055FF"/>
    <w:rsid w:val="00922930"/>
    <w:rsid w:val="00927A02"/>
    <w:rsid w:val="00930469"/>
    <w:rsid w:val="00930CA8"/>
    <w:rsid w:val="009446B1"/>
    <w:rsid w:val="00951DAC"/>
    <w:rsid w:val="00960AF2"/>
    <w:rsid w:val="0097315A"/>
    <w:rsid w:val="00974653"/>
    <w:rsid w:val="009775F2"/>
    <w:rsid w:val="0098251A"/>
    <w:rsid w:val="00984F50"/>
    <w:rsid w:val="00985CF0"/>
    <w:rsid w:val="0099121E"/>
    <w:rsid w:val="00991A3F"/>
    <w:rsid w:val="009A0101"/>
    <w:rsid w:val="009A2434"/>
    <w:rsid w:val="009B6E08"/>
    <w:rsid w:val="009C46C5"/>
    <w:rsid w:val="009D2504"/>
    <w:rsid w:val="009F39BC"/>
    <w:rsid w:val="009F3F0F"/>
    <w:rsid w:val="009F5F5D"/>
    <w:rsid w:val="00A03748"/>
    <w:rsid w:val="00A064E8"/>
    <w:rsid w:val="00A1266C"/>
    <w:rsid w:val="00A21B51"/>
    <w:rsid w:val="00A2547D"/>
    <w:rsid w:val="00A25A75"/>
    <w:rsid w:val="00A32851"/>
    <w:rsid w:val="00A407E2"/>
    <w:rsid w:val="00A6511D"/>
    <w:rsid w:val="00A6664A"/>
    <w:rsid w:val="00A84508"/>
    <w:rsid w:val="00A949E5"/>
    <w:rsid w:val="00AA23AE"/>
    <w:rsid w:val="00AB2E22"/>
    <w:rsid w:val="00AB6339"/>
    <w:rsid w:val="00AC1185"/>
    <w:rsid w:val="00AC4460"/>
    <w:rsid w:val="00AC6E42"/>
    <w:rsid w:val="00B00771"/>
    <w:rsid w:val="00B02BF2"/>
    <w:rsid w:val="00B03213"/>
    <w:rsid w:val="00B05971"/>
    <w:rsid w:val="00B06F88"/>
    <w:rsid w:val="00B104F5"/>
    <w:rsid w:val="00B13EEE"/>
    <w:rsid w:val="00B17106"/>
    <w:rsid w:val="00B20371"/>
    <w:rsid w:val="00B22DE5"/>
    <w:rsid w:val="00B27756"/>
    <w:rsid w:val="00B461BA"/>
    <w:rsid w:val="00B52C9F"/>
    <w:rsid w:val="00B570E6"/>
    <w:rsid w:val="00B61826"/>
    <w:rsid w:val="00B625F4"/>
    <w:rsid w:val="00B737B9"/>
    <w:rsid w:val="00B73AA2"/>
    <w:rsid w:val="00B8289D"/>
    <w:rsid w:val="00B92BD5"/>
    <w:rsid w:val="00B93057"/>
    <w:rsid w:val="00B93E35"/>
    <w:rsid w:val="00BA1233"/>
    <w:rsid w:val="00BA470A"/>
    <w:rsid w:val="00BC0F32"/>
    <w:rsid w:val="00BC48CC"/>
    <w:rsid w:val="00BC7DB2"/>
    <w:rsid w:val="00BD0272"/>
    <w:rsid w:val="00BD2EF6"/>
    <w:rsid w:val="00BD57D8"/>
    <w:rsid w:val="00BD756A"/>
    <w:rsid w:val="00C11E72"/>
    <w:rsid w:val="00C16D9A"/>
    <w:rsid w:val="00C21D78"/>
    <w:rsid w:val="00C22C98"/>
    <w:rsid w:val="00C23776"/>
    <w:rsid w:val="00C23C2C"/>
    <w:rsid w:val="00C24377"/>
    <w:rsid w:val="00C244F8"/>
    <w:rsid w:val="00C306D3"/>
    <w:rsid w:val="00C40E90"/>
    <w:rsid w:val="00C516A8"/>
    <w:rsid w:val="00C70F3D"/>
    <w:rsid w:val="00C72EBB"/>
    <w:rsid w:val="00C73399"/>
    <w:rsid w:val="00C739F1"/>
    <w:rsid w:val="00C7690A"/>
    <w:rsid w:val="00C86912"/>
    <w:rsid w:val="00CA24EF"/>
    <w:rsid w:val="00CA4608"/>
    <w:rsid w:val="00CA7D3E"/>
    <w:rsid w:val="00CB3AC5"/>
    <w:rsid w:val="00CC07CF"/>
    <w:rsid w:val="00CC26E2"/>
    <w:rsid w:val="00CD5E47"/>
    <w:rsid w:val="00CD6532"/>
    <w:rsid w:val="00CD686A"/>
    <w:rsid w:val="00CD6A2B"/>
    <w:rsid w:val="00CD751A"/>
    <w:rsid w:val="00CE3B1E"/>
    <w:rsid w:val="00CE57E8"/>
    <w:rsid w:val="00CF6834"/>
    <w:rsid w:val="00D0396F"/>
    <w:rsid w:val="00D12843"/>
    <w:rsid w:val="00D17DDD"/>
    <w:rsid w:val="00D245E6"/>
    <w:rsid w:val="00D302DD"/>
    <w:rsid w:val="00D32A52"/>
    <w:rsid w:val="00D33E93"/>
    <w:rsid w:val="00D3433C"/>
    <w:rsid w:val="00D37AB1"/>
    <w:rsid w:val="00D4012C"/>
    <w:rsid w:val="00D41028"/>
    <w:rsid w:val="00D441DA"/>
    <w:rsid w:val="00D4627F"/>
    <w:rsid w:val="00D47627"/>
    <w:rsid w:val="00D47E74"/>
    <w:rsid w:val="00D5312B"/>
    <w:rsid w:val="00D54BB4"/>
    <w:rsid w:val="00D64148"/>
    <w:rsid w:val="00D6761D"/>
    <w:rsid w:val="00D77D7D"/>
    <w:rsid w:val="00D83832"/>
    <w:rsid w:val="00DA6B03"/>
    <w:rsid w:val="00DB5683"/>
    <w:rsid w:val="00DB6AAD"/>
    <w:rsid w:val="00DC153C"/>
    <w:rsid w:val="00DC5CF0"/>
    <w:rsid w:val="00DD24C6"/>
    <w:rsid w:val="00DD462B"/>
    <w:rsid w:val="00DD4A8A"/>
    <w:rsid w:val="00DE2C91"/>
    <w:rsid w:val="00DE6B70"/>
    <w:rsid w:val="00DF323F"/>
    <w:rsid w:val="00E12A22"/>
    <w:rsid w:val="00E1700C"/>
    <w:rsid w:val="00E234B8"/>
    <w:rsid w:val="00E310BA"/>
    <w:rsid w:val="00E35147"/>
    <w:rsid w:val="00E624CE"/>
    <w:rsid w:val="00E63093"/>
    <w:rsid w:val="00E70A15"/>
    <w:rsid w:val="00E70E11"/>
    <w:rsid w:val="00E84D51"/>
    <w:rsid w:val="00E87751"/>
    <w:rsid w:val="00EA6649"/>
    <w:rsid w:val="00EB17A3"/>
    <w:rsid w:val="00EB2034"/>
    <w:rsid w:val="00EB5A7C"/>
    <w:rsid w:val="00EC1014"/>
    <w:rsid w:val="00EC1842"/>
    <w:rsid w:val="00EC339B"/>
    <w:rsid w:val="00EC3E6C"/>
    <w:rsid w:val="00EC530F"/>
    <w:rsid w:val="00ED33E3"/>
    <w:rsid w:val="00EE0EE0"/>
    <w:rsid w:val="00EE36B7"/>
    <w:rsid w:val="00EE7B06"/>
    <w:rsid w:val="00EF766F"/>
    <w:rsid w:val="00EF7BB6"/>
    <w:rsid w:val="00EF7C77"/>
    <w:rsid w:val="00F0262F"/>
    <w:rsid w:val="00F17DB8"/>
    <w:rsid w:val="00F2106F"/>
    <w:rsid w:val="00F223A0"/>
    <w:rsid w:val="00F24BF2"/>
    <w:rsid w:val="00F2737E"/>
    <w:rsid w:val="00F341D0"/>
    <w:rsid w:val="00F40B01"/>
    <w:rsid w:val="00F4251F"/>
    <w:rsid w:val="00F52965"/>
    <w:rsid w:val="00F639D9"/>
    <w:rsid w:val="00F72182"/>
    <w:rsid w:val="00F7539B"/>
    <w:rsid w:val="00F76B7D"/>
    <w:rsid w:val="00F773D6"/>
    <w:rsid w:val="00F81FEF"/>
    <w:rsid w:val="00F84540"/>
    <w:rsid w:val="00F90357"/>
    <w:rsid w:val="00F96A73"/>
    <w:rsid w:val="00F9788A"/>
    <w:rsid w:val="00FA1BFC"/>
    <w:rsid w:val="00FA4AD6"/>
    <w:rsid w:val="00FB0B2A"/>
    <w:rsid w:val="00FB210D"/>
    <w:rsid w:val="00FB67AE"/>
    <w:rsid w:val="00FD4956"/>
    <w:rsid w:val="00FE2F6D"/>
    <w:rsid w:val="00FE5534"/>
    <w:rsid w:val="00FE5DDF"/>
    <w:rsid w:val="00FF1A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D11D3"/>
  <w15:chartTrackingRefBased/>
  <w15:docId w15:val="{A75F1D60-8869-43F9-9F3B-C4D2EA22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4483"/>
    <w:pPr>
      <w:spacing w:before="120" w:after="0" w:line="288" w:lineRule="auto"/>
    </w:pPr>
    <w:rPr>
      <w:rFonts w:ascii="Georgia" w:hAnsi="Georgia"/>
    </w:rPr>
  </w:style>
  <w:style w:type="paragraph" w:styleId="Heading1">
    <w:name w:val="heading 1"/>
    <w:basedOn w:val="Normal"/>
    <w:next w:val="Normal"/>
    <w:link w:val="Heading1Char"/>
    <w:uiPriority w:val="9"/>
    <w:qFormat/>
    <w:rsid w:val="00F24BF2"/>
    <w:pPr>
      <w:keepNext/>
      <w:keepLines/>
      <w:spacing w:before="240" w:after="120" w:line="264" w:lineRule="auto"/>
      <w:outlineLvl w:val="0"/>
    </w:pPr>
    <w:rPr>
      <w:rFonts w:ascii="Segoe UI" w:eastAsiaTheme="majorEastAsia" w:hAnsi="Segoe UI" w:cstheme="majorBidi"/>
      <w:b/>
      <w:sz w:val="28"/>
      <w:szCs w:val="32"/>
    </w:rPr>
  </w:style>
  <w:style w:type="paragraph" w:styleId="Heading2">
    <w:name w:val="heading 2"/>
    <w:basedOn w:val="Normal"/>
    <w:next w:val="Normal"/>
    <w:link w:val="Heading2Char"/>
    <w:autoRedefine/>
    <w:uiPriority w:val="9"/>
    <w:unhideWhenUsed/>
    <w:qFormat/>
    <w:rsid w:val="00F24BF2"/>
    <w:pPr>
      <w:keepNext/>
      <w:keepLines/>
      <w:spacing w:after="240" w:line="264" w:lineRule="auto"/>
      <w:outlineLvl w:val="1"/>
    </w:pPr>
    <w:rPr>
      <w:rFonts w:ascii="Segoe UI" w:eastAsiaTheme="majorEastAsia" w:hAnsi="Segoe UI" w:cstheme="majorBidi"/>
      <w:b/>
      <w:sz w:val="24"/>
      <w:szCs w:val="26"/>
    </w:rPr>
  </w:style>
  <w:style w:type="paragraph" w:styleId="Heading3">
    <w:name w:val="heading 3"/>
    <w:basedOn w:val="Normal"/>
    <w:next w:val="Normal"/>
    <w:link w:val="Heading3Char"/>
    <w:uiPriority w:val="9"/>
    <w:unhideWhenUsed/>
    <w:qFormat/>
    <w:rsid w:val="00C23776"/>
    <w:pPr>
      <w:keepNext/>
      <w:keepLines/>
      <w:spacing w:before="0"/>
      <w:outlineLvl w:val="2"/>
    </w:pPr>
    <w:rPr>
      <w:rFonts w:ascii="Segoe UI" w:eastAsiaTheme="majorEastAsia" w:hAnsi="Segoe U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9446B1"/>
    <w:rPr>
      <w:color w:val="0000FF"/>
      <w:u w:val="single"/>
    </w:rPr>
  </w:style>
  <w:style w:type="paragraph" w:customStyle="1" w:styleId="TableParagraph">
    <w:name w:val="Table Paragraph"/>
    <w:basedOn w:val="Normal"/>
    <w:uiPriority w:val="1"/>
    <w:qFormat/>
    <w:rsid w:val="009446B1"/>
    <w:pPr>
      <w:widowControl w:val="0"/>
      <w:autoSpaceDE w:val="0"/>
      <w:autoSpaceDN w:val="0"/>
      <w:spacing w:line="240" w:lineRule="auto"/>
      <w:ind w:left="107"/>
    </w:pPr>
    <w:rPr>
      <w:rFonts w:ascii="Calibri" w:eastAsia="Calibri" w:hAnsi="Calibri" w:cs="Calibri"/>
    </w:rPr>
  </w:style>
  <w:style w:type="character" w:customStyle="1" w:styleId="Heading2Char">
    <w:name w:val="Heading 2 Char"/>
    <w:basedOn w:val="DefaultParagraphFont"/>
    <w:link w:val="Heading2"/>
    <w:uiPriority w:val="9"/>
    <w:rsid w:val="00F24BF2"/>
    <w:rPr>
      <w:rFonts w:ascii="Segoe UI" w:eastAsiaTheme="majorEastAsia" w:hAnsi="Segoe UI" w:cstheme="majorBidi"/>
      <w:b/>
      <w:sz w:val="24"/>
      <w:szCs w:val="26"/>
    </w:rPr>
  </w:style>
  <w:style w:type="character" w:styleId="CommentReference">
    <w:name w:val="annotation reference"/>
    <w:basedOn w:val="DefaultParagraphFont"/>
    <w:uiPriority w:val="99"/>
    <w:semiHidden/>
    <w:unhideWhenUsed/>
    <w:rsid w:val="009446B1"/>
    <w:rPr>
      <w:sz w:val="16"/>
      <w:szCs w:val="16"/>
    </w:rPr>
  </w:style>
  <w:style w:type="paragraph" w:styleId="CommentText">
    <w:name w:val="annotation text"/>
    <w:basedOn w:val="Normal"/>
    <w:link w:val="CommentTextChar"/>
    <w:uiPriority w:val="99"/>
    <w:semiHidden/>
    <w:unhideWhenUsed/>
    <w:rsid w:val="009446B1"/>
    <w:pPr>
      <w:spacing w:line="240" w:lineRule="auto"/>
    </w:pPr>
    <w:rPr>
      <w:sz w:val="20"/>
      <w:szCs w:val="20"/>
    </w:rPr>
  </w:style>
  <w:style w:type="character" w:customStyle="1" w:styleId="CommentTextChar">
    <w:name w:val="Comment Text Char"/>
    <w:basedOn w:val="DefaultParagraphFont"/>
    <w:link w:val="CommentText"/>
    <w:uiPriority w:val="99"/>
    <w:semiHidden/>
    <w:rsid w:val="009446B1"/>
    <w:rPr>
      <w:sz w:val="20"/>
      <w:szCs w:val="20"/>
    </w:rPr>
  </w:style>
  <w:style w:type="paragraph" w:styleId="BalloonText">
    <w:name w:val="Balloon Text"/>
    <w:basedOn w:val="Normal"/>
    <w:link w:val="BalloonTextChar"/>
    <w:uiPriority w:val="99"/>
    <w:semiHidden/>
    <w:unhideWhenUsed/>
    <w:rsid w:val="009446B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46B1"/>
    <w:rPr>
      <w:rFonts w:ascii="Segoe UI" w:hAnsi="Segoe UI" w:cs="Segoe UI"/>
      <w:sz w:val="18"/>
      <w:szCs w:val="18"/>
    </w:rPr>
  </w:style>
  <w:style w:type="character" w:styleId="PlaceholderText">
    <w:name w:val="Placeholder Text"/>
    <w:basedOn w:val="DefaultParagraphFont"/>
    <w:uiPriority w:val="99"/>
    <w:semiHidden/>
    <w:rsid w:val="007A7B19"/>
    <w:rPr>
      <w:color w:val="808080"/>
    </w:rPr>
  </w:style>
  <w:style w:type="character" w:customStyle="1" w:styleId="Heading1Char">
    <w:name w:val="Heading 1 Char"/>
    <w:basedOn w:val="DefaultParagraphFont"/>
    <w:link w:val="Heading1"/>
    <w:uiPriority w:val="9"/>
    <w:rsid w:val="00F24BF2"/>
    <w:rPr>
      <w:rFonts w:ascii="Segoe UI" w:eastAsiaTheme="majorEastAsia" w:hAnsi="Segoe UI" w:cstheme="majorBidi"/>
      <w:b/>
      <w:sz w:val="28"/>
      <w:szCs w:val="32"/>
    </w:rPr>
  </w:style>
  <w:style w:type="character" w:customStyle="1" w:styleId="Heading3Char">
    <w:name w:val="Heading 3 Char"/>
    <w:basedOn w:val="DefaultParagraphFont"/>
    <w:link w:val="Heading3"/>
    <w:uiPriority w:val="9"/>
    <w:rsid w:val="00C23776"/>
    <w:rPr>
      <w:rFonts w:ascii="Segoe UI" w:eastAsiaTheme="majorEastAsia" w:hAnsi="Segoe UI" w:cstheme="majorBidi"/>
      <w:color w:val="1F4D78" w:themeColor="accent1" w:themeShade="7F"/>
      <w:sz w:val="24"/>
      <w:szCs w:val="24"/>
    </w:rPr>
  </w:style>
  <w:style w:type="paragraph" w:styleId="CommentSubject">
    <w:name w:val="annotation subject"/>
    <w:basedOn w:val="CommentText"/>
    <w:next w:val="CommentText"/>
    <w:link w:val="CommentSubjectChar"/>
    <w:uiPriority w:val="99"/>
    <w:semiHidden/>
    <w:unhideWhenUsed/>
    <w:rsid w:val="00D54BB4"/>
    <w:rPr>
      <w:b/>
      <w:bCs/>
    </w:rPr>
  </w:style>
  <w:style w:type="character" w:customStyle="1" w:styleId="CommentSubjectChar">
    <w:name w:val="Comment Subject Char"/>
    <w:basedOn w:val="CommentTextChar"/>
    <w:link w:val="CommentSubject"/>
    <w:uiPriority w:val="99"/>
    <w:semiHidden/>
    <w:rsid w:val="00D54BB4"/>
    <w:rPr>
      <w:rFonts w:ascii="Georgia" w:hAnsi="Georgia"/>
      <w:b/>
      <w:bCs/>
      <w:sz w:val="20"/>
      <w:szCs w:val="20"/>
    </w:rPr>
  </w:style>
  <w:style w:type="paragraph" w:customStyle="1" w:styleId="SOPHeader">
    <w:name w:val="SOP Header"/>
    <w:basedOn w:val="Normal"/>
    <w:link w:val="SOPHeaderChar"/>
    <w:qFormat/>
    <w:rsid w:val="001F36EE"/>
    <w:pPr>
      <w:spacing w:after="120" w:line="276" w:lineRule="auto"/>
    </w:pPr>
    <w:rPr>
      <w:rFonts w:asciiTheme="minorHAnsi" w:hAnsiTheme="minorHAnsi" w:cstheme="minorHAnsi"/>
      <w:b/>
      <w:sz w:val="24"/>
      <w:szCs w:val="24"/>
    </w:rPr>
  </w:style>
  <w:style w:type="character" w:customStyle="1" w:styleId="SOPHeaderChar">
    <w:name w:val="SOP Header Char"/>
    <w:basedOn w:val="DefaultParagraphFont"/>
    <w:link w:val="SOPHeader"/>
    <w:rsid w:val="001F36EE"/>
    <w:rPr>
      <w:rFonts w:cstheme="minorHAnsi"/>
      <w:b/>
      <w:sz w:val="24"/>
      <w:szCs w:val="24"/>
    </w:rPr>
  </w:style>
  <w:style w:type="paragraph" w:customStyle="1" w:styleId="xmsonormal">
    <w:name w:val="x_msonormal"/>
    <w:basedOn w:val="Normal"/>
    <w:rsid w:val="00EE0EE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46F62"/>
    <w:pPr>
      <w:ind w:left="720"/>
      <w:contextualSpacing/>
    </w:pPr>
  </w:style>
  <w:style w:type="paragraph" w:styleId="Header">
    <w:name w:val="header"/>
    <w:basedOn w:val="Normal"/>
    <w:link w:val="HeaderChar"/>
    <w:uiPriority w:val="99"/>
    <w:unhideWhenUsed/>
    <w:rsid w:val="00657E13"/>
    <w:pPr>
      <w:tabs>
        <w:tab w:val="center" w:pos="4680"/>
        <w:tab w:val="right" w:pos="9360"/>
      </w:tabs>
      <w:spacing w:before="0" w:line="240" w:lineRule="auto"/>
    </w:pPr>
  </w:style>
  <w:style w:type="character" w:customStyle="1" w:styleId="HeaderChar">
    <w:name w:val="Header Char"/>
    <w:basedOn w:val="DefaultParagraphFont"/>
    <w:link w:val="Header"/>
    <w:uiPriority w:val="99"/>
    <w:rsid w:val="00657E13"/>
    <w:rPr>
      <w:rFonts w:ascii="Georgia" w:hAnsi="Georgia"/>
    </w:rPr>
  </w:style>
  <w:style w:type="paragraph" w:styleId="Footer">
    <w:name w:val="footer"/>
    <w:basedOn w:val="Normal"/>
    <w:link w:val="FooterChar"/>
    <w:uiPriority w:val="99"/>
    <w:unhideWhenUsed/>
    <w:rsid w:val="00657E13"/>
    <w:pPr>
      <w:tabs>
        <w:tab w:val="center" w:pos="4680"/>
        <w:tab w:val="right" w:pos="9360"/>
      </w:tabs>
      <w:spacing w:before="0" w:line="240" w:lineRule="auto"/>
    </w:pPr>
  </w:style>
  <w:style w:type="character" w:customStyle="1" w:styleId="FooterChar">
    <w:name w:val="Footer Char"/>
    <w:basedOn w:val="DefaultParagraphFont"/>
    <w:link w:val="Footer"/>
    <w:uiPriority w:val="99"/>
    <w:rsid w:val="00657E13"/>
    <w:rPr>
      <w:rFonts w:ascii="Georgia" w:hAnsi="Georgia"/>
    </w:rPr>
  </w:style>
  <w:style w:type="character" w:styleId="FollowedHyperlink">
    <w:name w:val="FollowedHyperlink"/>
    <w:basedOn w:val="DefaultParagraphFont"/>
    <w:uiPriority w:val="99"/>
    <w:semiHidden/>
    <w:unhideWhenUsed/>
    <w:rsid w:val="009F5F5D"/>
    <w:rPr>
      <w:color w:val="954F72" w:themeColor="followedHyperlink"/>
      <w:u w:val="single"/>
    </w:rPr>
  </w:style>
  <w:style w:type="character" w:styleId="Strong">
    <w:name w:val="Strong"/>
    <w:basedOn w:val="DefaultParagraphFont"/>
    <w:uiPriority w:val="22"/>
    <w:qFormat/>
    <w:rsid w:val="00CD5E47"/>
    <w:rPr>
      <w:b/>
      <w:bCs/>
    </w:rPr>
  </w:style>
  <w:style w:type="character" w:customStyle="1" w:styleId="UnresolvedMention1">
    <w:name w:val="Unresolved Mention1"/>
    <w:basedOn w:val="DefaultParagraphFont"/>
    <w:uiPriority w:val="99"/>
    <w:semiHidden/>
    <w:unhideWhenUsed/>
    <w:rsid w:val="00BD756A"/>
    <w:rPr>
      <w:color w:val="605E5C"/>
      <w:shd w:val="clear" w:color="auto" w:fill="E1DFDD"/>
    </w:rPr>
  </w:style>
  <w:style w:type="character" w:customStyle="1" w:styleId="example">
    <w:name w:val="example"/>
    <w:basedOn w:val="DefaultParagraphFont"/>
    <w:uiPriority w:val="1"/>
    <w:qFormat/>
    <w:rsid w:val="00EF7C77"/>
    <w:rPr>
      <w:rFonts w:cstheme="majorHAnsi"/>
      <w:color w:val="767171" w:themeColor="background2" w:themeShade="80"/>
    </w:rPr>
  </w:style>
  <w:style w:type="paragraph" w:styleId="Title">
    <w:name w:val="Title"/>
    <w:basedOn w:val="Normal"/>
    <w:next w:val="Normal"/>
    <w:link w:val="TitleChar"/>
    <w:uiPriority w:val="10"/>
    <w:qFormat/>
    <w:rsid w:val="00B93E35"/>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3E35"/>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D401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412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urdue.edu/ehps/rem/worker/COVID-19%20Resources.html" TargetMode="External"/><Relationship Id="rId18" Type="http://schemas.openxmlformats.org/officeDocument/2006/relationships/hyperlink" Target="https://www.cdc.gov/coronavirus/2019-ncov/need-extra-precautions/index.html" TargetMode="External"/><Relationship Id="rId26" Type="http://schemas.openxmlformats.org/officeDocument/2006/relationships/image" Target="media/image3.emf"/><Relationship Id="rId39" Type="http://schemas.openxmlformats.org/officeDocument/2006/relationships/theme" Target="theme/theme1.xml"/><Relationship Id="rId21" Type="http://schemas.openxmlformats.org/officeDocument/2006/relationships/hyperlink" Target="https://nam03.safelinks.protection.outlook.com/?url=http%3A%2F%2Fwww.purdue.edu%2Fspacemanagement&amp;data=02%7C01%7Cjlperkins%40prf.org%7C57c95e798b414a86c4a108d7fdefcc9f%7Ce25b40edf9c844b99420fe1c86641854%7C0%7C0%7C637257078691804810&amp;sdata=A7t%2BXAr1ojH4opLLAmCtNqMLAShWASqHnVCnTSpX9Bs%3D&amp;reserved=0" TargetMode="External"/><Relationship Id="rId34" Type="http://schemas.openxmlformats.org/officeDocument/2006/relationships/image" Target="media/image9.emf"/><Relationship Id="rId7" Type="http://schemas.openxmlformats.org/officeDocument/2006/relationships/settings" Target="settings.xml"/><Relationship Id="rId12" Type="http://schemas.openxmlformats.org/officeDocument/2006/relationships/hyperlink" Target="https://protect.purdue.edu/updates/" TargetMode="External"/><Relationship Id="rId17" Type="http://schemas.openxmlformats.org/officeDocument/2006/relationships/hyperlink" Target="https://www.cdc.gov/coronavirus/2019-ncov/community/reopen-guidance.html" TargetMode="External"/><Relationship Id="rId25" Type="http://schemas.openxmlformats.org/officeDocument/2006/relationships/hyperlink" Target="https://www.cdc.gov/coronavirus/2019-ncov/prevent-getting-sick/cleaning-disinfection.html" TargetMode="External"/><Relationship Id="rId33" Type="http://schemas.openxmlformats.org/officeDocument/2006/relationships/hyperlink" Target="mailto:kvs@purdue.edu" TargetMode="External"/><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s://protect.purdue.edu/pledge/" TargetMode="External"/><Relationship Id="rId20" Type="http://schemas.openxmlformats.org/officeDocument/2006/relationships/hyperlink" Target="https://www.purdue.edu/ehps/rem/worker/COVID-19%20Resources.html"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protect.purdue.edu/app/uploads/2020/05/COVID19-Research-Space-SOP-Background-Preread-May22_pdf_ADA.pdf" TargetMode="External"/><Relationship Id="rId24" Type="http://schemas.openxmlformats.org/officeDocument/2006/relationships/hyperlink" Target="https://www.purdue.edu/fix-it/" TargetMode="External"/><Relationship Id="rId32" Type="http://schemas.openxmlformats.org/officeDocument/2006/relationships/image" Target="media/image8.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eximenes@purdue.edu" TargetMode="External"/><Relationship Id="rId23" Type="http://schemas.openxmlformats.org/officeDocument/2006/relationships/image" Target="media/image2.jpeg"/><Relationship Id="rId28" Type="http://schemas.openxmlformats.org/officeDocument/2006/relationships/image" Target="media/image5.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purdue.edu/hr/aboutus/employees.php" TargetMode="External"/><Relationship Id="rId31" Type="http://schemas.openxmlformats.org/officeDocument/2006/relationships/hyperlink" Target="mailto:aengelbe@purdue.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purdue.edu/research/guidance-humans/" TargetMode="External"/><Relationship Id="rId22" Type="http://schemas.openxmlformats.org/officeDocument/2006/relationships/image" Target="media/image1.emf"/><Relationship Id="rId27" Type="http://schemas.openxmlformats.org/officeDocument/2006/relationships/image" Target="media/image4.jpeg"/><Relationship Id="rId30" Type="http://schemas.openxmlformats.org/officeDocument/2006/relationships/image" Target="media/image7.tiff"/><Relationship Id="rId35" Type="http://schemas.openxmlformats.org/officeDocument/2006/relationships/image" Target="media/image10.jpeg"/><Relationship Id="rId8" Type="http://schemas.openxmlformats.org/officeDocument/2006/relationships/webSettings" Target="webSettings.xm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D2155F71-0388-45F6-B9EA-F93DE85A154D}"/>
      </w:docPartPr>
      <w:docPartBody>
        <w:p w:rsidR="00C55249" w:rsidRDefault="003A0D8E">
          <w:r w:rsidRPr="006E75AF">
            <w:rPr>
              <w:rStyle w:val="PlaceholderText"/>
            </w:rPr>
            <w:t>Click or tap here to enter text.</w:t>
          </w:r>
        </w:p>
      </w:docPartBody>
    </w:docPart>
    <w:docPart>
      <w:docPartPr>
        <w:name w:val="DefaultPlaceholder_-1854013435"/>
        <w:category>
          <w:name w:val="General"/>
          <w:gallery w:val="placeholder"/>
        </w:category>
        <w:types>
          <w:type w:val="bbPlcHdr"/>
        </w:types>
        <w:behaviors>
          <w:behavior w:val="content"/>
        </w:behaviors>
        <w:guid w:val="{48DA9631-9682-46A9-B37E-684DE3580DEA}"/>
      </w:docPartPr>
      <w:docPartBody>
        <w:p w:rsidR="00925B64" w:rsidRDefault="0056102D">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5E41E0692BC41D7BDE490CA6A3B13CA"/>
        <w:category>
          <w:name w:val="General"/>
          <w:gallery w:val="placeholder"/>
        </w:category>
        <w:types>
          <w:type w:val="bbPlcHdr"/>
        </w:types>
        <w:behaviors>
          <w:behavior w:val="content"/>
        </w:behaviors>
        <w:guid w:val="{B195720B-9724-498A-8E61-B4DB2F4F5301}"/>
      </w:docPartPr>
      <w:docPartBody>
        <w:p w:rsidR="00925B64" w:rsidRDefault="0056102D" w:rsidP="0056102D">
          <w:pPr>
            <w:pStyle w:val="F5E41E0692BC41D7BDE490CA6A3B13CA"/>
          </w:pPr>
          <w:r w:rsidRPr="006E75AF">
            <w:rPr>
              <w:rStyle w:val="PlaceholderText"/>
            </w:rPr>
            <w:t>Click or tap here to enter text.</w:t>
          </w:r>
        </w:p>
      </w:docPartBody>
    </w:docPart>
    <w:docPart>
      <w:docPartPr>
        <w:name w:val="3A5407E7EABE402C93FC1C38074F2BAA"/>
        <w:category>
          <w:name w:val="General"/>
          <w:gallery w:val="placeholder"/>
        </w:category>
        <w:types>
          <w:type w:val="bbPlcHdr"/>
        </w:types>
        <w:behaviors>
          <w:behavior w:val="content"/>
        </w:behaviors>
        <w:guid w:val="{1B6547E4-5CA4-409E-9108-0E81E5C041CC}"/>
      </w:docPartPr>
      <w:docPartBody>
        <w:p w:rsidR="00925B64" w:rsidRDefault="0056102D" w:rsidP="0056102D">
          <w:pPr>
            <w:pStyle w:val="3A5407E7EABE402C93FC1C38074F2BAA"/>
          </w:pPr>
          <w:r w:rsidRPr="006E75AF">
            <w:rPr>
              <w:rStyle w:val="PlaceholderText"/>
            </w:rPr>
            <w:t>Click or tap here to enter text.</w:t>
          </w:r>
        </w:p>
      </w:docPartBody>
    </w:docPart>
    <w:docPart>
      <w:docPartPr>
        <w:name w:val="24F4645FF64A44DFBB56C92C4FAC9BF1"/>
        <w:category>
          <w:name w:val="General"/>
          <w:gallery w:val="placeholder"/>
        </w:category>
        <w:types>
          <w:type w:val="bbPlcHdr"/>
        </w:types>
        <w:behaviors>
          <w:behavior w:val="content"/>
        </w:behaviors>
        <w:guid w:val="{46C5C163-F88F-4608-BF05-10236FAA876C}"/>
      </w:docPartPr>
      <w:docPartBody>
        <w:p w:rsidR="00925B64" w:rsidRDefault="0056102D" w:rsidP="0056102D">
          <w:pPr>
            <w:pStyle w:val="24F4645FF64A44DFBB56C92C4FAC9BF1"/>
          </w:pPr>
          <w:r w:rsidRPr="006E75AF">
            <w:rPr>
              <w:rStyle w:val="PlaceholderText"/>
            </w:rPr>
            <w:t>Click or tap here to enter text.</w:t>
          </w:r>
        </w:p>
      </w:docPartBody>
    </w:docPart>
    <w:docPart>
      <w:docPartPr>
        <w:name w:val="901E98F989A94E42AC901E4B0E2FC39A"/>
        <w:category>
          <w:name w:val="General"/>
          <w:gallery w:val="placeholder"/>
        </w:category>
        <w:types>
          <w:type w:val="bbPlcHdr"/>
        </w:types>
        <w:behaviors>
          <w:behavior w:val="content"/>
        </w:behaviors>
        <w:guid w:val="{567092E0-E845-49A6-A08C-A87FBAD26327}"/>
      </w:docPartPr>
      <w:docPartBody>
        <w:p w:rsidR="00925B64" w:rsidRDefault="0056102D" w:rsidP="0056102D">
          <w:pPr>
            <w:pStyle w:val="901E98F989A94E42AC901E4B0E2FC39A"/>
          </w:pPr>
          <w:r w:rsidRPr="006E75AF">
            <w:rPr>
              <w:rStyle w:val="PlaceholderText"/>
            </w:rPr>
            <w:t>Choose an item.</w:t>
          </w:r>
        </w:p>
      </w:docPartBody>
    </w:docPart>
    <w:docPart>
      <w:docPartPr>
        <w:name w:val="FECA2B4AA58D442BA102D708045ECBF3"/>
        <w:category>
          <w:name w:val="General"/>
          <w:gallery w:val="placeholder"/>
        </w:category>
        <w:types>
          <w:type w:val="bbPlcHdr"/>
        </w:types>
        <w:behaviors>
          <w:behavior w:val="content"/>
        </w:behaviors>
        <w:guid w:val="{9B1DDBA7-77B9-4132-95A3-9D0F1B984CBD}"/>
      </w:docPartPr>
      <w:docPartBody>
        <w:p w:rsidR="00925B64" w:rsidRDefault="0056102D" w:rsidP="0056102D">
          <w:pPr>
            <w:pStyle w:val="FECA2B4AA58D442BA102D708045ECBF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EBC127F2AE645F0B2FBC955FCFDCA07"/>
        <w:category>
          <w:name w:val="General"/>
          <w:gallery w:val="placeholder"/>
        </w:category>
        <w:types>
          <w:type w:val="bbPlcHdr"/>
        </w:types>
        <w:behaviors>
          <w:behavior w:val="content"/>
        </w:behaviors>
        <w:guid w:val="{1A11DA19-A40B-460A-9E8D-6FB865B39B1D}"/>
      </w:docPartPr>
      <w:docPartBody>
        <w:p w:rsidR="00925B64" w:rsidRDefault="0056102D" w:rsidP="0056102D">
          <w:pPr>
            <w:pStyle w:val="AEBC127F2AE645F0B2FBC955FCFDCA07"/>
          </w:pPr>
          <w:r w:rsidRPr="006E75AF">
            <w:rPr>
              <w:rStyle w:val="PlaceholderText"/>
            </w:rPr>
            <w:t>Click or tap here to enter text.</w:t>
          </w:r>
        </w:p>
      </w:docPartBody>
    </w:docPart>
    <w:docPart>
      <w:docPartPr>
        <w:name w:val="60D0736713B8492AA7654ECFE31490AB"/>
        <w:category>
          <w:name w:val="General"/>
          <w:gallery w:val="placeholder"/>
        </w:category>
        <w:types>
          <w:type w:val="bbPlcHdr"/>
        </w:types>
        <w:behaviors>
          <w:behavior w:val="content"/>
        </w:behaviors>
        <w:guid w:val="{70639378-8338-4DF0-8A71-A4824035512A}"/>
      </w:docPartPr>
      <w:docPartBody>
        <w:p w:rsidR="00925B64" w:rsidRDefault="0056102D" w:rsidP="0056102D">
          <w:pPr>
            <w:pStyle w:val="60D0736713B8492AA7654ECFE31490AB"/>
          </w:pPr>
          <w:r w:rsidRPr="006E75AF">
            <w:rPr>
              <w:rStyle w:val="PlaceholderText"/>
            </w:rPr>
            <w:t>Click or tap here to enter text.</w:t>
          </w:r>
        </w:p>
      </w:docPartBody>
    </w:docPart>
    <w:docPart>
      <w:docPartPr>
        <w:name w:val="D1BA80BFD50B44DB9438769253DAED8F"/>
        <w:category>
          <w:name w:val="General"/>
          <w:gallery w:val="placeholder"/>
        </w:category>
        <w:types>
          <w:type w:val="bbPlcHdr"/>
        </w:types>
        <w:behaviors>
          <w:behavior w:val="content"/>
        </w:behaviors>
        <w:guid w:val="{F6443E78-278D-4DE8-B362-FCC5CC6DFFE7}"/>
      </w:docPartPr>
      <w:docPartBody>
        <w:p w:rsidR="00925B64" w:rsidRDefault="0056102D" w:rsidP="0056102D">
          <w:pPr>
            <w:pStyle w:val="D1BA80BFD50B44DB9438769253DAED8F"/>
          </w:pPr>
          <w:r w:rsidRPr="006E75AF">
            <w:rPr>
              <w:rStyle w:val="PlaceholderText"/>
            </w:rPr>
            <w:t>Click or tap here to enter text.</w:t>
          </w:r>
        </w:p>
      </w:docPartBody>
    </w:docPart>
    <w:docPart>
      <w:docPartPr>
        <w:name w:val="ED7FF513D6A9446785230E6DE9F47B7B"/>
        <w:category>
          <w:name w:val="General"/>
          <w:gallery w:val="placeholder"/>
        </w:category>
        <w:types>
          <w:type w:val="bbPlcHdr"/>
        </w:types>
        <w:behaviors>
          <w:behavior w:val="content"/>
        </w:behaviors>
        <w:guid w:val="{4E350D57-6CFB-45DF-9201-79F6A590E8D9}"/>
      </w:docPartPr>
      <w:docPartBody>
        <w:p w:rsidR="00925B64" w:rsidRDefault="0056102D" w:rsidP="0056102D">
          <w:pPr>
            <w:pStyle w:val="ED7FF513D6A9446785230E6DE9F47B7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E49BB55453941ADA03083E01B467B54"/>
        <w:category>
          <w:name w:val="General"/>
          <w:gallery w:val="placeholder"/>
        </w:category>
        <w:types>
          <w:type w:val="bbPlcHdr"/>
        </w:types>
        <w:behaviors>
          <w:behavior w:val="content"/>
        </w:behaviors>
        <w:guid w:val="{3C2A0A3C-3691-4AE6-A235-108B696C9845}"/>
      </w:docPartPr>
      <w:docPartBody>
        <w:p w:rsidR="00925B64" w:rsidRDefault="0056102D" w:rsidP="0056102D">
          <w:pPr>
            <w:pStyle w:val="6E49BB55453941ADA03083E01B467B54"/>
          </w:pPr>
          <w:r w:rsidRPr="006E75AF">
            <w:rPr>
              <w:rStyle w:val="PlaceholderText"/>
            </w:rPr>
            <w:t>Click or tap here to enter text.</w:t>
          </w:r>
        </w:p>
      </w:docPartBody>
    </w:docPart>
    <w:docPart>
      <w:docPartPr>
        <w:name w:val="E34C561E76244A2E9665A4A47BAF70B4"/>
        <w:category>
          <w:name w:val="General"/>
          <w:gallery w:val="placeholder"/>
        </w:category>
        <w:types>
          <w:type w:val="bbPlcHdr"/>
        </w:types>
        <w:behaviors>
          <w:behavior w:val="content"/>
        </w:behaviors>
        <w:guid w:val="{F5C7C409-7157-4292-A8C0-0422FA63F060}"/>
      </w:docPartPr>
      <w:docPartBody>
        <w:p w:rsidR="00925B64" w:rsidRDefault="0056102D" w:rsidP="0056102D">
          <w:pPr>
            <w:pStyle w:val="E34C561E76244A2E9665A4A47BAF70B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294C3E3B984418FBB6E1A3D56A02A00"/>
        <w:category>
          <w:name w:val="General"/>
          <w:gallery w:val="placeholder"/>
        </w:category>
        <w:types>
          <w:type w:val="bbPlcHdr"/>
        </w:types>
        <w:behaviors>
          <w:behavior w:val="content"/>
        </w:behaviors>
        <w:guid w:val="{A8620691-32C1-48E9-A3AF-FB2E4B2D08F5}"/>
      </w:docPartPr>
      <w:docPartBody>
        <w:p w:rsidR="00925B64" w:rsidRDefault="0056102D" w:rsidP="0056102D">
          <w:pPr>
            <w:pStyle w:val="8294C3E3B984418FBB6E1A3D56A02A00"/>
          </w:pPr>
          <w:r w:rsidRPr="006E75AF">
            <w:rPr>
              <w:rStyle w:val="PlaceholderText"/>
            </w:rPr>
            <w:t>Click or tap here to enter text.</w:t>
          </w:r>
        </w:p>
      </w:docPartBody>
    </w:docPart>
    <w:docPart>
      <w:docPartPr>
        <w:name w:val="49DEC4CC81E0475791691A78160F2855"/>
        <w:category>
          <w:name w:val="General"/>
          <w:gallery w:val="placeholder"/>
        </w:category>
        <w:types>
          <w:type w:val="bbPlcHdr"/>
        </w:types>
        <w:behaviors>
          <w:behavior w:val="content"/>
        </w:behaviors>
        <w:guid w:val="{63D437A8-0921-4D88-A5E5-986AA60B6587}"/>
      </w:docPartPr>
      <w:docPartBody>
        <w:p w:rsidR="00925B64" w:rsidRDefault="0056102D" w:rsidP="0056102D">
          <w:pPr>
            <w:pStyle w:val="49DEC4CC81E0475791691A78160F2855"/>
          </w:pPr>
          <w:r w:rsidRPr="006E75AF">
            <w:rPr>
              <w:rStyle w:val="PlaceholderText"/>
            </w:rPr>
            <w:t>Choose an item.</w:t>
          </w:r>
        </w:p>
      </w:docPartBody>
    </w:docPart>
    <w:docPart>
      <w:docPartPr>
        <w:name w:val="43FA8B57C93D4598B3396A78A19FE830"/>
        <w:category>
          <w:name w:val="General"/>
          <w:gallery w:val="placeholder"/>
        </w:category>
        <w:types>
          <w:type w:val="bbPlcHdr"/>
        </w:types>
        <w:behaviors>
          <w:behavior w:val="content"/>
        </w:behaviors>
        <w:guid w:val="{CDFD7ACC-CE82-424C-A4C5-B5789CC90747}"/>
      </w:docPartPr>
      <w:docPartBody>
        <w:p w:rsidR="00CD3A95" w:rsidRDefault="00CD3A95" w:rsidP="00CD3A95">
          <w:pPr>
            <w:pStyle w:val="43FA8B57C93D4598B3396A78A19FE83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23975BF9ACE49F8A0FA1EAA5C44AE20"/>
        <w:category>
          <w:name w:val="General"/>
          <w:gallery w:val="placeholder"/>
        </w:category>
        <w:types>
          <w:type w:val="bbPlcHdr"/>
        </w:types>
        <w:behaviors>
          <w:behavior w:val="content"/>
        </w:behaviors>
        <w:guid w:val="{71ADB3E4-2C5E-417F-B5F3-C48B235B9A83}"/>
      </w:docPartPr>
      <w:docPartBody>
        <w:p w:rsidR="00CD3A95" w:rsidRDefault="00CD3A95" w:rsidP="00CD3A95">
          <w:pPr>
            <w:pStyle w:val="723975BF9ACE49F8A0FA1EAA5C44AE20"/>
          </w:pPr>
          <w:r w:rsidRPr="006E75AF">
            <w:rPr>
              <w:rStyle w:val="PlaceholderText"/>
            </w:rPr>
            <w:t>Choose an item.</w:t>
          </w:r>
        </w:p>
      </w:docPartBody>
    </w:docPart>
    <w:docPart>
      <w:docPartPr>
        <w:name w:val="8A57A2CA335F43D8A78F0D189B3B2C00"/>
        <w:category>
          <w:name w:val="General"/>
          <w:gallery w:val="placeholder"/>
        </w:category>
        <w:types>
          <w:type w:val="bbPlcHdr"/>
        </w:types>
        <w:behaviors>
          <w:behavior w:val="content"/>
        </w:behaviors>
        <w:guid w:val="{6E9B3A99-C008-41F8-A2F3-83C5DB249C21}"/>
      </w:docPartPr>
      <w:docPartBody>
        <w:p w:rsidR="00CD3A95" w:rsidRDefault="00CD3A95" w:rsidP="00CD3A95">
          <w:pPr>
            <w:pStyle w:val="8A57A2CA335F43D8A78F0D189B3B2C0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C016C7A6D1645E9A058C960D5625C7C"/>
        <w:category>
          <w:name w:val="General"/>
          <w:gallery w:val="placeholder"/>
        </w:category>
        <w:types>
          <w:type w:val="bbPlcHdr"/>
        </w:types>
        <w:behaviors>
          <w:behavior w:val="content"/>
        </w:behaviors>
        <w:guid w:val="{44B830B2-882F-4B58-A6EC-132A94869A87}"/>
      </w:docPartPr>
      <w:docPartBody>
        <w:p w:rsidR="00CD3A95" w:rsidRDefault="00CD3A95" w:rsidP="00CD3A95">
          <w:pPr>
            <w:pStyle w:val="6C016C7A6D1645E9A058C960D5625C7C"/>
          </w:pPr>
          <w:r w:rsidRPr="006E75AF">
            <w:rPr>
              <w:rStyle w:val="PlaceholderText"/>
            </w:rPr>
            <w:t>Click or tap here to enter text.</w:t>
          </w:r>
        </w:p>
      </w:docPartBody>
    </w:docPart>
    <w:docPart>
      <w:docPartPr>
        <w:name w:val="0D916433E37B49F2AAC3D4C8376490FD"/>
        <w:category>
          <w:name w:val="General"/>
          <w:gallery w:val="placeholder"/>
        </w:category>
        <w:types>
          <w:type w:val="bbPlcHdr"/>
        </w:types>
        <w:behaviors>
          <w:behavior w:val="content"/>
        </w:behaviors>
        <w:guid w:val="{02F390EE-2BA9-4799-BEA5-2D60F151B245}"/>
      </w:docPartPr>
      <w:docPartBody>
        <w:p w:rsidR="00CD3A95" w:rsidRDefault="00CD3A95" w:rsidP="00CD3A95">
          <w:pPr>
            <w:pStyle w:val="0D916433E37B49F2AAC3D4C8376490FD"/>
          </w:pPr>
          <w:r w:rsidRPr="006E75AF">
            <w:rPr>
              <w:rStyle w:val="PlaceholderText"/>
            </w:rPr>
            <w:t>Click or tap here to enter text.</w:t>
          </w:r>
        </w:p>
      </w:docPartBody>
    </w:docPart>
    <w:docPart>
      <w:docPartPr>
        <w:name w:val="45E7A03CDDCC466A9BAE030A0F7AAE12"/>
        <w:category>
          <w:name w:val="General"/>
          <w:gallery w:val="placeholder"/>
        </w:category>
        <w:types>
          <w:type w:val="bbPlcHdr"/>
        </w:types>
        <w:behaviors>
          <w:behavior w:val="content"/>
        </w:behaviors>
        <w:guid w:val="{AA9B938A-8410-4F15-8751-3AA43B012A73}"/>
      </w:docPartPr>
      <w:docPartBody>
        <w:p w:rsidR="00CD3A95" w:rsidRDefault="00CD3A95" w:rsidP="00CD3A95">
          <w:pPr>
            <w:pStyle w:val="45E7A03CDDCC466A9BAE030A0F7AAE12"/>
          </w:pPr>
          <w:r w:rsidRPr="006E75AF">
            <w:rPr>
              <w:rStyle w:val="PlaceholderText"/>
            </w:rPr>
            <w:t>Click or tap here to enter text.</w:t>
          </w:r>
        </w:p>
      </w:docPartBody>
    </w:docPart>
    <w:docPart>
      <w:docPartPr>
        <w:name w:val="DE079AE96A7C4C54ADDD58B81ED7B702"/>
        <w:category>
          <w:name w:val="General"/>
          <w:gallery w:val="placeholder"/>
        </w:category>
        <w:types>
          <w:type w:val="bbPlcHdr"/>
        </w:types>
        <w:behaviors>
          <w:behavior w:val="content"/>
        </w:behaviors>
        <w:guid w:val="{34D39EF5-6E99-4064-8D4B-96D05AD43F38}"/>
      </w:docPartPr>
      <w:docPartBody>
        <w:p w:rsidR="00CD3A95" w:rsidRDefault="00CD3A95" w:rsidP="00CD3A95">
          <w:pPr>
            <w:pStyle w:val="DE079AE96A7C4C54ADDD58B81ED7B702"/>
          </w:pPr>
          <w:r w:rsidRPr="006E75AF">
            <w:rPr>
              <w:rStyle w:val="PlaceholderText"/>
            </w:rPr>
            <w:t>Click or tap here to enter text.</w:t>
          </w:r>
        </w:p>
      </w:docPartBody>
    </w:docPart>
    <w:docPart>
      <w:docPartPr>
        <w:name w:val="0676292933D048D288DA1F1934172BA1"/>
        <w:category>
          <w:name w:val="General"/>
          <w:gallery w:val="placeholder"/>
        </w:category>
        <w:types>
          <w:type w:val="bbPlcHdr"/>
        </w:types>
        <w:behaviors>
          <w:behavior w:val="content"/>
        </w:behaviors>
        <w:guid w:val="{18595C85-8599-469B-8CDB-7CA401B2DE32}"/>
      </w:docPartPr>
      <w:docPartBody>
        <w:p w:rsidR="00CD3A95" w:rsidRDefault="00CD3A95" w:rsidP="00CD3A95">
          <w:pPr>
            <w:pStyle w:val="0676292933D048D288DA1F1934172BA1"/>
          </w:pPr>
          <w:r w:rsidRPr="006E75AF">
            <w:rPr>
              <w:rStyle w:val="PlaceholderText"/>
            </w:rPr>
            <w:t>Choose an item.</w:t>
          </w:r>
        </w:p>
      </w:docPartBody>
    </w:docPart>
    <w:docPart>
      <w:docPartPr>
        <w:name w:val="89EC3508438F43CAA9753E1BD4B81BDA"/>
        <w:category>
          <w:name w:val="General"/>
          <w:gallery w:val="placeholder"/>
        </w:category>
        <w:types>
          <w:type w:val="bbPlcHdr"/>
        </w:types>
        <w:behaviors>
          <w:behavior w:val="content"/>
        </w:behaviors>
        <w:guid w:val="{1EC8C81E-B304-478E-BC2E-3D38151FCB55}"/>
      </w:docPartPr>
      <w:docPartBody>
        <w:p w:rsidR="00CD3A95" w:rsidRDefault="00CD3A95" w:rsidP="00CD3A95">
          <w:pPr>
            <w:pStyle w:val="89EC3508438F43CAA9753E1BD4B81BD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B4A978B182F4FF1B6724E0EB5FDD71C"/>
        <w:category>
          <w:name w:val="General"/>
          <w:gallery w:val="placeholder"/>
        </w:category>
        <w:types>
          <w:type w:val="bbPlcHdr"/>
        </w:types>
        <w:behaviors>
          <w:behavior w:val="content"/>
        </w:behaviors>
        <w:guid w:val="{46A0BE45-7AAB-4A4C-A427-C653089772B3}"/>
      </w:docPartPr>
      <w:docPartBody>
        <w:p w:rsidR="00CD3A95" w:rsidRDefault="00CD3A95" w:rsidP="00CD3A95">
          <w:pPr>
            <w:pStyle w:val="CB4A978B182F4FF1B6724E0EB5FDD71C"/>
          </w:pPr>
          <w:r w:rsidRPr="006E75AF">
            <w:rPr>
              <w:rStyle w:val="PlaceholderText"/>
            </w:rPr>
            <w:t>Click or tap here to enter text.</w:t>
          </w:r>
        </w:p>
      </w:docPartBody>
    </w:docPart>
    <w:docPart>
      <w:docPartPr>
        <w:name w:val="0DD7E07511C5466BA257E4CDD3D11836"/>
        <w:category>
          <w:name w:val="General"/>
          <w:gallery w:val="placeholder"/>
        </w:category>
        <w:types>
          <w:type w:val="bbPlcHdr"/>
        </w:types>
        <w:behaviors>
          <w:behavior w:val="content"/>
        </w:behaviors>
        <w:guid w:val="{EAA939DA-ADE6-44B5-9679-35DB5ED7C264}"/>
      </w:docPartPr>
      <w:docPartBody>
        <w:p w:rsidR="00CD3A95" w:rsidRDefault="00CD3A95" w:rsidP="00CD3A95">
          <w:pPr>
            <w:pStyle w:val="0DD7E07511C5466BA257E4CDD3D11836"/>
          </w:pPr>
          <w:r w:rsidRPr="006E75AF">
            <w:rPr>
              <w:rStyle w:val="PlaceholderText"/>
            </w:rPr>
            <w:t>Click or tap here to enter text.</w:t>
          </w:r>
        </w:p>
      </w:docPartBody>
    </w:docPart>
    <w:docPart>
      <w:docPartPr>
        <w:name w:val="DefaultPlaceholder_-1854013438"/>
        <w:category>
          <w:name w:val="General"/>
          <w:gallery w:val="placeholder"/>
        </w:category>
        <w:types>
          <w:type w:val="bbPlcHdr"/>
        </w:types>
        <w:behaviors>
          <w:behavior w:val="content"/>
        </w:behaviors>
        <w:guid w:val="{7BE78C02-498D-4C8E-BDFF-730FD04B278E}"/>
      </w:docPartPr>
      <w:docPartBody>
        <w:p w:rsidR="00CD3A95" w:rsidRDefault="00CD3A95">
          <w:r w:rsidRPr="0070094D">
            <w:rPr>
              <w:rStyle w:val="PlaceholderText"/>
            </w:rPr>
            <w:t>Choose an item.</w:t>
          </w:r>
        </w:p>
      </w:docPartBody>
    </w:docPart>
    <w:docPart>
      <w:docPartPr>
        <w:name w:val="F64CC91DEB5E41F29732832BC66C1A53"/>
        <w:category>
          <w:name w:val="General"/>
          <w:gallery w:val="placeholder"/>
        </w:category>
        <w:types>
          <w:type w:val="bbPlcHdr"/>
        </w:types>
        <w:behaviors>
          <w:behavior w:val="content"/>
        </w:behaviors>
        <w:guid w:val="{D840622E-2DF6-44C1-90B6-ADF246D4022A}"/>
      </w:docPartPr>
      <w:docPartBody>
        <w:p w:rsidR="005528C8" w:rsidRDefault="00CD3A95" w:rsidP="00CD3A95">
          <w:pPr>
            <w:pStyle w:val="F64CC91DEB5E41F29732832BC66C1A53"/>
          </w:pPr>
          <w:r w:rsidRPr="006E75AF">
            <w:rPr>
              <w:rStyle w:val="PlaceholderText"/>
            </w:rPr>
            <w:t>Click or tap here to enter text.</w:t>
          </w:r>
        </w:p>
      </w:docPartBody>
    </w:docPart>
    <w:docPart>
      <w:docPartPr>
        <w:name w:val="88E9C0A29A3748B7BF5EBFEC9CB22139"/>
        <w:category>
          <w:name w:val="General"/>
          <w:gallery w:val="placeholder"/>
        </w:category>
        <w:types>
          <w:type w:val="bbPlcHdr"/>
        </w:types>
        <w:behaviors>
          <w:behavior w:val="content"/>
        </w:behaviors>
        <w:guid w:val="{B3CEE065-AF25-4512-B4BF-9D251762A320}"/>
      </w:docPartPr>
      <w:docPartBody>
        <w:p w:rsidR="005800E6" w:rsidRDefault="0058633F" w:rsidP="0058633F">
          <w:pPr>
            <w:pStyle w:val="88E9C0A29A3748B7BF5EBFEC9CB2213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E7B282E6366446F867AD6AA78C5A6D4"/>
        <w:category>
          <w:name w:val="General"/>
          <w:gallery w:val="placeholder"/>
        </w:category>
        <w:types>
          <w:type w:val="bbPlcHdr"/>
        </w:types>
        <w:behaviors>
          <w:behavior w:val="content"/>
        </w:behaviors>
        <w:guid w:val="{7F7DD19B-94D9-4B3A-984F-5EB74B114BDD}"/>
      </w:docPartPr>
      <w:docPartBody>
        <w:p w:rsidR="005800E6" w:rsidRDefault="0058633F" w:rsidP="0058633F">
          <w:pPr>
            <w:pStyle w:val="4E7B282E6366446F867AD6AA78C5A6D4"/>
          </w:pPr>
          <w:r w:rsidRPr="006E75AF">
            <w:rPr>
              <w:rStyle w:val="PlaceholderText"/>
            </w:rPr>
            <w:t>Click or tap here to enter text.</w:t>
          </w:r>
        </w:p>
      </w:docPartBody>
    </w:docPart>
    <w:docPart>
      <w:docPartPr>
        <w:name w:val="9F0456207A6F4B07AFBD22D208636AE1"/>
        <w:category>
          <w:name w:val="General"/>
          <w:gallery w:val="placeholder"/>
        </w:category>
        <w:types>
          <w:type w:val="bbPlcHdr"/>
        </w:types>
        <w:behaviors>
          <w:behavior w:val="content"/>
        </w:behaviors>
        <w:guid w:val="{DA78030E-DBA5-4B6E-884A-107861EC1633}"/>
      </w:docPartPr>
      <w:docPartBody>
        <w:p w:rsidR="005800E6" w:rsidRDefault="0058633F" w:rsidP="0058633F">
          <w:pPr>
            <w:pStyle w:val="9F0456207A6F4B07AFBD22D208636AE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1FD7332BF9F4BABA8BFE56C523B23AF"/>
        <w:category>
          <w:name w:val="General"/>
          <w:gallery w:val="placeholder"/>
        </w:category>
        <w:types>
          <w:type w:val="bbPlcHdr"/>
        </w:types>
        <w:behaviors>
          <w:behavior w:val="content"/>
        </w:behaviors>
        <w:guid w:val="{B89A0335-DB0F-4BC6-8F02-E7C4C5736150}"/>
      </w:docPartPr>
      <w:docPartBody>
        <w:p w:rsidR="005800E6" w:rsidRDefault="0058633F" w:rsidP="0058633F">
          <w:pPr>
            <w:pStyle w:val="31FD7332BF9F4BABA8BFE56C523B23AF"/>
          </w:pPr>
          <w:r w:rsidRPr="006E75AF">
            <w:rPr>
              <w:rStyle w:val="PlaceholderText"/>
            </w:rPr>
            <w:t>Click or tap here to enter text.</w:t>
          </w:r>
        </w:p>
      </w:docPartBody>
    </w:docPart>
    <w:docPart>
      <w:docPartPr>
        <w:name w:val="9BB67378F1684AB2BD07DA5A8B830CA1"/>
        <w:category>
          <w:name w:val="General"/>
          <w:gallery w:val="placeholder"/>
        </w:category>
        <w:types>
          <w:type w:val="bbPlcHdr"/>
        </w:types>
        <w:behaviors>
          <w:behavior w:val="content"/>
        </w:behaviors>
        <w:guid w:val="{A6197F69-8B2B-4763-B728-23CDA112867D}"/>
      </w:docPartPr>
      <w:docPartBody>
        <w:p w:rsidR="005800E6" w:rsidRDefault="0058633F" w:rsidP="0058633F">
          <w:pPr>
            <w:pStyle w:val="9BB67378F1684AB2BD07DA5A8B830CA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FEFD87B4A6F4CC88FFD497818FC6142"/>
        <w:category>
          <w:name w:val="General"/>
          <w:gallery w:val="placeholder"/>
        </w:category>
        <w:types>
          <w:type w:val="bbPlcHdr"/>
        </w:types>
        <w:behaviors>
          <w:behavior w:val="content"/>
        </w:behaviors>
        <w:guid w:val="{0BE36BD8-6652-407B-A19D-882CEE4649C1}"/>
      </w:docPartPr>
      <w:docPartBody>
        <w:p w:rsidR="005800E6" w:rsidRDefault="0058633F" w:rsidP="0058633F">
          <w:pPr>
            <w:pStyle w:val="3FEFD87B4A6F4CC88FFD497818FC6142"/>
          </w:pPr>
          <w:r w:rsidRPr="006E75AF">
            <w:rPr>
              <w:rStyle w:val="PlaceholderText"/>
            </w:rPr>
            <w:t>Click or tap here to enter text.</w:t>
          </w:r>
        </w:p>
      </w:docPartBody>
    </w:docPart>
    <w:docPart>
      <w:docPartPr>
        <w:name w:val="43339BB73DE8450296848DEC6B18EC38"/>
        <w:category>
          <w:name w:val="General"/>
          <w:gallery w:val="placeholder"/>
        </w:category>
        <w:types>
          <w:type w:val="bbPlcHdr"/>
        </w:types>
        <w:behaviors>
          <w:behavior w:val="content"/>
        </w:behaviors>
        <w:guid w:val="{BF1D5E0B-62D8-4F26-9E8C-A1A4E473D575}"/>
      </w:docPartPr>
      <w:docPartBody>
        <w:p w:rsidR="005800E6" w:rsidRDefault="0058633F" w:rsidP="0058633F">
          <w:pPr>
            <w:pStyle w:val="43339BB73DE8450296848DEC6B18EC3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0BE7811F52AE4822B247FF5656DDB715"/>
        <w:category>
          <w:name w:val="General"/>
          <w:gallery w:val="placeholder"/>
        </w:category>
        <w:types>
          <w:type w:val="bbPlcHdr"/>
        </w:types>
        <w:behaviors>
          <w:behavior w:val="content"/>
        </w:behaviors>
        <w:guid w:val="{B93A5D13-CA24-4470-9E0E-9B1B294830BC}"/>
      </w:docPartPr>
      <w:docPartBody>
        <w:p w:rsidR="005800E6" w:rsidRDefault="0058633F" w:rsidP="0058633F">
          <w:pPr>
            <w:pStyle w:val="0BE7811F52AE4822B247FF5656DDB71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76B3BE6537B4C0980665C033C5001FB"/>
        <w:category>
          <w:name w:val="General"/>
          <w:gallery w:val="placeholder"/>
        </w:category>
        <w:types>
          <w:type w:val="bbPlcHdr"/>
        </w:types>
        <w:behaviors>
          <w:behavior w:val="content"/>
        </w:behaviors>
        <w:guid w:val="{125917BC-37E2-4865-A017-77178DC19906}"/>
      </w:docPartPr>
      <w:docPartBody>
        <w:p w:rsidR="009C2332" w:rsidRDefault="00BB6389" w:rsidP="00BB6389">
          <w:pPr>
            <w:pStyle w:val="676B3BE6537B4C0980665C033C5001F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86792887344459D8BF220468C747DDD"/>
        <w:category>
          <w:name w:val="General"/>
          <w:gallery w:val="placeholder"/>
        </w:category>
        <w:types>
          <w:type w:val="bbPlcHdr"/>
        </w:types>
        <w:behaviors>
          <w:behavior w:val="content"/>
        </w:behaviors>
        <w:guid w:val="{46CC8C39-032B-4489-92CD-98DB621E08B0}"/>
      </w:docPartPr>
      <w:docPartBody>
        <w:p w:rsidR="009C2332" w:rsidRDefault="00BB6389" w:rsidP="00BB6389">
          <w:pPr>
            <w:pStyle w:val="886792887344459D8BF220468C747DDD"/>
          </w:pPr>
          <w:r w:rsidRPr="006E75AF">
            <w:rPr>
              <w:rStyle w:val="PlaceholderText"/>
            </w:rPr>
            <w:t>Click or tap here to enter text.</w:t>
          </w:r>
        </w:p>
      </w:docPartBody>
    </w:docPart>
    <w:docPart>
      <w:docPartPr>
        <w:name w:val="5BFC8D7E56AA4CE29E6BC3D97DF36169"/>
        <w:category>
          <w:name w:val="General"/>
          <w:gallery w:val="placeholder"/>
        </w:category>
        <w:types>
          <w:type w:val="bbPlcHdr"/>
        </w:types>
        <w:behaviors>
          <w:behavior w:val="content"/>
        </w:behaviors>
        <w:guid w:val="{77047DFC-6F37-407E-84D4-A60A1A12C2AA}"/>
      </w:docPartPr>
      <w:docPartBody>
        <w:p w:rsidR="009C2332" w:rsidRDefault="00BB6389" w:rsidP="00BB6389">
          <w:pPr>
            <w:pStyle w:val="5BFC8D7E56AA4CE29E6BC3D97DF36169"/>
          </w:pPr>
          <w:r w:rsidRPr="006E75AF">
            <w:rPr>
              <w:rStyle w:val="PlaceholderText"/>
            </w:rPr>
            <w:t>Choose an item.</w:t>
          </w:r>
        </w:p>
      </w:docPartBody>
    </w:docPart>
    <w:docPart>
      <w:docPartPr>
        <w:name w:val="66BA68572620417AA4F5AF1BAC018410"/>
        <w:category>
          <w:name w:val="General"/>
          <w:gallery w:val="placeholder"/>
        </w:category>
        <w:types>
          <w:type w:val="bbPlcHdr"/>
        </w:types>
        <w:behaviors>
          <w:behavior w:val="content"/>
        </w:behaviors>
        <w:guid w:val="{FB4E83F7-0E99-4AA4-B256-6A54A9294C2A}"/>
      </w:docPartPr>
      <w:docPartBody>
        <w:p w:rsidR="009C2332" w:rsidRDefault="00BB6389" w:rsidP="00BB6389">
          <w:pPr>
            <w:pStyle w:val="66BA68572620417AA4F5AF1BAC01841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4995CAD32D47A888FE1A1C7C8D1353"/>
        <w:category>
          <w:name w:val="General"/>
          <w:gallery w:val="placeholder"/>
        </w:category>
        <w:types>
          <w:type w:val="bbPlcHdr"/>
        </w:types>
        <w:behaviors>
          <w:behavior w:val="content"/>
        </w:behaviors>
        <w:guid w:val="{59ACE8C1-7088-4272-93E5-8B86A417DE8F}"/>
      </w:docPartPr>
      <w:docPartBody>
        <w:p w:rsidR="009C2332" w:rsidRDefault="00BB6389" w:rsidP="00BB6389">
          <w:pPr>
            <w:pStyle w:val="6B4995CAD32D47A888FE1A1C7C8D1353"/>
          </w:pPr>
          <w:r w:rsidRPr="006E75AF">
            <w:rPr>
              <w:rStyle w:val="PlaceholderText"/>
            </w:rPr>
            <w:t>Click or tap here to enter text.</w:t>
          </w:r>
        </w:p>
      </w:docPartBody>
    </w:docPart>
    <w:docPart>
      <w:docPartPr>
        <w:name w:val="60E0555E0575464E9FC0C3BA7A859EC8"/>
        <w:category>
          <w:name w:val="General"/>
          <w:gallery w:val="placeholder"/>
        </w:category>
        <w:types>
          <w:type w:val="bbPlcHdr"/>
        </w:types>
        <w:behaviors>
          <w:behavior w:val="content"/>
        </w:behaviors>
        <w:guid w:val="{26733FE4-E31A-4A3A-971E-6CCC1813F80C}"/>
      </w:docPartPr>
      <w:docPartBody>
        <w:p w:rsidR="009C2332" w:rsidRDefault="00BB6389" w:rsidP="00BB6389">
          <w:pPr>
            <w:pStyle w:val="60E0555E0575464E9FC0C3BA7A859EC8"/>
          </w:pPr>
          <w:r w:rsidRPr="006E75AF">
            <w:rPr>
              <w:rStyle w:val="PlaceholderText"/>
            </w:rPr>
            <w:t>Click or tap here to enter text.</w:t>
          </w:r>
        </w:p>
      </w:docPartBody>
    </w:docPart>
    <w:docPart>
      <w:docPartPr>
        <w:name w:val="0EB0AE9B6AED4B8A8FB316571CD6C889"/>
        <w:category>
          <w:name w:val="General"/>
          <w:gallery w:val="placeholder"/>
        </w:category>
        <w:types>
          <w:type w:val="bbPlcHdr"/>
        </w:types>
        <w:behaviors>
          <w:behavior w:val="content"/>
        </w:behaviors>
        <w:guid w:val="{D846ACEF-1D24-4525-B70E-7854BE4AE306}"/>
      </w:docPartPr>
      <w:docPartBody>
        <w:p w:rsidR="009C2332" w:rsidRDefault="00BB6389" w:rsidP="00BB6389">
          <w:pPr>
            <w:pStyle w:val="0EB0AE9B6AED4B8A8FB316571CD6C88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3E7A5D2031B4CDDAED04D0153FDD89C"/>
        <w:category>
          <w:name w:val="General"/>
          <w:gallery w:val="placeholder"/>
        </w:category>
        <w:types>
          <w:type w:val="bbPlcHdr"/>
        </w:types>
        <w:behaviors>
          <w:behavior w:val="content"/>
        </w:behaviors>
        <w:guid w:val="{C74A1021-CDB6-4A6E-94A3-C178BBD6A535}"/>
      </w:docPartPr>
      <w:docPartBody>
        <w:p w:rsidR="009C2332" w:rsidRDefault="00BB6389" w:rsidP="00BB6389">
          <w:pPr>
            <w:pStyle w:val="43E7A5D2031B4CDDAED04D0153FDD89C"/>
          </w:pPr>
          <w:r w:rsidRPr="006E75AF">
            <w:rPr>
              <w:rStyle w:val="PlaceholderText"/>
            </w:rPr>
            <w:t>Click or tap here to enter text.</w:t>
          </w:r>
        </w:p>
      </w:docPartBody>
    </w:docPart>
    <w:docPart>
      <w:docPartPr>
        <w:name w:val="9DB1ADA1F313484DB0ECE1A9C701DA8D"/>
        <w:category>
          <w:name w:val="General"/>
          <w:gallery w:val="placeholder"/>
        </w:category>
        <w:types>
          <w:type w:val="bbPlcHdr"/>
        </w:types>
        <w:behaviors>
          <w:behavior w:val="content"/>
        </w:behaviors>
        <w:guid w:val="{7162ACE4-ADF4-42C7-B732-F73F572440D3}"/>
      </w:docPartPr>
      <w:docPartBody>
        <w:p w:rsidR="009C2332" w:rsidRDefault="00BB6389" w:rsidP="00BB6389">
          <w:pPr>
            <w:pStyle w:val="9DB1ADA1F313484DB0ECE1A9C701DA8D"/>
          </w:pPr>
          <w:r w:rsidRPr="006E75AF">
            <w:rPr>
              <w:rStyle w:val="PlaceholderText"/>
            </w:rPr>
            <w:t>Choose an item.</w:t>
          </w:r>
        </w:p>
      </w:docPartBody>
    </w:docPart>
    <w:docPart>
      <w:docPartPr>
        <w:name w:val="E3F612238FD544E4B16EB03720D9FEA6"/>
        <w:category>
          <w:name w:val="General"/>
          <w:gallery w:val="placeholder"/>
        </w:category>
        <w:types>
          <w:type w:val="bbPlcHdr"/>
        </w:types>
        <w:behaviors>
          <w:behavior w:val="content"/>
        </w:behaviors>
        <w:guid w:val="{E6D20252-4BB4-4420-B362-C87C93BEF0D1}"/>
      </w:docPartPr>
      <w:docPartBody>
        <w:p w:rsidR="009C2332" w:rsidRDefault="00BB6389" w:rsidP="00BB6389">
          <w:pPr>
            <w:pStyle w:val="E3F612238FD544E4B16EB03720D9FEA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C1C0859B5CE4C55AF1AA10B521672FC"/>
        <w:category>
          <w:name w:val="General"/>
          <w:gallery w:val="placeholder"/>
        </w:category>
        <w:types>
          <w:type w:val="bbPlcHdr"/>
        </w:types>
        <w:behaviors>
          <w:behavior w:val="content"/>
        </w:behaviors>
        <w:guid w:val="{64461396-4A58-4961-99AC-950FF5719AF7}"/>
      </w:docPartPr>
      <w:docPartBody>
        <w:p w:rsidR="009C2332" w:rsidRDefault="00BB6389" w:rsidP="00BB6389">
          <w:pPr>
            <w:pStyle w:val="4C1C0859B5CE4C55AF1AA10B521672FC"/>
          </w:pPr>
          <w:r w:rsidRPr="006E75AF">
            <w:rPr>
              <w:rStyle w:val="PlaceholderText"/>
            </w:rPr>
            <w:t>Click or tap here to enter text.</w:t>
          </w:r>
        </w:p>
      </w:docPartBody>
    </w:docPart>
    <w:docPart>
      <w:docPartPr>
        <w:name w:val="FEFE8821279A45C19ACB7005CD63BCF9"/>
        <w:category>
          <w:name w:val="General"/>
          <w:gallery w:val="placeholder"/>
        </w:category>
        <w:types>
          <w:type w:val="bbPlcHdr"/>
        </w:types>
        <w:behaviors>
          <w:behavior w:val="content"/>
        </w:behaviors>
        <w:guid w:val="{D372BE35-146F-452F-A6B3-3177D2D63628}"/>
      </w:docPartPr>
      <w:docPartBody>
        <w:p w:rsidR="009C2332" w:rsidRDefault="00BB6389" w:rsidP="00BB6389">
          <w:pPr>
            <w:pStyle w:val="FEFE8821279A45C19ACB7005CD63BCF9"/>
          </w:pPr>
          <w:r w:rsidRPr="006E75AF">
            <w:rPr>
              <w:rStyle w:val="PlaceholderText"/>
            </w:rPr>
            <w:t>Click or tap here to enter text.</w:t>
          </w:r>
        </w:p>
      </w:docPartBody>
    </w:docPart>
    <w:docPart>
      <w:docPartPr>
        <w:name w:val="C2DA743BB8D9442EB8B0B74166867A59"/>
        <w:category>
          <w:name w:val="General"/>
          <w:gallery w:val="placeholder"/>
        </w:category>
        <w:types>
          <w:type w:val="bbPlcHdr"/>
        </w:types>
        <w:behaviors>
          <w:behavior w:val="content"/>
        </w:behaviors>
        <w:guid w:val="{21D0B290-E075-44CA-A80D-41780A313A5D}"/>
      </w:docPartPr>
      <w:docPartBody>
        <w:p w:rsidR="009C2332" w:rsidRDefault="00BB6389" w:rsidP="00BB6389">
          <w:pPr>
            <w:pStyle w:val="C2DA743BB8D9442EB8B0B74166867A59"/>
          </w:pPr>
          <w:r w:rsidRPr="006E75AF">
            <w:rPr>
              <w:rStyle w:val="PlaceholderText"/>
            </w:rPr>
            <w:t>Click or tap here to enter text.</w:t>
          </w:r>
        </w:p>
      </w:docPartBody>
    </w:docPart>
    <w:docPart>
      <w:docPartPr>
        <w:name w:val="BCA9C01A4E55411690D0D38411F238BD"/>
        <w:category>
          <w:name w:val="General"/>
          <w:gallery w:val="placeholder"/>
        </w:category>
        <w:types>
          <w:type w:val="bbPlcHdr"/>
        </w:types>
        <w:behaviors>
          <w:behavior w:val="content"/>
        </w:behaviors>
        <w:guid w:val="{E3159E27-05AF-45A4-A4A6-CD6AFEA1B25B}"/>
      </w:docPartPr>
      <w:docPartBody>
        <w:p w:rsidR="009C2332" w:rsidRDefault="00BB6389" w:rsidP="00BB6389">
          <w:pPr>
            <w:pStyle w:val="BCA9C01A4E55411690D0D38411F238BD"/>
          </w:pPr>
          <w:r w:rsidRPr="0070094D">
            <w:rPr>
              <w:rStyle w:val="PlaceholderText"/>
            </w:rPr>
            <w:t>Choose an item.</w:t>
          </w:r>
        </w:p>
      </w:docPartBody>
    </w:docPart>
    <w:docPart>
      <w:docPartPr>
        <w:name w:val="B7B0F3CE26144347926792B63B022AD3"/>
        <w:category>
          <w:name w:val="General"/>
          <w:gallery w:val="placeholder"/>
        </w:category>
        <w:types>
          <w:type w:val="bbPlcHdr"/>
        </w:types>
        <w:behaviors>
          <w:behavior w:val="content"/>
        </w:behaviors>
        <w:guid w:val="{72126BC6-3DFC-4020-BB65-E34C7F3C541F}"/>
      </w:docPartPr>
      <w:docPartBody>
        <w:p w:rsidR="009C2332" w:rsidRDefault="00BB6389" w:rsidP="00BB6389">
          <w:pPr>
            <w:pStyle w:val="B7B0F3CE26144347926792B63B022AD3"/>
          </w:pPr>
          <w:r w:rsidRPr="006E75AF">
            <w:rPr>
              <w:rStyle w:val="PlaceholderText"/>
            </w:rPr>
            <w:t>Click or tap here to enter text.</w:t>
          </w:r>
        </w:p>
      </w:docPartBody>
    </w:docPart>
    <w:docPart>
      <w:docPartPr>
        <w:name w:val="7F5A5D7E6C7A436285638D6467B5E47B"/>
        <w:category>
          <w:name w:val="General"/>
          <w:gallery w:val="placeholder"/>
        </w:category>
        <w:types>
          <w:type w:val="bbPlcHdr"/>
        </w:types>
        <w:behaviors>
          <w:behavior w:val="content"/>
        </w:behaviors>
        <w:guid w:val="{C224D38C-3A2C-4D75-99F0-2872C8008F46}"/>
      </w:docPartPr>
      <w:docPartBody>
        <w:p w:rsidR="009C2332" w:rsidRDefault="00BB6389" w:rsidP="00BB6389">
          <w:pPr>
            <w:pStyle w:val="7F5A5D7E6C7A436285638D6467B5E47B"/>
          </w:pPr>
          <w:r w:rsidRPr="006E75AF">
            <w:rPr>
              <w:rStyle w:val="PlaceholderText"/>
            </w:rPr>
            <w:t>Click or tap here to enter text.</w:t>
          </w:r>
        </w:p>
      </w:docPartBody>
    </w:docPart>
    <w:docPart>
      <w:docPartPr>
        <w:name w:val="78D63FEA4B4C413F83F4B245683F0637"/>
        <w:category>
          <w:name w:val="General"/>
          <w:gallery w:val="placeholder"/>
        </w:category>
        <w:types>
          <w:type w:val="bbPlcHdr"/>
        </w:types>
        <w:behaviors>
          <w:behavior w:val="content"/>
        </w:behaviors>
        <w:guid w:val="{93AFA3A8-2086-4B62-B92D-49F427054DE1}"/>
      </w:docPartPr>
      <w:docPartBody>
        <w:p w:rsidR="009C2332" w:rsidRDefault="00BB6389" w:rsidP="00BB6389">
          <w:pPr>
            <w:pStyle w:val="78D63FEA4B4C413F83F4B245683F0637"/>
          </w:pPr>
          <w:r w:rsidRPr="006E75AF">
            <w:rPr>
              <w:rStyle w:val="PlaceholderText"/>
            </w:rPr>
            <w:t>Click or tap here to enter text.</w:t>
          </w:r>
        </w:p>
      </w:docPartBody>
    </w:docPart>
    <w:docPart>
      <w:docPartPr>
        <w:name w:val="EC55C173FD1241828638C84E4A8873B4"/>
        <w:category>
          <w:name w:val="General"/>
          <w:gallery w:val="placeholder"/>
        </w:category>
        <w:types>
          <w:type w:val="bbPlcHdr"/>
        </w:types>
        <w:behaviors>
          <w:behavior w:val="content"/>
        </w:behaviors>
        <w:guid w:val="{30BCEF50-9E2B-4D46-8BF4-39A47B81153D}"/>
      </w:docPartPr>
      <w:docPartBody>
        <w:p w:rsidR="009C2332" w:rsidRDefault="00BB6389" w:rsidP="00BB6389">
          <w:pPr>
            <w:pStyle w:val="EC55C173FD1241828638C84E4A8873B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770AD47D1B64F4B9A94DBB5383FF07A"/>
        <w:category>
          <w:name w:val="General"/>
          <w:gallery w:val="placeholder"/>
        </w:category>
        <w:types>
          <w:type w:val="bbPlcHdr"/>
        </w:types>
        <w:behaviors>
          <w:behavior w:val="content"/>
        </w:behaviors>
        <w:guid w:val="{CFD1D711-DC10-4118-8E2F-C7D94302BE98}"/>
      </w:docPartPr>
      <w:docPartBody>
        <w:p w:rsidR="009C2332" w:rsidRDefault="00BB6389" w:rsidP="00BB6389">
          <w:pPr>
            <w:pStyle w:val="6770AD47D1B64F4B9A94DBB5383FF07A"/>
          </w:pPr>
          <w:r w:rsidRPr="006E75AF">
            <w:rPr>
              <w:rStyle w:val="PlaceholderText"/>
            </w:rPr>
            <w:t>Click or tap here to enter text.</w:t>
          </w:r>
        </w:p>
      </w:docPartBody>
    </w:docPart>
    <w:docPart>
      <w:docPartPr>
        <w:name w:val="45E566CFF5574B068A008A881649D850"/>
        <w:category>
          <w:name w:val="General"/>
          <w:gallery w:val="placeholder"/>
        </w:category>
        <w:types>
          <w:type w:val="bbPlcHdr"/>
        </w:types>
        <w:behaviors>
          <w:behavior w:val="content"/>
        </w:behaviors>
        <w:guid w:val="{835F29AB-B3B3-4BA9-A789-96764696A022}"/>
      </w:docPartPr>
      <w:docPartBody>
        <w:p w:rsidR="009C2332" w:rsidRDefault="00BB6389" w:rsidP="00BB6389">
          <w:pPr>
            <w:pStyle w:val="45E566CFF5574B068A008A881649D850"/>
          </w:pPr>
          <w:r w:rsidRPr="006E75AF">
            <w:rPr>
              <w:rStyle w:val="PlaceholderText"/>
            </w:rPr>
            <w:t>Choose an item.</w:t>
          </w:r>
        </w:p>
      </w:docPartBody>
    </w:docPart>
    <w:docPart>
      <w:docPartPr>
        <w:name w:val="14322A219AD446859FCCDE9F5B0CB823"/>
        <w:category>
          <w:name w:val="General"/>
          <w:gallery w:val="placeholder"/>
        </w:category>
        <w:types>
          <w:type w:val="bbPlcHdr"/>
        </w:types>
        <w:behaviors>
          <w:behavior w:val="content"/>
        </w:behaviors>
        <w:guid w:val="{61B56730-811D-4FB7-A723-EF12867EC5FB}"/>
      </w:docPartPr>
      <w:docPartBody>
        <w:p w:rsidR="009C2332" w:rsidRDefault="00BB6389" w:rsidP="00BB6389">
          <w:pPr>
            <w:pStyle w:val="14322A219AD446859FCCDE9F5B0CB82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72AC3A94A8FC4327A0600EAF4DBEC74C"/>
        <w:category>
          <w:name w:val="General"/>
          <w:gallery w:val="placeholder"/>
        </w:category>
        <w:types>
          <w:type w:val="bbPlcHdr"/>
        </w:types>
        <w:behaviors>
          <w:behavior w:val="content"/>
        </w:behaviors>
        <w:guid w:val="{B5C9CAE0-1B94-4D07-9E28-4144E61BC158}"/>
      </w:docPartPr>
      <w:docPartBody>
        <w:p w:rsidR="009C2332" w:rsidRDefault="00BB6389" w:rsidP="00BB6389">
          <w:pPr>
            <w:pStyle w:val="72AC3A94A8FC4327A0600EAF4DBEC74C"/>
          </w:pPr>
          <w:r w:rsidRPr="006E75AF">
            <w:rPr>
              <w:rStyle w:val="PlaceholderText"/>
            </w:rPr>
            <w:t>Click or tap here to enter text.</w:t>
          </w:r>
        </w:p>
      </w:docPartBody>
    </w:docPart>
    <w:docPart>
      <w:docPartPr>
        <w:name w:val="A666E43E142F41F18CC034A454FCAF75"/>
        <w:category>
          <w:name w:val="General"/>
          <w:gallery w:val="placeholder"/>
        </w:category>
        <w:types>
          <w:type w:val="bbPlcHdr"/>
        </w:types>
        <w:behaviors>
          <w:behavior w:val="content"/>
        </w:behaviors>
        <w:guid w:val="{FAB2D90B-D013-45D1-A635-2ABC983070C9}"/>
      </w:docPartPr>
      <w:docPartBody>
        <w:p w:rsidR="009C2332" w:rsidRDefault="00BB6389" w:rsidP="00BB6389">
          <w:pPr>
            <w:pStyle w:val="A666E43E142F41F18CC034A454FCAF75"/>
          </w:pPr>
          <w:r w:rsidRPr="0070094D">
            <w:rPr>
              <w:rStyle w:val="PlaceholderText"/>
            </w:rPr>
            <w:t>Choose an item.</w:t>
          </w:r>
        </w:p>
      </w:docPartBody>
    </w:docPart>
    <w:docPart>
      <w:docPartPr>
        <w:name w:val="AA70AF8C5EC94738B8636E985D5A5304"/>
        <w:category>
          <w:name w:val="General"/>
          <w:gallery w:val="placeholder"/>
        </w:category>
        <w:types>
          <w:type w:val="bbPlcHdr"/>
        </w:types>
        <w:behaviors>
          <w:behavior w:val="content"/>
        </w:behaviors>
        <w:guid w:val="{981EA1C6-A2E8-48AD-A3A0-AFF7ECCC6D9F}"/>
      </w:docPartPr>
      <w:docPartBody>
        <w:p w:rsidR="009C2332" w:rsidRDefault="00BB6389" w:rsidP="00BB6389">
          <w:pPr>
            <w:pStyle w:val="AA70AF8C5EC94738B8636E985D5A530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6E9FEBBAE484EF5ACD1BB44209C1C87"/>
        <w:category>
          <w:name w:val="General"/>
          <w:gallery w:val="placeholder"/>
        </w:category>
        <w:types>
          <w:type w:val="bbPlcHdr"/>
        </w:types>
        <w:behaviors>
          <w:behavior w:val="content"/>
        </w:behaviors>
        <w:guid w:val="{53AFC602-A798-4CEC-BE3E-C155C6262AF7}"/>
      </w:docPartPr>
      <w:docPartBody>
        <w:p w:rsidR="009C2332" w:rsidRDefault="00BB6389" w:rsidP="00BB6389">
          <w:pPr>
            <w:pStyle w:val="46E9FEBBAE484EF5ACD1BB44209C1C87"/>
          </w:pPr>
          <w:r w:rsidRPr="006E75AF">
            <w:rPr>
              <w:rStyle w:val="PlaceholderText"/>
            </w:rPr>
            <w:t>Click or tap here to enter text.</w:t>
          </w:r>
        </w:p>
      </w:docPartBody>
    </w:docPart>
    <w:docPart>
      <w:docPartPr>
        <w:name w:val="72D8B45E3E504D09982C5B6FDD5DD1AB"/>
        <w:category>
          <w:name w:val="General"/>
          <w:gallery w:val="placeholder"/>
        </w:category>
        <w:types>
          <w:type w:val="bbPlcHdr"/>
        </w:types>
        <w:behaviors>
          <w:behavior w:val="content"/>
        </w:behaviors>
        <w:guid w:val="{1974C01D-B353-4D60-B697-4B48C35B7355}"/>
      </w:docPartPr>
      <w:docPartBody>
        <w:p w:rsidR="009C2332" w:rsidRDefault="00BB6389" w:rsidP="00BB6389">
          <w:pPr>
            <w:pStyle w:val="72D8B45E3E504D09982C5B6FDD5DD1AB"/>
          </w:pPr>
          <w:r w:rsidRPr="006E75AF">
            <w:rPr>
              <w:rStyle w:val="PlaceholderText"/>
            </w:rPr>
            <w:t>Choose an item.</w:t>
          </w:r>
        </w:p>
      </w:docPartBody>
    </w:docPart>
    <w:docPart>
      <w:docPartPr>
        <w:name w:val="B173A6359F3C4784B2DD40815855E1A0"/>
        <w:category>
          <w:name w:val="General"/>
          <w:gallery w:val="placeholder"/>
        </w:category>
        <w:types>
          <w:type w:val="bbPlcHdr"/>
        </w:types>
        <w:behaviors>
          <w:behavior w:val="content"/>
        </w:behaviors>
        <w:guid w:val="{F3028F77-CA87-42B1-B518-B07F47B42BE4}"/>
      </w:docPartPr>
      <w:docPartBody>
        <w:p w:rsidR="009C2332" w:rsidRDefault="00BB6389" w:rsidP="00BB6389">
          <w:pPr>
            <w:pStyle w:val="B173A6359F3C4784B2DD40815855E1A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F9D04D79DD140D3AA9C86CB4D9956F6"/>
        <w:category>
          <w:name w:val="General"/>
          <w:gallery w:val="placeholder"/>
        </w:category>
        <w:types>
          <w:type w:val="bbPlcHdr"/>
        </w:types>
        <w:behaviors>
          <w:behavior w:val="content"/>
        </w:behaviors>
        <w:guid w:val="{E3768C67-4E3B-4646-95D3-CA72F95ADE8C}"/>
      </w:docPartPr>
      <w:docPartBody>
        <w:p w:rsidR="009C2332" w:rsidRDefault="00BB6389" w:rsidP="00BB6389">
          <w:pPr>
            <w:pStyle w:val="DF9D04D79DD140D3AA9C86CB4D9956F6"/>
          </w:pPr>
          <w:r w:rsidRPr="0070094D">
            <w:rPr>
              <w:rStyle w:val="PlaceholderText"/>
            </w:rPr>
            <w:t>Choose an item.</w:t>
          </w:r>
        </w:p>
      </w:docPartBody>
    </w:docPart>
    <w:docPart>
      <w:docPartPr>
        <w:name w:val="65D1EF881F3A451B81896DE43640D565"/>
        <w:category>
          <w:name w:val="General"/>
          <w:gallery w:val="placeholder"/>
        </w:category>
        <w:types>
          <w:type w:val="bbPlcHdr"/>
        </w:types>
        <w:behaviors>
          <w:behavior w:val="content"/>
        </w:behaviors>
        <w:guid w:val="{C1B109DB-54D5-441E-BE87-EFA7DB0B5E5B}"/>
      </w:docPartPr>
      <w:docPartBody>
        <w:p w:rsidR="009C2332" w:rsidRDefault="00BB6389" w:rsidP="00BB6389">
          <w:pPr>
            <w:pStyle w:val="65D1EF881F3A451B81896DE43640D56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A7BC16C8A164857AC4CC97EF25D66F0"/>
        <w:category>
          <w:name w:val="General"/>
          <w:gallery w:val="placeholder"/>
        </w:category>
        <w:types>
          <w:type w:val="bbPlcHdr"/>
        </w:types>
        <w:behaviors>
          <w:behavior w:val="content"/>
        </w:behaviors>
        <w:guid w:val="{2950398D-11D0-4FC6-8E0F-897855586566}"/>
      </w:docPartPr>
      <w:docPartBody>
        <w:p w:rsidR="009C2332" w:rsidRDefault="00BB6389" w:rsidP="00BB6389">
          <w:pPr>
            <w:pStyle w:val="8A7BC16C8A164857AC4CC97EF25D66F0"/>
          </w:pPr>
          <w:r w:rsidRPr="006E75AF">
            <w:rPr>
              <w:rStyle w:val="PlaceholderText"/>
            </w:rPr>
            <w:t>Click or tap here to enter text.</w:t>
          </w:r>
        </w:p>
      </w:docPartBody>
    </w:docPart>
    <w:docPart>
      <w:docPartPr>
        <w:name w:val="E55D43E4AB824909B02497CCD277251C"/>
        <w:category>
          <w:name w:val="General"/>
          <w:gallery w:val="placeholder"/>
        </w:category>
        <w:types>
          <w:type w:val="bbPlcHdr"/>
        </w:types>
        <w:behaviors>
          <w:behavior w:val="content"/>
        </w:behaviors>
        <w:guid w:val="{12E800F6-160D-47DE-9845-594BA183BBFF}"/>
      </w:docPartPr>
      <w:docPartBody>
        <w:p w:rsidR="009C2332" w:rsidRDefault="00BB6389" w:rsidP="00BB6389">
          <w:pPr>
            <w:pStyle w:val="E55D43E4AB824909B02497CCD277251C"/>
          </w:pPr>
          <w:r w:rsidRPr="006E75AF">
            <w:rPr>
              <w:rStyle w:val="PlaceholderText"/>
            </w:rPr>
            <w:t>Choose an item.</w:t>
          </w:r>
        </w:p>
      </w:docPartBody>
    </w:docPart>
    <w:docPart>
      <w:docPartPr>
        <w:name w:val="F25323650996425284B7734DD1D88A28"/>
        <w:category>
          <w:name w:val="General"/>
          <w:gallery w:val="placeholder"/>
        </w:category>
        <w:types>
          <w:type w:val="bbPlcHdr"/>
        </w:types>
        <w:behaviors>
          <w:behavior w:val="content"/>
        </w:behaviors>
        <w:guid w:val="{F6221AB8-9E09-438B-8E61-ECF8C6F3A623}"/>
      </w:docPartPr>
      <w:docPartBody>
        <w:p w:rsidR="009C2332" w:rsidRDefault="00BB6389" w:rsidP="00BB6389">
          <w:pPr>
            <w:pStyle w:val="F25323650996425284B7734DD1D88A2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847D993F4044F2FA97FE6C134336D20"/>
        <w:category>
          <w:name w:val="General"/>
          <w:gallery w:val="placeholder"/>
        </w:category>
        <w:types>
          <w:type w:val="bbPlcHdr"/>
        </w:types>
        <w:behaviors>
          <w:behavior w:val="content"/>
        </w:behaviors>
        <w:guid w:val="{A828D0DD-E92B-4705-A2FE-1BB4F084C4AC}"/>
      </w:docPartPr>
      <w:docPartBody>
        <w:p w:rsidR="009C2332" w:rsidRDefault="00BB6389" w:rsidP="00BB6389">
          <w:pPr>
            <w:pStyle w:val="9847D993F4044F2FA97FE6C134336D20"/>
          </w:pPr>
          <w:r w:rsidRPr="0070094D">
            <w:rPr>
              <w:rStyle w:val="PlaceholderText"/>
            </w:rPr>
            <w:t>Choose an item.</w:t>
          </w:r>
        </w:p>
      </w:docPartBody>
    </w:docPart>
    <w:docPart>
      <w:docPartPr>
        <w:name w:val="B048D8C80E21425A9119B0B494EA5B5E"/>
        <w:category>
          <w:name w:val="General"/>
          <w:gallery w:val="placeholder"/>
        </w:category>
        <w:types>
          <w:type w:val="bbPlcHdr"/>
        </w:types>
        <w:behaviors>
          <w:behavior w:val="content"/>
        </w:behaviors>
        <w:guid w:val="{D7C912AB-B724-4EEC-88D2-723F157FD7EF}"/>
      </w:docPartPr>
      <w:docPartBody>
        <w:p w:rsidR="009C2332" w:rsidRDefault="009C2332" w:rsidP="009C2332">
          <w:pPr>
            <w:pStyle w:val="B048D8C80E21425A9119B0B494EA5B5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0350EE1F46F4B9A9AEACF94D4F933AA"/>
        <w:category>
          <w:name w:val="General"/>
          <w:gallery w:val="placeholder"/>
        </w:category>
        <w:types>
          <w:type w:val="bbPlcHdr"/>
        </w:types>
        <w:behaviors>
          <w:behavior w:val="content"/>
        </w:behaviors>
        <w:guid w:val="{56596F01-F2E4-47C8-9F5A-E5AA70AA9307}"/>
      </w:docPartPr>
      <w:docPartBody>
        <w:p w:rsidR="009C2332" w:rsidRDefault="009C2332" w:rsidP="009C2332">
          <w:pPr>
            <w:pStyle w:val="20350EE1F46F4B9A9AEACF94D4F933AA"/>
          </w:pPr>
          <w:r w:rsidRPr="006E75AF">
            <w:rPr>
              <w:rStyle w:val="PlaceholderText"/>
            </w:rPr>
            <w:t>Click or tap here to enter text.</w:t>
          </w:r>
        </w:p>
      </w:docPartBody>
    </w:docPart>
    <w:docPart>
      <w:docPartPr>
        <w:name w:val="2DB083524BC84A8F939EA83A46394AD4"/>
        <w:category>
          <w:name w:val="General"/>
          <w:gallery w:val="placeholder"/>
        </w:category>
        <w:types>
          <w:type w:val="bbPlcHdr"/>
        </w:types>
        <w:behaviors>
          <w:behavior w:val="content"/>
        </w:behaviors>
        <w:guid w:val="{DAFE8530-F959-4823-BA72-CC07D2AA1F9E}"/>
      </w:docPartPr>
      <w:docPartBody>
        <w:p w:rsidR="009C2332" w:rsidRDefault="009C2332" w:rsidP="009C2332">
          <w:pPr>
            <w:pStyle w:val="2DB083524BC84A8F939EA83A46394AD4"/>
          </w:pPr>
          <w:r w:rsidRPr="006E75AF">
            <w:rPr>
              <w:rStyle w:val="PlaceholderText"/>
            </w:rPr>
            <w:t>Choose an item.</w:t>
          </w:r>
        </w:p>
      </w:docPartBody>
    </w:docPart>
    <w:docPart>
      <w:docPartPr>
        <w:name w:val="CAF98D925AA640FAA74B6C8A57F223F4"/>
        <w:category>
          <w:name w:val="General"/>
          <w:gallery w:val="placeholder"/>
        </w:category>
        <w:types>
          <w:type w:val="bbPlcHdr"/>
        </w:types>
        <w:behaviors>
          <w:behavior w:val="content"/>
        </w:behaviors>
        <w:guid w:val="{721DCA52-DF0F-4249-B099-EF7843A28997}"/>
      </w:docPartPr>
      <w:docPartBody>
        <w:p w:rsidR="009C2332" w:rsidRDefault="009C2332" w:rsidP="009C2332">
          <w:pPr>
            <w:pStyle w:val="CAF98D925AA640FAA74B6C8A57F223F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F3FCDFDA74B4565A1AC01A477EBF05F"/>
        <w:category>
          <w:name w:val="General"/>
          <w:gallery w:val="placeholder"/>
        </w:category>
        <w:types>
          <w:type w:val="bbPlcHdr"/>
        </w:types>
        <w:behaviors>
          <w:behavior w:val="content"/>
        </w:behaviors>
        <w:guid w:val="{88FAB981-4F3D-4864-8BE4-BCCEF242B9F7}"/>
      </w:docPartPr>
      <w:docPartBody>
        <w:p w:rsidR="009C2332" w:rsidRDefault="009C2332" w:rsidP="009C2332">
          <w:pPr>
            <w:pStyle w:val="6F3FCDFDA74B4565A1AC01A477EBF05F"/>
          </w:pPr>
          <w:r w:rsidRPr="0070094D">
            <w:rPr>
              <w:rStyle w:val="PlaceholderText"/>
            </w:rPr>
            <w:t>Choose an item.</w:t>
          </w:r>
        </w:p>
      </w:docPartBody>
    </w:docPart>
    <w:docPart>
      <w:docPartPr>
        <w:name w:val="A3363D09862E42A09C73FDB39016A987"/>
        <w:category>
          <w:name w:val="General"/>
          <w:gallery w:val="placeholder"/>
        </w:category>
        <w:types>
          <w:type w:val="bbPlcHdr"/>
        </w:types>
        <w:behaviors>
          <w:behavior w:val="content"/>
        </w:behaviors>
        <w:guid w:val="{DCB439CB-CD2A-4707-B3D6-F07D6CE2407F}"/>
      </w:docPartPr>
      <w:docPartBody>
        <w:p w:rsidR="009C2332" w:rsidRDefault="009C2332" w:rsidP="009C2332">
          <w:pPr>
            <w:pStyle w:val="A3363D09862E42A09C73FDB39016A98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F80DAE0757304EBF8F777DF8B4280C78"/>
        <w:category>
          <w:name w:val="General"/>
          <w:gallery w:val="placeholder"/>
        </w:category>
        <w:types>
          <w:type w:val="bbPlcHdr"/>
        </w:types>
        <w:behaviors>
          <w:behavior w:val="content"/>
        </w:behaviors>
        <w:guid w:val="{1CF01309-A3E5-4568-B8E2-124B4BDE5E3B}"/>
      </w:docPartPr>
      <w:docPartBody>
        <w:p w:rsidR="009C2332" w:rsidRDefault="009C2332" w:rsidP="009C2332">
          <w:pPr>
            <w:pStyle w:val="F80DAE0757304EBF8F777DF8B4280C78"/>
          </w:pPr>
          <w:r w:rsidRPr="006E75AF">
            <w:rPr>
              <w:rStyle w:val="PlaceholderText"/>
            </w:rPr>
            <w:t>Choose an item.</w:t>
          </w:r>
        </w:p>
      </w:docPartBody>
    </w:docPart>
    <w:docPart>
      <w:docPartPr>
        <w:name w:val="D1E4D886FEDD454A9543FF1571D8B4EE"/>
        <w:category>
          <w:name w:val="General"/>
          <w:gallery w:val="placeholder"/>
        </w:category>
        <w:types>
          <w:type w:val="bbPlcHdr"/>
        </w:types>
        <w:behaviors>
          <w:behavior w:val="content"/>
        </w:behaviors>
        <w:guid w:val="{3582C403-E1D6-4530-80C6-3F079AD058A3}"/>
      </w:docPartPr>
      <w:docPartBody>
        <w:p w:rsidR="009C2332" w:rsidRDefault="009C2332" w:rsidP="009C2332">
          <w:pPr>
            <w:pStyle w:val="D1E4D886FEDD454A9543FF1571D8B4E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3C57E3045994E83BFD3238F74612974"/>
        <w:category>
          <w:name w:val="General"/>
          <w:gallery w:val="placeholder"/>
        </w:category>
        <w:types>
          <w:type w:val="bbPlcHdr"/>
        </w:types>
        <w:behaviors>
          <w:behavior w:val="content"/>
        </w:behaviors>
        <w:guid w:val="{3D8F5D0F-521C-4D1E-A589-A045D65C46DE}"/>
      </w:docPartPr>
      <w:docPartBody>
        <w:p w:rsidR="009C2332" w:rsidRDefault="009C2332" w:rsidP="009C2332">
          <w:pPr>
            <w:pStyle w:val="33C57E3045994E83BFD3238F74612974"/>
          </w:pPr>
          <w:r w:rsidRPr="0070094D">
            <w:rPr>
              <w:rStyle w:val="PlaceholderText"/>
            </w:rPr>
            <w:t>Choose an item.</w:t>
          </w:r>
        </w:p>
      </w:docPartBody>
    </w:docPart>
    <w:docPart>
      <w:docPartPr>
        <w:name w:val="3231F406C9784A47880FCCAF929FBF40"/>
        <w:category>
          <w:name w:val="General"/>
          <w:gallery w:val="placeholder"/>
        </w:category>
        <w:types>
          <w:type w:val="bbPlcHdr"/>
        </w:types>
        <w:behaviors>
          <w:behavior w:val="content"/>
        </w:behaviors>
        <w:guid w:val="{B33C1CCE-2D99-4E61-A8AF-A3DB24F94A68}"/>
      </w:docPartPr>
      <w:docPartBody>
        <w:p w:rsidR="009C2332" w:rsidRDefault="009C2332" w:rsidP="009C2332">
          <w:pPr>
            <w:pStyle w:val="3231F406C9784A47880FCCAF929FBF4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4F90D99C0A647E4A787E03E67BB5B1B"/>
        <w:category>
          <w:name w:val="General"/>
          <w:gallery w:val="placeholder"/>
        </w:category>
        <w:types>
          <w:type w:val="bbPlcHdr"/>
        </w:types>
        <w:behaviors>
          <w:behavior w:val="content"/>
        </w:behaviors>
        <w:guid w:val="{B9C80165-113C-4B14-89AD-958CDD20AC43}"/>
      </w:docPartPr>
      <w:docPartBody>
        <w:p w:rsidR="009C2332" w:rsidRDefault="009C2332" w:rsidP="009C2332">
          <w:pPr>
            <w:pStyle w:val="64F90D99C0A647E4A787E03E67BB5B1B"/>
          </w:pPr>
          <w:r w:rsidRPr="006E75AF">
            <w:rPr>
              <w:rStyle w:val="PlaceholderText"/>
            </w:rPr>
            <w:t>Choose an item.</w:t>
          </w:r>
        </w:p>
      </w:docPartBody>
    </w:docPart>
    <w:docPart>
      <w:docPartPr>
        <w:name w:val="1DD737B09BE54362AB27C9A7F58CBC39"/>
        <w:category>
          <w:name w:val="General"/>
          <w:gallery w:val="placeholder"/>
        </w:category>
        <w:types>
          <w:type w:val="bbPlcHdr"/>
        </w:types>
        <w:behaviors>
          <w:behavior w:val="content"/>
        </w:behaviors>
        <w:guid w:val="{E51A0192-46A9-4828-BF84-3E1AB8B9590C}"/>
      </w:docPartPr>
      <w:docPartBody>
        <w:p w:rsidR="009C2332" w:rsidRDefault="009C2332" w:rsidP="009C2332">
          <w:pPr>
            <w:pStyle w:val="1DD737B09BE54362AB27C9A7F58CBC3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7458F24E2DA4306AC0C3E681073BD88"/>
        <w:category>
          <w:name w:val="General"/>
          <w:gallery w:val="placeholder"/>
        </w:category>
        <w:types>
          <w:type w:val="bbPlcHdr"/>
        </w:types>
        <w:behaviors>
          <w:behavior w:val="content"/>
        </w:behaviors>
        <w:guid w:val="{31C590BF-0CFA-4B90-B966-B5364126610C}"/>
      </w:docPartPr>
      <w:docPartBody>
        <w:p w:rsidR="009C2332" w:rsidRDefault="009C2332" w:rsidP="009C2332">
          <w:pPr>
            <w:pStyle w:val="E7458F24E2DA4306AC0C3E681073BD88"/>
          </w:pPr>
          <w:r w:rsidRPr="0070094D">
            <w:rPr>
              <w:rStyle w:val="PlaceholderText"/>
            </w:rPr>
            <w:t>Choose an item.</w:t>
          </w:r>
        </w:p>
      </w:docPartBody>
    </w:docPart>
    <w:docPart>
      <w:docPartPr>
        <w:name w:val="8C242E98DA5F48A9A694ED83C94D54C6"/>
        <w:category>
          <w:name w:val="General"/>
          <w:gallery w:val="placeholder"/>
        </w:category>
        <w:types>
          <w:type w:val="bbPlcHdr"/>
        </w:types>
        <w:behaviors>
          <w:behavior w:val="content"/>
        </w:behaviors>
        <w:guid w:val="{468C8C61-E1D0-4724-8BAD-11415EFDE825}"/>
      </w:docPartPr>
      <w:docPartBody>
        <w:p w:rsidR="009C2332" w:rsidRDefault="009C2332" w:rsidP="009C2332">
          <w:pPr>
            <w:pStyle w:val="8C242E98DA5F48A9A694ED83C94D54C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372D1FB9FAB40E1AA1A71FCF1EB8D96"/>
        <w:category>
          <w:name w:val="General"/>
          <w:gallery w:val="placeholder"/>
        </w:category>
        <w:types>
          <w:type w:val="bbPlcHdr"/>
        </w:types>
        <w:behaviors>
          <w:behavior w:val="content"/>
        </w:behaviors>
        <w:guid w:val="{5F319B88-7AF7-4D53-8E8C-CF54B6879EA9}"/>
      </w:docPartPr>
      <w:docPartBody>
        <w:p w:rsidR="009C2332" w:rsidRDefault="009C2332" w:rsidP="009C2332">
          <w:pPr>
            <w:pStyle w:val="2372D1FB9FAB40E1AA1A71FCF1EB8D96"/>
          </w:pPr>
          <w:r w:rsidRPr="006E75AF">
            <w:rPr>
              <w:rStyle w:val="PlaceholderText"/>
            </w:rPr>
            <w:t>Choose an item.</w:t>
          </w:r>
        </w:p>
      </w:docPartBody>
    </w:docPart>
    <w:docPart>
      <w:docPartPr>
        <w:name w:val="4D7739F3141243489B51AF9B440D27AF"/>
        <w:category>
          <w:name w:val="General"/>
          <w:gallery w:val="placeholder"/>
        </w:category>
        <w:types>
          <w:type w:val="bbPlcHdr"/>
        </w:types>
        <w:behaviors>
          <w:behavior w:val="content"/>
        </w:behaviors>
        <w:guid w:val="{72FEBA8B-25E6-4877-94FD-203B2B2AE5B8}"/>
      </w:docPartPr>
      <w:docPartBody>
        <w:p w:rsidR="009C2332" w:rsidRDefault="009C2332" w:rsidP="009C2332">
          <w:pPr>
            <w:pStyle w:val="4D7739F3141243489B51AF9B440D27A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858E2B6D9554E83A72C2578A1FFEA12"/>
        <w:category>
          <w:name w:val="General"/>
          <w:gallery w:val="placeholder"/>
        </w:category>
        <w:types>
          <w:type w:val="bbPlcHdr"/>
        </w:types>
        <w:behaviors>
          <w:behavior w:val="content"/>
        </w:behaviors>
        <w:guid w:val="{0F2858EA-F6E3-449A-8CC7-A1DBFBBDEF6A}"/>
      </w:docPartPr>
      <w:docPartBody>
        <w:p w:rsidR="009C2332" w:rsidRDefault="009C2332" w:rsidP="009C2332">
          <w:pPr>
            <w:pStyle w:val="5858E2B6D9554E83A72C2578A1FFEA12"/>
          </w:pPr>
          <w:r w:rsidRPr="0070094D">
            <w:rPr>
              <w:rStyle w:val="PlaceholderText"/>
            </w:rPr>
            <w:t>Choose an item.</w:t>
          </w:r>
        </w:p>
      </w:docPartBody>
    </w:docPart>
    <w:docPart>
      <w:docPartPr>
        <w:name w:val="979B1FE0BA664FBB88BFC2B5B28425A2"/>
        <w:category>
          <w:name w:val="General"/>
          <w:gallery w:val="placeholder"/>
        </w:category>
        <w:types>
          <w:type w:val="bbPlcHdr"/>
        </w:types>
        <w:behaviors>
          <w:behavior w:val="content"/>
        </w:behaviors>
        <w:guid w:val="{8E14C5D1-CCF0-46FC-B213-F02FCC332F7B}"/>
      </w:docPartPr>
      <w:docPartBody>
        <w:p w:rsidR="009C2332" w:rsidRDefault="009C2332" w:rsidP="009C2332">
          <w:pPr>
            <w:pStyle w:val="979B1FE0BA664FBB88BFC2B5B28425A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CBE35AEE0DA4D2FB27806BD47721F4C"/>
        <w:category>
          <w:name w:val="General"/>
          <w:gallery w:val="placeholder"/>
        </w:category>
        <w:types>
          <w:type w:val="bbPlcHdr"/>
        </w:types>
        <w:behaviors>
          <w:behavior w:val="content"/>
        </w:behaviors>
        <w:guid w:val="{66DE3D4E-C621-448B-94F1-EC97DDECCE2D}"/>
      </w:docPartPr>
      <w:docPartBody>
        <w:p w:rsidR="009C2332" w:rsidRDefault="009C2332" w:rsidP="009C2332">
          <w:pPr>
            <w:pStyle w:val="1CBE35AEE0DA4D2FB27806BD47721F4C"/>
          </w:pPr>
          <w:r w:rsidRPr="006E75AF">
            <w:rPr>
              <w:rStyle w:val="PlaceholderText"/>
            </w:rPr>
            <w:t>Choose an item.</w:t>
          </w:r>
        </w:p>
      </w:docPartBody>
    </w:docPart>
    <w:docPart>
      <w:docPartPr>
        <w:name w:val="A6A091EFC59C469E98FF49F5C46B49CA"/>
        <w:category>
          <w:name w:val="General"/>
          <w:gallery w:val="placeholder"/>
        </w:category>
        <w:types>
          <w:type w:val="bbPlcHdr"/>
        </w:types>
        <w:behaviors>
          <w:behavior w:val="content"/>
        </w:behaviors>
        <w:guid w:val="{373DA003-0419-45F1-B32E-A4A149B734C1}"/>
      </w:docPartPr>
      <w:docPartBody>
        <w:p w:rsidR="009C2332" w:rsidRDefault="009C2332" w:rsidP="009C2332">
          <w:pPr>
            <w:pStyle w:val="A6A091EFC59C469E98FF49F5C46B49CA"/>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E4F96154D7D4CDE85BC3E63534D7874"/>
        <w:category>
          <w:name w:val="General"/>
          <w:gallery w:val="placeholder"/>
        </w:category>
        <w:types>
          <w:type w:val="bbPlcHdr"/>
        </w:types>
        <w:behaviors>
          <w:behavior w:val="content"/>
        </w:behaviors>
        <w:guid w:val="{0E9D4150-C4AF-4E6E-95D4-E9DD812DC61A}"/>
      </w:docPartPr>
      <w:docPartBody>
        <w:p w:rsidR="009C2332" w:rsidRDefault="009C2332" w:rsidP="009C2332">
          <w:pPr>
            <w:pStyle w:val="EE4F96154D7D4CDE85BC3E63534D7874"/>
          </w:pPr>
          <w:r w:rsidRPr="0070094D">
            <w:rPr>
              <w:rStyle w:val="PlaceholderText"/>
            </w:rPr>
            <w:t>Choose an item.</w:t>
          </w:r>
        </w:p>
      </w:docPartBody>
    </w:docPart>
    <w:docPart>
      <w:docPartPr>
        <w:name w:val="B9220E26ED7440E79E7BDF00D9918CA6"/>
        <w:category>
          <w:name w:val="General"/>
          <w:gallery w:val="placeholder"/>
        </w:category>
        <w:types>
          <w:type w:val="bbPlcHdr"/>
        </w:types>
        <w:behaviors>
          <w:behavior w:val="content"/>
        </w:behaviors>
        <w:guid w:val="{0A65EB70-4171-44D1-8BEF-F03A004F2E80}"/>
      </w:docPartPr>
      <w:docPartBody>
        <w:p w:rsidR="009C2332" w:rsidRDefault="009C2332" w:rsidP="009C2332">
          <w:pPr>
            <w:pStyle w:val="B9220E26ED7440E79E7BDF00D9918CA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DD8E3A179D24949BA92E3644F668FAD"/>
        <w:category>
          <w:name w:val="General"/>
          <w:gallery w:val="placeholder"/>
        </w:category>
        <w:types>
          <w:type w:val="bbPlcHdr"/>
        </w:types>
        <w:behaviors>
          <w:behavior w:val="content"/>
        </w:behaviors>
        <w:guid w:val="{BB3235F4-5BBA-4090-93DD-86EA0CCEDEF7}"/>
      </w:docPartPr>
      <w:docPartBody>
        <w:p w:rsidR="009C2332" w:rsidRDefault="009C2332" w:rsidP="009C2332">
          <w:pPr>
            <w:pStyle w:val="BDD8E3A179D24949BA92E3644F668FAD"/>
          </w:pPr>
          <w:r w:rsidRPr="006E75AF">
            <w:rPr>
              <w:rStyle w:val="PlaceholderText"/>
            </w:rPr>
            <w:t>Choose an item.</w:t>
          </w:r>
        </w:p>
      </w:docPartBody>
    </w:docPart>
    <w:docPart>
      <w:docPartPr>
        <w:name w:val="8460D56D4AD64D839AEC5B60F715FA6F"/>
        <w:category>
          <w:name w:val="General"/>
          <w:gallery w:val="placeholder"/>
        </w:category>
        <w:types>
          <w:type w:val="bbPlcHdr"/>
        </w:types>
        <w:behaviors>
          <w:behavior w:val="content"/>
        </w:behaviors>
        <w:guid w:val="{D7B4CA61-D41D-452B-8FED-DA248B3C32E8}"/>
      </w:docPartPr>
      <w:docPartBody>
        <w:p w:rsidR="009C2332" w:rsidRDefault="009C2332" w:rsidP="009C2332">
          <w:pPr>
            <w:pStyle w:val="8460D56D4AD64D839AEC5B60F715FA6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FFA3B55A8D84772A40664FC06989B6B"/>
        <w:category>
          <w:name w:val="General"/>
          <w:gallery w:val="placeholder"/>
        </w:category>
        <w:types>
          <w:type w:val="bbPlcHdr"/>
        </w:types>
        <w:behaviors>
          <w:behavior w:val="content"/>
        </w:behaviors>
        <w:guid w:val="{39CC068F-38BE-4570-AF20-EA9D29CACAF0}"/>
      </w:docPartPr>
      <w:docPartBody>
        <w:p w:rsidR="009C2332" w:rsidRDefault="009C2332" w:rsidP="009C2332">
          <w:pPr>
            <w:pStyle w:val="1FFA3B55A8D84772A40664FC06989B6B"/>
          </w:pPr>
          <w:r w:rsidRPr="0070094D">
            <w:rPr>
              <w:rStyle w:val="PlaceholderText"/>
            </w:rPr>
            <w:t>Choose an item.</w:t>
          </w:r>
        </w:p>
      </w:docPartBody>
    </w:docPart>
    <w:docPart>
      <w:docPartPr>
        <w:name w:val="97E7EA2FECB34248BD7A3A3E6135ABFC"/>
        <w:category>
          <w:name w:val="General"/>
          <w:gallery w:val="placeholder"/>
        </w:category>
        <w:types>
          <w:type w:val="bbPlcHdr"/>
        </w:types>
        <w:behaviors>
          <w:behavior w:val="content"/>
        </w:behaviors>
        <w:guid w:val="{C0BD4B38-E47F-49A0-9C21-A20988FA6545}"/>
      </w:docPartPr>
      <w:docPartBody>
        <w:p w:rsidR="009C2332" w:rsidRDefault="009C2332" w:rsidP="009C2332">
          <w:pPr>
            <w:pStyle w:val="97E7EA2FECB34248BD7A3A3E6135ABF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9E171DF2323D4D8AA595490CD5E74471"/>
        <w:category>
          <w:name w:val="General"/>
          <w:gallery w:val="placeholder"/>
        </w:category>
        <w:types>
          <w:type w:val="bbPlcHdr"/>
        </w:types>
        <w:behaviors>
          <w:behavior w:val="content"/>
        </w:behaviors>
        <w:guid w:val="{BB22B621-AEFB-41F9-981A-5771A929B5D1}"/>
      </w:docPartPr>
      <w:docPartBody>
        <w:p w:rsidR="009C2332" w:rsidRDefault="009C2332" w:rsidP="009C2332">
          <w:pPr>
            <w:pStyle w:val="9E171DF2323D4D8AA595490CD5E74471"/>
          </w:pPr>
          <w:r w:rsidRPr="006E75AF">
            <w:rPr>
              <w:rStyle w:val="PlaceholderText"/>
            </w:rPr>
            <w:t>Choose an item.</w:t>
          </w:r>
        </w:p>
      </w:docPartBody>
    </w:docPart>
    <w:docPart>
      <w:docPartPr>
        <w:name w:val="1A32081947804D6D985F16E413E8D5BE"/>
        <w:category>
          <w:name w:val="General"/>
          <w:gallery w:val="placeholder"/>
        </w:category>
        <w:types>
          <w:type w:val="bbPlcHdr"/>
        </w:types>
        <w:behaviors>
          <w:behavior w:val="content"/>
        </w:behaviors>
        <w:guid w:val="{AF1F9E5E-A3CD-4099-A3C2-63A71FAF3466}"/>
      </w:docPartPr>
      <w:docPartBody>
        <w:p w:rsidR="009C2332" w:rsidRDefault="009C2332" w:rsidP="009C2332">
          <w:pPr>
            <w:pStyle w:val="1A32081947804D6D985F16E413E8D5B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A62A6266F8417FA91435983C78650B"/>
        <w:category>
          <w:name w:val="General"/>
          <w:gallery w:val="placeholder"/>
        </w:category>
        <w:types>
          <w:type w:val="bbPlcHdr"/>
        </w:types>
        <w:behaviors>
          <w:behavior w:val="content"/>
        </w:behaviors>
        <w:guid w:val="{CAB62483-9FBF-44E5-B3C1-0E0BFE929729}"/>
      </w:docPartPr>
      <w:docPartBody>
        <w:p w:rsidR="009C2332" w:rsidRDefault="009C2332" w:rsidP="009C2332">
          <w:pPr>
            <w:pStyle w:val="6BA62A6266F8417FA91435983C78650B"/>
          </w:pPr>
          <w:r w:rsidRPr="0070094D">
            <w:rPr>
              <w:rStyle w:val="PlaceholderText"/>
            </w:rPr>
            <w:t>Choose an item.</w:t>
          </w:r>
        </w:p>
      </w:docPartBody>
    </w:docPart>
    <w:docPart>
      <w:docPartPr>
        <w:name w:val="7FAF55EEF3864BBDA92716F50A8D2202"/>
        <w:category>
          <w:name w:val="General"/>
          <w:gallery w:val="placeholder"/>
        </w:category>
        <w:types>
          <w:type w:val="bbPlcHdr"/>
        </w:types>
        <w:behaviors>
          <w:behavior w:val="content"/>
        </w:behaviors>
        <w:guid w:val="{B511292B-AAD8-42C7-8C16-8266F6CCB077}"/>
      </w:docPartPr>
      <w:docPartBody>
        <w:p w:rsidR="009C2332" w:rsidRDefault="009C2332" w:rsidP="009C2332">
          <w:pPr>
            <w:pStyle w:val="7FAF55EEF3864BBDA92716F50A8D220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3D4D58068964AED92CD1EE9541E1DB8"/>
        <w:category>
          <w:name w:val="General"/>
          <w:gallery w:val="placeholder"/>
        </w:category>
        <w:types>
          <w:type w:val="bbPlcHdr"/>
        </w:types>
        <w:behaviors>
          <w:behavior w:val="content"/>
        </w:behaviors>
        <w:guid w:val="{615B7579-5EDA-4B65-BBF2-2BE265950F4C}"/>
      </w:docPartPr>
      <w:docPartBody>
        <w:p w:rsidR="009C2332" w:rsidRDefault="009C2332" w:rsidP="009C2332">
          <w:pPr>
            <w:pStyle w:val="23D4D58068964AED92CD1EE9541E1DB8"/>
          </w:pPr>
          <w:r w:rsidRPr="006E75AF">
            <w:rPr>
              <w:rStyle w:val="PlaceholderText"/>
            </w:rPr>
            <w:t>Choose an item.</w:t>
          </w:r>
        </w:p>
      </w:docPartBody>
    </w:docPart>
    <w:docPart>
      <w:docPartPr>
        <w:name w:val="35B02125CD1B4A5883E67B88EF76C04D"/>
        <w:category>
          <w:name w:val="General"/>
          <w:gallery w:val="placeholder"/>
        </w:category>
        <w:types>
          <w:type w:val="bbPlcHdr"/>
        </w:types>
        <w:behaviors>
          <w:behavior w:val="content"/>
        </w:behaviors>
        <w:guid w:val="{FC9AF42B-A75E-4B23-BA78-C31D1A52F16C}"/>
      </w:docPartPr>
      <w:docPartBody>
        <w:p w:rsidR="009C2332" w:rsidRDefault="009C2332" w:rsidP="009C2332">
          <w:pPr>
            <w:pStyle w:val="35B02125CD1B4A5883E67B88EF76C04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E50A27E5AA549E0ACAFECFD8FAF6152"/>
        <w:category>
          <w:name w:val="General"/>
          <w:gallery w:val="placeholder"/>
        </w:category>
        <w:types>
          <w:type w:val="bbPlcHdr"/>
        </w:types>
        <w:behaviors>
          <w:behavior w:val="content"/>
        </w:behaviors>
        <w:guid w:val="{0D8BB5E2-A45B-4BDB-B31C-6AECF12A874E}"/>
      </w:docPartPr>
      <w:docPartBody>
        <w:p w:rsidR="009C2332" w:rsidRDefault="009C2332" w:rsidP="009C2332">
          <w:pPr>
            <w:pStyle w:val="8E50A27E5AA549E0ACAFECFD8FAF6152"/>
          </w:pPr>
          <w:r w:rsidRPr="0070094D">
            <w:rPr>
              <w:rStyle w:val="PlaceholderText"/>
            </w:rPr>
            <w:t>Choose an item.</w:t>
          </w:r>
        </w:p>
      </w:docPartBody>
    </w:docPart>
    <w:docPart>
      <w:docPartPr>
        <w:name w:val="D73AF14860334497B164F79F7619F0FC"/>
        <w:category>
          <w:name w:val="General"/>
          <w:gallery w:val="placeholder"/>
        </w:category>
        <w:types>
          <w:type w:val="bbPlcHdr"/>
        </w:types>
        <w:behaviors>
          <w:behavior w:val="content"/>
        </w:behaviors>
        <w:guid w:val="{9A5EA3EA-6B58-47A5-8E41-E0C52E43AE58}"/>
      </w:docPartPr>
      <w:docPartBody>
        <w:p w:rsidR="009C2332" w:rsidRDefault="009C2332" w:rsidP="009C2332">
          <w:pPr>
            <w:pStyle w:val="D73AF14860334497B164F79F7619F0F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E5C92EA36FE41A9A55068343A0EB8CF"/>
        <w:category>
          <w:name w:val="General"/>
          <w:gallery w:val="placeholder"/>
        </w:category>
        <w:types>
          <w:type w:val="bbPlcHdr"/>
        </w:types>
        <w:behaviors>
          <w:behavior w:val="content"/>
        </w:behaviors>
        <w:guid w:val="{F131468C-88EB-4690-8DB3-975AF750F313}"/>
      </w:docPartPr>
      <w:docPartBody>
        <w:p w:rsidR="009C2332" w:rsidRDefault="009C2332" w:rsidP="009C2332">
          <w:pPr>
            <w:pStyle w:val="BE5C92EA36FE41A9A55068343A0EB8CF"/>
          </w:pPr>
          <w:r w:rsidRPr="006E75AF">
            <w:rPr>
              <w:rStyle w:val="PlaceholderText"/>
            </w:rPr>
            <w:t>Choose an item.</w:t>
          </w:r>
        </w:p>
      </w:docPartBody>
    </w:docPart>
    <w:docPart>
      <w:docPartPr>
        <w:name w:val="8B779484DAAE48C3AF6D32B5287BE7D2"/>
        <w:category>
          <w:name w:val="General"/>
          <w:gallery w:val="placeholder"/>
        </w:category>
        <w:types>
          <w:type w:val="bbPlcHdr"/>
        </w:types>
        <w:behaviors>
          <w:behavior w:val="content"/>
        </w:behaviors>
        <w:guid w:val="{5DCB1849-7DC2-472C-B46F-DBE286CCD9B8}"/>
      </w:docPartPr>
      <w:docPartBody>
        <w:p w:rsidR="009C2332" w:rsidRDefault="009C2332" w:rsidP="009C2332">
          <w:pPr>
            <w:pStyle w:val="8B779484DAAE48C3AF6D32B5287BE7D2"/>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9449C52925444BA3CF44A81FABB502"/>
        <w:category>
          <w:name w:val="General"/>
          <w:gallery w:val="placeholder"/>
        </w:category>
        <w:types>
          <w:type w:val="bbPlcHdr"/>
        </w:types>
        <w:behaviors>
          <w:behavior w:val="content"/>
        </w:behaviors>
        <w:guid w:val="{573212FA-4546-40F0-90F0-151C03F8D53A}"/>
      </w:docPartPr>
      <w:docPartBody>
        <w:p w:rsidR="009C2332" w:rsidRDefault="009C2332" w:rsidP="009C2332">
          <w:pPr>
            <w:pStyle w:val="6B9449C52925444BA3CF44A81FABB502"/>
          </w:pPr>
          <w:r w:rsidRPr="0070094D">
            <w:rPr>
              <w:rStyle w:val="PlaceholderText"/>
            </w:rPr>
            <w:t>Choose an item.</w:t>
          </w:r>
        </w:p>
      </w:docPartBody>
    </w:docPart>
    <w:docPart>
      <w:docPartPr>
        <w:name w:val="02523D56E8FF4CDFA4CC37AAA8C0C790"/>
        <w:category>
          <w:name w:val="General"/>
          <w:gallery w:val="placeholder"/>
        </w:category>
        <w:types>
          <w:type w:val="bbPlcHdr"/>
        </w:types>
        <w:behaviors>
          <w:behavior w:val="content"/>
        </w:behaviors>
        <w:guid w:val="{1BB51366-5B18-4829-A5E4-B01F05753955}"/>
      </w:docPartPr>
      <w:docPartBody>
        <w:p w:rsidR="009C2332" w:rsidRDefault="009C2332" w:rsidP="009C2332">
          <w:pPr>
            <w:pStyle w:val="02523D56E8FF4CDFA4CC37AAA8C0C79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B2E5CE9F74745E391DA959F34371610"/>
        <w:category>
          <w:name w:val="General"/>
          <w:gallery w:val="placeholder"/>
        </w:category>
        <w:types>
          <w:type w:val="bbPlcHdr"/>
        </w:types>
        <w:behaviors>
          <w:behavior w:val="content"/>
        </w:behaviors>
        <w:guid w:val="{9CF4FB65-9E79-4B6B-9B3A-9CB28D7EF7D5}"/>
      </w:docPartPr>
      <w:docPartBody>
        <w:p w:rsidR="009C2332" w:rsidRDefault="009C2332" w:rsidP="009C2332">
          <w:pPr>
            <w:pStyle w:val="EB2E5CE9F74745E391DA959F34371610"/>
          </w:pPr>
          <w:r w:rsidRPr="006E75AF">
            <w:rPr>
              <w:rStyle w:val="PlaceholderText"/>
            </w:rPr>
            <w:t>Choose an item.</w:t>
          </w:r>
        </w:p>
      </w:docPartBody>
    </w:docPart>
    <w:docPart>
      <w:docPartPr>
        <w:name w:val="3010D6C2C6DE4FB4BA79A92B596BAB84"/>
        <w:category>
          <w:name w:val="General"/>
          <w:gallery w:val="placeholder"/>
        </w:category>
        <w:types>
          <w:type w:val="bbPlcHdr"/>
        </w:types>
        <w:behaviors>
          <w:behavior w:val="content"/>
        </w:behaviors>
        <w:guid w:val="{D25B24C1-F187-4EB2-A14E-B2D4D001570E}"/>
      </w:docPartPr>
      <w:docPartBody>
        <w:p w:rsidR="009C2332" w:rsidRDefault="009C2332" w:rsidP="009C2332">
          <w:pPr>
            <w:pStyle w:val="3010D6C2C6DE4FB4BA79A92B596BAB8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E4C1DFFD9ADE4E7EBD92D405D20CF8FF"/>
        <w:category>
          <w:name w:val="General"/>
          <w:gallery w:val="placeholder"/>
        </w:category>
        <w:types>
          <w:type w:val="bbPlcHdr"/>
        </w:types>
        <w:behaviors>
          <w:behavior w:val="content"/>
        </w:behaviors>
        <w:guid w:val="{2D2B6856-52AF-47F1-B5FC-E5FB935848BF}"/>
      </w:docPartPr>
      <w:docPartBody>
        <w:p w:rsidR="009C2332" w:rsidRDefault="009C2332" w:rsidP="009C2332">
          <w:pPr>
            <w:pStyle w:val="E4C1DFFD9ADE4E7EBD92D405D20CF8FF"/>
          </w:pPr>
          <w:r w:rsidRPr="0070094D">
            <w:rPr>
              <w:rStyle w:val="PlaceholderText"/>
            </w:rPr>
            <w:t>Choose an item.</w:t>
          </w:r>
        </w:p>
      </w:docPartBody>
    </w:docPart>
    <w:docPart>
      <w:docPartPr>
        <w:name w:val="C582F290EC19483A8F82C952DAEA25A1"/>
        <w:category>
          <w:name w:val="General"/>
          <w:gallery w:val="placeholder"/>
        </w:category>
        <w:types>
          <w:type w:val="bbPlcHdr"/>
        </w:types>
        <w:behaviors>
          <w:behavior w:val="content"/>
        </w:behaviors>
        <w:guid w:val="{F07512FF-80A7-4DC9-BE70-256E364B8792}"/>
      </w:docPartPr>
      <w:docPartBody>
        <w:p w:rsidR="009C2332" w:rsidRDefault="009C2332" w:rsidP="009C2332">
          <w:pPr>
            <w:pStyle w:val="C582F290EC19483A8F82C952DAEA25A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C871CBFD9364D1BA5AC7EFDE84F5F59"/>
        <w:category>
          <w:name w:val="General"/>
          <w:gallery w:val="placeholder"/>
        </w:category>
        <w:types>
          <w:type w:val="bbPlcHdr"/>
        </w:types>
        <w:behaviors>
          <w:behavior w:val="content"/>
        </w:behaviors>
        <w:guid w:val="{49AF22CD-E1FD-4C20-B2BD-0AD9EED8E0EA}"/>
      </w:docPartPr>
      <w:docPartBody>
        <w:p w:rsidR="009C2332" w:rsidRDefault="009C2332" w:rsidP="009C2332">
          <w:pPr>
            <w:pStyle w:val="8C871CBFD9364D1BA5AC7EFDE84F5F59"/>
          </w:pPr>
          <w:r w:rsidRPr="006E75AF">
            <w:rPr>
              <w:rStyle w:val="PlaceholderText"/>
            </w:rPr>
            <w:t>Choose an item.</w:t>
          </w:r>
        </w:p>
      </w:docPartBody>
    </w:docPart>
    <w:docPart>
      <w:docPartPr>
        <w:name w:val="F56CE949DD7C4767A814B1FA7083B410"/>
        <w:category>
          <w:name w:val="General"/>
          <w:gallery w:val="placeholder"/>
        </w:category>
        <w:types>
          <w:type w:val="bbPlcHdr"/>
        </w:types>
        <w:behaviors>
          <w:behavior w:val="content"/>
        </w:behaviors>
        <w:guid w:val="{3A28B792-B960-402A-BCBB-5F7B56087AF4}"/>
      </w:docPartPr>
      <w:docPartBody>
        <w:p w:rsidR="009C2332" w:rsidRDefault="009C2332" w:rsidP="009C2332">
          <w:pPr>
            <w:pStyle w:val="F56CE949DD7C4767A814B1FA7083B41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45DE5330ACF4BCA8EA7329A7B9028CA"/>
        <w:category>
          <w:name w:val="General"/>
          <w:gallery w:val="placeholder"/>
        </w:category>
        <w:types>
          <w:type w:val="bbPlcHdr"/>
        </w:types>
        <w:behaviors>
          <w:behavior w:val="content"/>
        </w:behaviors>
        <w:guid w:val="{B1256382-F3D2-4774-8A49-1D61428DCB15}"/>
      </w:docPartPr>
      <w:docPartBody>
        <w:p w:rsidR="009C2332" w:rsidRDefault="009C2332" w:rsidP="009C2332">
          <w:pPr>
            <w:pStyle w:val="B45DE5330ACF4BCA8EA7329A7B9028CA"/>
          </w:pPr>
          <w:r w:rsidRPr="0070094D">
            <w:rPr>
              <w:rStyle w:val="PlaceholderText"/>
            </w:rPr>
            <w:t>Choose an item.</w:t>
          </w:r>
        </w:p>
      </w:docPartBody>
    </w:docPart>
    <w:docPart>
      <w:docPartPr>
        <w:name w:val="E9EC2D754BFB413E824615E2B40AFE8F"/>
        <w:category>
          <w:name w:val="General"/>
          <w:gallery w:val="placeholder"/>
        </w:category>
        <w:types>
          <w:type w:val="bbPlcHdr"/>
        </w:types>
        <w:behaviors>
          <w:behavior w:val="content"/>
        </w:behaviors>
        <w:guid w:val="{89E5B755-98AC-4A05-809B-DB4A54A2E3AB}"/>
      </w:docPartPr>
      <w:docPartBody>
        <w:p w:rsidR="009C2332" w:rsidRDefault="009C2332" w:rsidP="009C2332">
          <w:pPr>
            <w:pStyle w:val="E9EC2D754BFB413E824615E2B40AFE8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0D5D08355284511B3C07A98C1D74CA1"/>
        <w:category>
          <w:name w:val="General"/>
          <w:gallery w:val="placeholder"/>
        </w:category>
        <w:types>
          <w:type w:val="bbPlcHdr"/>
        </w:types>
        <w:behaviors>
          <w:behavior w:val="content"/>
        </w:behaviors>
        <w:guid w:val="{4EA71554-4597-4D9F-9B1B-6B07598698F9}"/>
      </w:docPartPr>
      <w:docPartBody>
        <w:p w:rsidR="009C2332" w:rsidRDefault="009C2332" w:rsidP="009C2332">
          <w:pPr>
            <w:pStyle w:val="80D5D08355284511B3C07A98C1D74CA1"/>
          </w:pPr>
          <w:r w:rsidRPr="006E75AF">
            <w:rPr>
              <w:rStyle w:val="PlaceholderText"/>
            </w:rPr>
            <w:t>Choose an item.</w:t>
          </w:r>
        </w:p>
      </w:docPartBody>
    </w:docPart>
    <w:docPart>
      <w:docPartPr>
        <w:name w:val="A22353263E13487492BEF95A77E93D1D"/>
        <w:category>
          <w:name w:val="General"/>
          <w:gallery w:val="placeholder"/>
        </w:category>
        <w:types>
          <w:type w:val="bbPlcHdr"/>
        </w:types>
        <w:behaviors>
          <w:behavior w:val="content"/>
        </w:behaviors>
        <w:guid w:val="{01868D50-F7D0-433C-A5D3-32C29CCBC01C}"/>
      </w:docPartPr>
      <w:docPartBody>
        <w:p w:rsidR="009C2332" w:rsidRDefault="009C2332" w:rsidP="009C2332">
          <w:pPr>
            <w:pStyle w:val="A22353263E13487492BEF95A77E93D1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D032F27BA47F4DEFAAD8D37EAE08EDB0"/>
        <w:category>
          <w:name w:val="General"/>
          <w:gallery w:val="placeholder"/>
        </w:category>
        <w:types>
          <w:type w:val="bbPlcHdr"/>
        </w:types>
        <w:behaviors>
          <w:behavior w:val="content"/>
        </w:behaviors>
        <w:guid w:val="{7CFE544D-EE10-4CCF-9B66-7E2922B8D197}"/>
      </w:docPartPr>
      <w:docPartBody>
        <w:p w:rsidR="009C2332" w:rsidRDefault="009C2332" w:rsidP="009C2332">
          <w:pPr>
            <w:pStyle w:val="D032F27BA47F4DEFAAD8D37EAE08EDB0"/>
          </w:pPr>
          <w:r w:rsidRPr="0070094D">
            <w:rPr>
              <w:rStyle w:val="PlaceholderText"/>
            </w:rPr>
            <w:t>Choose an item.</w:t>
          </w:r>
        </w:p>
      </w:docPartBody>
    </w:docPart>
    <w:docPart>
      <w:docPartPr>
        <w:name w:val="607E744DECC24F2886EA4CF4FA6769AE"/>
        <w:category>
          <w:name w:val="General"/>
          <w:gallery w:val="placeholder"/>
        </w:category>
        <w:types>
          <w:type w:val="bbPlcHdr"/>
        </w:types>
        <w:behaviors>
          <w:behavior w:val="content"/>
        </w:behaviors>
        <w:guid w:val="{5F2CC5E7-3045-4BA9-B125-080534B7E5C6}"/>
      </w:docPartPr>
      <w:docPartBody>
        <w:p w:rsidR="009C2332" w:rsidRDefault="009C2332" w:rsidP="009C2332">
          <w:pPr>
            <w:pStyle w:val="607E744DECC24F2886EA4CF4FA6769A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9BBAEEAC5294807994209DB5FD13C38"/>
        <w:category>
          <w:name w:val="General"/>
          <w:gallery w:val="placeholder"/>
        </w:category>
        <w:types>
          <w:type w:val="bbPlcHdr"/>
        </w:types>
        <w:behaviors>
          <w:behavior w:val="content"/>
        </w:behaviors>
        <w:guid w:val="{43DB6F67-F424-4BAD-A8B5-40563EEE3945}"/>
      </w:docPartPr>
      <w:docPartBody>
        <w:p w:rsidR="009C2332" w:rsidRDefault="009C2332" w:rsidP="009C2332">
          <w:pPr>
            <w:pStyle w:val="49BBAEEAC5294807994209DB5FD13C38"/>
          </w:pPr>
          <w:r w:rsidRPr="006E75AF">
            <w:rPr>
              <w:rStyle w:val="PlaceholderText"/>
            </w:rPr>
            <w:t>Choose an item.</w:t>
          </w:r>
        </w:p>
      </w:docPartBody>
    </w:docPart>
    <w:docPart>
      <w:docPartPr>
        <w:name w:val="A6E251B5C6D14084BFA9E087596E3EC9"/>
        <w:category>
          <w:name w:val="General"/>
          <w:gallery w:val="placeholder"/>
        </w:category>
        <w:types>
          <w:type w:val="bbPlcHdr"/>
        </w:types>
        <w:behaviors>
          <w:behavior w:val="content"/>
        </w:behaviors>
        <w:guid w:val="{2ECA80BA-5443-4726-B151-B78216412ADF}"/>
      </w:docPartPr>
      <w:docPartBody>
        <w:p w:rsidR="009C2332" w:rsidRDefault="009C2332" w:rsidP="009C2332">
          <w:pPr>
            <w:pStyle w:val="A6E251B5C6D14084BFA9E087596E3EC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5990535B80D4A24AA3991A3639AD372"/>
        <w:category>
          <w:name w:val="General"/>
          <w:gallery w:val="placeholder"/>
        </w:category>
        <w:types>
          <w:type w:val="bbPlcHdr"/>
        </w:types>
        <w:behaviors>
          <w:behavior w:val="content"/>
        </w:behaviors>
        <w:guid w:val="{B9D0427A-703E-41D4-AE6D-57C7F0384D51}"/>
      </w:docPartPr>
      <w:docPartBody>
        <w:p w:rsidR="009C2332" w:rsidRDefault="009C2332" w:rsidP="009C2332">
          <w:pPr>
            <w:pStyle w:val="B5990535B80D4A24AA3991A3639AD372"/>
          </w:pPr>
          <w:r w:rsidRPr="0070094D">
            <w:rPr>
              <w:rStyle w:val="PlaceholderText"/>
            </w:rPr>
            <w:t>Choose an item.</w:t>
          </w:r>
        </w:p>
      </w:docPartBody>
    </w:docPart>
    <w:docPart>
      <w:docPartPr>
        <w:name w:val="378FDF5E091D4C3C9323F141CCB3527E"/>
        <w:category>
          <w:name w:val="General"/>
          <w:gallery w:val="placeholder"/>
        </w:category>
        <w:types>
          <w:type w:val="bbPlcHdr"/>
        </w:types>
        <w:behaviors>
          <w:behavior w:val="content"/>
        </w:behaviors>
        <w:guid w:val="{29C00311-030C-4FC5-87CE-83B5EC3D986F}"/>
      </w:docPartPr>
      <w:docPartBody>
        <w:p w:rsidR="009C2332" w:rsidRDefault="009C2332" w:rsidP="009C2332">
          <w:pPr>
            <w:pStyle w:val="378FDF5E091D4C3C9323F141CCB3527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80795069D7E9415F82C5B9EF465D1B9D"/>
        <w:category>
          <w:name w:val="General"/>
          <w:gallery w:val="placeholder"/>
        </w:category>
        <w:types>
          <w:type w:val="bbPlcHdr"/>
        </w:types>
        <w:behaviors>
          <w:behavior w:val="content"/>
        </w:behaviors>
        <w:guid w:val="{2561BB5B-C9AF-4EE1-83F1-D14B4308898F}"/>
      </w:docPartPr>
      <w:docPartBody>
        <w:p w:rsidR="009C2332" w:rsidRDefault="009C2332" w:rsidP="009C2332">
          <w:pPr>
            <w:pStyle w:val="80795069D7E9415F82C5B9EF465D1B9D"/>
          </w:pPr>
          <w:r w:rsidRPr="006E75AF">
            <w:rPr>
              <w:rStyle w:val="PlaceholderText"/>
            </w:rPr>
            <w:t>Choose an item.</w:t>
          </w:r>
        </w:p>
      </w:docPartBody>
    </w:docPart>
    <w:docPart>
      <w:docPartPr>
        <w:name w:val="7636FEC360594D319C038C7E450BFC65"/>
        <w:category>
          <w:name w:val="General"/>
          <w:gallery w:val="placeholder"/>
        </w:category>
        <w:types>
          <w:type w:val="bbPlcHdr"/>
        </w:types>
        <w:behaviors>
          <w:behavior w:val="content"/>
        </w:behaviors>
        <w:guid w:val="{390432E4-FE94-4F0F-A506-89B1052551F5}"/>
      </w:docPartPr>
      <w:docPartBody>
        <w:p w:rsidR="009C2332" w:rsidRDefault="009C2332" w:rsidP="009C2332">
          <w:pPr>
            <w:pStyle w:val="7636FEC360594D319C038C7E450BFC6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6DD3084FA014F15BA5BE8F4BFAE5640"/>
        <w:category>
          <w:name w:val="General"/>
          <w:gallery w:val="placeholder"/>
        </w:category>
        <w:types>
          <w:type w:val="bbPlcHdr"/>
        </w:types>
        <w:behaviors>
          <w:behavior w:val="content"/>
        </w:behaviors>
        <w:guid w:val="{B669D7E9-F775-478E-9964-1B6BA7EAA3E4}"/>
      </w:docPartPr>
      <w:docPartBody>
        <w:p w:rsidR="009C2332" w:rsidRDefault="009C2332" w:rsidP="009C2332">
          <w:pPr>
            <w:pStyle w:val="26DD3084FA014F15BA5BE8F4BFAE5640"/>
          </w:pPr>
          <w:r w:rsidRPr="0070094D">
            <w:rPr>
              <w:rStyle w:val="PlaceholderText"/>
            </w:rPr>
            <w:t>Choose an item.</w:t>
          </w:r>
        </w:p>
      </w:docPartBody>
    </w:docPart>
    <w:docPart>
      <w:docPartPr>
        <w:name w:val="0C8CD33F43324217BDF9B8BB8CEF5AED"/>
        <w:category>
          <w:name w:val="General"/>
          <w:gallery w:val="placeholder"/>
        </w:category>
        <w:types>
          <w:type w:val="bbPlcHdr"/>
        </w:types>
        <w:behaviors>
          <w:behavior w:val="content"/>
        </w:behaviors>
        <w:guid w:val="{C39A9DF5-4149-4592-94A6-CDC987A60EC2}"/>
      </w:docPartPr>
      <w:docPartBody>
        <w:p w:rsidR="009C2332" w:rsidRDefault="009C2332" w:rsidP="009C2332">
          <w:pPr>
            <w:pStyle w:val="0C8CD33F43324217BDF9B8BB8CEF5AE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0B22B96B39A403EAD89B165AC40C73A"/>
        <w:category>
          <w:name w:val="General"/>
          <w:gallery w:val="placeholder"/>
        </w:category>
        <w:types>
          <w:type w:val="bbPlcHdr"/>
        </w:types>
        <w:behaviors>
          <w:behavior w:val="content"/>
        </w:behaviors>
        <w:guid w:val="{9E142751-D7B3-4D62-BEA6-1E20F01E74F4}"/>
      </w:docPartPr>
      <w:docPartBody>
        <w:p w:rsidR="009C2332" w:rsidRDefault="009C2332" w:rsidP="009C2332">
          <w:pPr>
            <w:pStyle w:val="B0B22B96B39A403EAD89B165AC40C73A"/>
          </w:pPr>
          <w:r w:rsidRPr="006E75AF">
            <w:rPr>
              <w:rStyle w:val="PlaceholderText"/>
            </w:rPr>
            <w:t>Choose an item.</w:t>
          </w:r>
        </w:p>
      </w:docPartBody>
    </w:docPart>
    <w:docPart>
      <w:docPartPr>
        <w:name w:val="7F90124C81424CE386EDC3C93A906130"/>
        <w:category>
          <w:name w:val="General"/>
          <w:gallery w:val="placeholder"/>
        </w:category>
        <w:types>
          <w:type w:val="bbPlcHdr"/>
        </w:types>
        <w:behaviors>
          <w:behavior w:val="content"/>
        </w:behaviors>
        <w:guid w:val="{F95B340A-08AA-4F14-AA5B-2DE8D30FD7C6}"/>
      </w:docPartPr>
      <w:docPartBody>
        <w:p w:rsidR="009C2332" w:rsidRDefault="009C2332" w:rsidP="009C2332">
          <w:pPr>
            <w:pStyle w:val="7F90124C81424CE386EDC3C93A906130"/>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50BD418942A49DF8A7DB7EB470B88D3"/>
        <w:category>
          <w:name w:val="General"/>
          <w:gallery w:val="placeholder"/>
        </w:category>
        <w:types>
          <w:type w:val="bbPlcHdr"/>
        </w:types>
        <w:behaviors>
          <w:behavior w:val="content"/>
        </w:behaviors>
        <w:guid w:val="{E430C041-5CFE-4338-9C19-46628BD441A3}"/>
      </w:docPartPr>
      <w:docPartBody>
        <w:p w:rsidR="009C2332" w:rsidRDefault="009C2332" w:rsidP="009C2332">
          <w:pPr>
            <w:pStyle w:val="450BD418942A49DF8A7DB7EB470B88D3"/>
          </w:pPr>
          <w:r w:rsidRPr="0070094D">
            <w:rPr>
              <w:rStyle w:val="PlaceholderText"/>
            </w:rPr>
            <w:t>Choose an item.</w:t>
          </w:r>
        </w:p>
      </w:docPartBody>
    </w:docPart>
    <w:docPart>
      <w:docPartPr>
        <w:name w:val="FD80C65669504219AF6A559D0907C11D"/>
        <w:category>
          <w:name w:val="General"/>
          <w:gallery w:val="placeholder"/>
        </w:category>
        <w:types>
          <w:type w:val="bbPlcHdr"/>
        </w:types>
        <w:behaviors>
          <w:behavior w:val="content"/>
        </w:behaviors>
        <w:guid w:val="{4E2F0805-9B67-40CA-A488-B9854F25D330}"/>
      </w:docPartPr>
      <w:docPartBody>
        <w:p w:rsidR="009C2332" w:rsidRDefault="009C2332" w:rsidP="009C2332">
          <w:pPr>
            <w:pStyle w:val="FD80C65669504219AF6A559D0907C11D"/>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9B0CAE3D35042F7A63DB277BF0EEA63"/>
        <w:category>
          <w:name w:val="General"/>
          <w:gallery w:val="placeholder"/>
        </w:category>
        <w:types>
          <w:type w:val="bbPlcHdr"/>
        </w:types>
        <w:behaviors>
          <w:behavior w:val="content"/>
        </w:behaviors>
        <w:guid w:val="{F0BDB0F2-6B0C-4AB4-B8D8-2B8A186F86B9}"/>
      </w:docPartPr>
      <w:docPartBody>
        <w:p w:rsidR="009C2332" w:rsidRDefault="009C2332" w:rsidP="009C2332">
          <w:pPr>
            <w:pStyle w:val="49B0CAE3D35042F7A63DB277BF0EEA63"/>
          </w:pPr>
          <w:r w:rsidRPr="006E75AF">
            <w:rPr>
              <w:rStyle w:val="PlaceholderText"/>
            </w:rPr>
            <w:t>Choose an item.</w:t>
          </w:r>
        </w:p>
      </w:docPartBody>
    </w:docPart>
    <w:docPart>
      <w:docPartPr>
        <w:name w:val="94F9B8EAF3494F6396F2DBF062C8B32C"/>
        <w:category>
          <w:name w:val="General"/>
          <w:gallery w:val="placeholder"/>
        </w:category>
        <w:types>
          <w:type w:val="bbPlcHdr"/>
        </w:types>
        <w:behaviors>
          <w:behavior w:val="content"/>
        </w:behaviors>
        <w:guid w:val="{47699B38-DD8B-4720-ACD4-BF14F2732452}"/>
      </w:docPartPr>
      <w:docPartBody>
        <w:p w:rsidR="009C2332" w:rsidRDefault="009C2332" w:rsidP="009C2332">
          <w:pPr>
            <w:pStyle w:val="94F9B8EAF3494F6396F2DBF062C8B32C"/>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59FD2BEAECD4406B4D940F2A5F2051E"/>
        <w:category>
          <w:name w:val="General"/>
          <w:gallery w:val="placeholder"/>
        </w:category>
        <w:types>
          <w:type w:val="bbPlcHdr"/>
        </w:types>
        <w:behaviors>
          <w:behavior w:val="content"/>
        </w:behaviors>
        <w:guid w:val="{1D243578-D3DE-4969-8BE4-0CC62D857CFF}"/>
      </w:docPartPr>
      <w:docPartBody>
        <w:p w:rsidR="009C2332" w:rsidRDefault="009C2332" w:rsidP="009C2332">
          <w:pPr>
            <w:pStyle w:val="359FD2BEAECD4406B4D940F2A5F2051E"/>
          </w:pPr>
          <w:r w:rsidRPr="0070094D">
            <w:rPr>
              <w:rStyle w:val="PlaceholderText"/>
            </w:rPr>
            <w:t>Choose an item.</w:t>
          </w:r>
        </w:p>
      </w:docPartBody>
    </w:docPart>
    <w:docPart>
      <w:docPartPr>
        <w:name w:val="A0F3F81C0B8943BA85A7BF50402B092E"/>
        <w:category>
          <w:name w:val="General"/>
          <w:gallery w:val="placeholder"/>
        </w:category>
        <w:types>
          <w:type w:val="bbPlcHdr"/>
        </w:types>
        <w:behaviors>
          <w:behavior w:val="content"/>
        </w:behaviors>
        <w:guid w:val="{45504F01-3A5D-4399-B4D2-03925B813B45}"/>
      </w:docPartPr>
      <w:docPartBody>
        <w:p w:rsidR="009C2332" w:rsidRDefault="009C2332" w:rsidP="009C2332">
          <w:pPr>
            <w:pStyle w:val="A0F3F81C0B8943BA85A7BF50402B092E"/>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22BDE3610802487C917CCD8450D8C7D1"/>
        <w:category>
          <w:name w:val="General"/>
          <w:gallery w:val="placeholder"/>
        </w:category>
        <w:types>
          <w:type w:val="bbPlcHdr"/>
        </w:types>
        <w:behaviors>
          <w:behavior w:val="content"/>
        </w:behaviors>
        <w:guid w:val="{76DDBCE0-7935-4765-B0DB-A1D5BEFB4085}"/>
      </w:docPartPr>
      <w:docPartBody>
        <w:p w:rsidR="009C2332" w:rsidRDefault="009C2332" w:rsidP="009C2332">
          <w:pPr>
            <w:pStyle w:val="22BDE3610802487C917CCD8450D8C7D1"/>
          </w:pPr>
          <w:r w:rsidRPr="006E75AF">
            <w:rPr>
              <w:rStyle w:val="PlaceholderText"/>
            </w:rPr>
            <w:t>Choose an item.</w:t>
          </w:r>
        </w:p>
      </w:docPartBody>
    </w:docPart>
    <w:docPart>
      <w:docPartPr>
        <w:name w:val="927569A101AC4A689C93FFC98DDABB85"/>
        <w:category>
          <w:name w:val="General"/>
          <w:gallery w:val="placeholder"/>
        </w:category>
        <w:types>
          <w:type w:val="bbPlcHdr"/>
        </w:types>
        <w:behaviors>
          <w:behavior w:val="content"/>
        </w:behaviors>
        <w:guid w:val="{6D13F708-0E96-4736-ACF4-E85A2350C7F2}"/>
      </w:docPartPr>
      <w:docPartBody>
        <w:p w:rsidR="009C2332" w:rsidRDefault="009C2332" w:rsidP="009C2332">
          <w:pPr>
            <w:pStyle w:val="927569A101AC4A689C93FFC98DDABB85"/>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444399B028354596AFE6432796F6DA56"/>
        <w:category>
          <w:name w:val="General"/>
          <w:gallery w:val="placeholder"/>
        </w:category>
        <w:types>
          <w:type w:val="bbPlcHdr"/>
        </w:types>
        <w:behaviors>
          <w:behavior w:val="content"/>
        </w:behaviors>
        <w:guid w:val="{8F67E06C-E39C-4A9F-B0AB-A442D33815A4}"/>
      </w:docPartPr>
      <w:docPartBody>
        <w:p w:rsidR="009C2332" w:rsidRDefault="009C2332" w:rsidP="009C2332">
          <w:pPr>
            <w:pStyle w:val="444399B028354596AFE6432796F6DA56"/>
          </w:pPr>
          <w:r w:rsidRPr="0070094D">
            <w:rPr>
              <w:rStyle w:val="PlaceholderText"/>
            </w:rPr>
            <w:t>Choose an item.</w:t>
          </w:r>
        </w:p>
      </w:docPartBody>
    </w:docPart>
    <w:docPart>
      <w:docPartPr>
        <w:name w:val="BF27B5B418E64C51B2D88CD2E2979A8B"/>
        <w:category>
          <w:name w:val="General"/>
          <w:gallery w:val="placeholder"/>
        </w:category>
        <w:types>
          <w:type w:val="bbPlcHdr"/>
        </w:types>
        <w:behaviors>
          <w:behavior w:val="content"/>
        </w:behaviors>
        <w:guid w:val="{BE9B64A9-2006-4287-BD9C-259273E9D745}"/>
      </w:docPartPr>
      <w:docPartBody>
        <w:p w:rsidR="009C2332" w:rsidRDefault="009C2332" w:rsidP="009C2332">
          <w:pPr>
            <w:pStyle w:val="BF27B5B418E64C51B2D88CD2E2979A8B"/>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27385F3A9074121BBBFBC4B133326FA"/>
        <w:category>
          <w:name w:val="General"/>
          <w:gallery w:val="placeholder"/>
        </w:category>
        <w:types>
          <w:type w:val="bbPlcHdr"/>
        </w:types>
        <w:behaviors>
          <w:behavior w:val="content"/>
        </w:behaviors>
        <w:guid w:val="{242506D2-DA5B-40A8-9692-C880863B942E}"/>
      </w:docPartPr>
      <w:docPartBody>
        <w:p w:rsidR="009C2332" w:rsidRDefault="009C2332" w:rsidP="009C2332">
          <w:pPr>
            <w:pStyle w:val="127385F3A9074121BBBFBC4B133326FA"/>
          </w:pPr>
          <w:r w:rsidRPr="006E75AF">
            <w:rPr>
              <w:rStyle w:val="PlaceholderText"/>
            </w:rPr>
            <w:t>Choose an item.</w:t>
          </w:r>
        </w:p>
      </w:docPartBody>
    </w:docPart>
    <w:docPart>
      <w:docPartPr>
        <w:name w:val="EEEFEC66DBDB4768B062C7F093344E3F"/>
        <w:category>
          <w:name w:val="General"/>
          <w:gallery w:val="placeholder"/>
        </w:category>
        <w:types>
          <w:type w:val="bbPlcHdr"/>
        </w:types>
        <w:behaviors>
          <w:behavior w:val="content"/>
        </w:behaviors>
        <w:guid w:val="{26804162-D884-4057-8320-1913F7732984}"/>
      </w:docPartPr>
      <w:docPartBody>
        <w:p w:rsidR="009C2332" w:rsidRDefault="009C2332" w:rsidP="009C2332">
          <w:pPr>
            <w:pStyle w:val="EEEFEC66DBDB4768B062C7F093344E3F"/>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1A0686BC2664178B554A38E5F8CBCC1"/>
        <w:category>
          <w:name w:val="General"/>
          <w:gallery w:val="placeholder"/>
        </w:category>
        <w:types>
          <w:type w:val="bbPlcHdr"/>
        </w:types>
        <w:behaviors>
          <w:behavior w:val="content"/>
        </w:behaviors>
        <w:guid w:val="{C2041ED6-738A-4537-AD93-1C8640C3F647}"/>
      </w:docPartPr>
      <w:docPartBody>
        <w:p w:rsidR="009C2332" w:rsidRDefault="009C2332" w:rsidP="009C2332">
          <w:pPr>
            <w:pStyle w:val="C1A0686BC2664178B554A38E5F8CBCC1"/>
          </w:pPr>
          <w:r w:rsidRPr="0070094D">
            <w:rPr>
              <w:rStyle w:val="PlaceholderText"/>
            </w:rPr>
            <w:t>Choose an item.</w:t>
          </w:r>
        </w:p>
      </w:docPartBody>
    </w:docPart>
    <w:docPart>
      <w:docPartPr>
        <w:name w:val="3AF28770D0234C3BAFAF261BCB454023"/>
        <w:category>
          <w:name w:val="General"/>
          <w:gallery w:val="placeholder"/>
        </w:category>
        <w:types>
          <w:type w:val="bbPlcHdr"/>
        </w:types>
        <w:behaviors>
          <w:behavior w:val="content"/>
        </w:behaviors>
        <w:guid w:val="{07C4238C-CD7D-4254-AC4C-61A934DE6958}"/>
      </w:docPartPr>
      <w:docPartBody>
        <w:p w:rsidR="009C2332" w:rsidRDefault="009C2332" w:rsidP="009C2332">
          <w:pPr>
            <w:pStyle w:val="3AF28770D0234C3BAFAF261BCB454023"/>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A2521B803E84F19B7B89DE923357925"/>
        <w:category>
          <w:name w:val="General"/>
          <w:gallery w:val="placeholder"/>
        </w:category>
        <w:types>
          <w:type w:val="bbPlcHdr"/>
        </w:types>
        <w:behaviors>
          <w:behavior w:val="content"/>
        </w:behaviors>
        <w:guid w:val="{B11A2BDD-7327-4687-AC85-243AA762FF11}"/>
      </w:docPartPr>
      <w:docPartBody>
        <w:p w:rsidR="009C2332" w:rsidRDefault="009C2332" w:rsidP="009C2332">
          <w:pPr>
            <w:pStyle w:val="CA2521B803E84F19B7B89DE923357925"/>
          </w:pPr>
          <w:r w:rsidRPr="006E75AF">
            <w:rPr>
              <w:rStyle w:val="PlaceholderText"/>
            </w:rPr>
            <w:t>Choose an item.</w:t>
          </w:r>
        </w:p>
      </w:docPartBody>
    </w:docPart>
    <w:docPart>
      <w:docPartPr>
        <w:name w:val="839EC22EEE114303B3E029E7BA4B7711"/>
        <w:category>
          <w:name w:val="General"/>
          <w:gallery w:val="placeholder"/>
        </w:category>
        <w:types>
          <w:type w:val="bbPlcHdr"/>
        </w:types>
        <w:behaviors>
          <w:behavior w:val="content"/>
        </w:behaviors>
        <w:guid w:val="{BA01A10F-58C1-4920-90AB-1FF28893BC89}"/>
      </w:docPartPr>
      <w:docPartBody>
        <w:p w:rsidR="009C2332" w:rsidRDefault="009C2332" w:rsidP="009C2332">
          <w:pPr>
            <w:pStyle w:val="839EC22EEE114303B3E029E7BA4B7711"/>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6B8B724876604D46BB61C2DE2C2D0FFD"/>
        <w:category>
          <w:name w:val="General"/>
          <w:gallery w:val="placeholder"/>
        </w:category>
        <w:types>
          <w:type w:val="bbPlcHdr"/>
        </w:types>
        <w:behaviors>
          <w:behavior w:val="content"/>
        </w:behaviors>
        <w:guid w:val="{A1F17835-CCE9-47F1-B873-79311EAC53EF}"/>
      </w:docPartPr>
      <w:docPartBody>
        <w:p w:rsidR="009C2332" w:rsidRDefault="009C2332" w:rsidP="009C2332">
          <w:pPr>
            <w:pStyle w:val="6B8B724876604D46BB61C2DE2C2D0FFD"/>
          </w:pPr>
          <w:r w:rsidRPr="0070094D">
            <w:rPr>
              <w:rStyle w:val="PlaceholderText"/>
            </w:rPr>
            <w:t>Choose an item.</w:t>
          </w:r>
        </w:p>
      </w:docPartBody>
    </w:docPart>
    <w:docPart>
      <w:docPartPr>
        <w:name w:val="D33855023C664E01A93E3B5BFA6ADC34"/>
        <w:category>
          <w:name w:val="General"/>
          <w:gallery w:val="placeholder"/>
        </w:category>
        <w:types>
          <w:type w:val="bbPlcHdr"/>
        </w:types>
        <w:behaviors>
          <w:behavior w:val="content"/>
        </w:behaviors>
        <w:guid w:val="{0752E4AD-B165-466C-824D-08DC58FE54D1}"/>
      </w:docPartPr>
      <w:docPartBody>
        <w:p w:rsidR="009C2332" w:rsidRDefault="009C2332" w:rsidP="009C2332">
          <w:pPr>
            <w:pStyle w:val="D33855023C664E01A93E3B5BFA6ADC3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59F913E85CFB49C5A68650A3EBE229DD"/>
        <w:category>
          <w:name w:val="General"/>
          <w:gallery w:val="placeholder"/>
        </w:category>
        <w:types>
          <w:type w:val="bbPlcHdr"/>
        </w:types>
        <w:behaviors>
          <w:behavior w:val="content"/>
        </w:behaviors>
        <w:guid w:val="{0C1685AC-B400-401A-B653-885CA5A111AA}"/>
      </w:docPartPr>
      <w:docPartBody>
        <w:p w:rsidR="009C2332" w:rsidRDefault="009C2332" w:rsidP="009C2332">
          <w:pPr>
            <w:pStyle w:val="59F913E85CFB49C5A68650A3EBE229DD"/>
          </w:pPr>
          <w:r w:rsidRPr="006E75AF">
            <w:rPr>
              <w:rStyle w:val="PlaceholderText"/>
            </w:rPr>
            <w:t>Choose an item.</w:t>
          </w:r>
        </w:p>
      </w:docPartBody>
    </w:docPart>
    <w:docPart>
      <w:docPartPr>
        <w:name w:val="C51A3A1645DD4D089F1360B0E8FCF004"/>
        <w:category>
          <w:name w:val="General"/>
          <w:gallery w:val="placeholder"/>
        </w:category>
        <w:types>
          <w:type w:val="bbPlcHdr"/>
        </w:types>
        <w:behaviors>
          <w:behavior w:val="content"/>
        </w:behaviors>
        <w:guid w:val="{884C0353-B938-454A-BF83-4168FB49B9C7}"/>
      </w:docPartPr>
      <w:docPartBody>
        <w:p w:rsidR="009C2332" w:rsidRDefault="009C2332" w:rsidP="009C2332">
          <w:pPr>
            <w:pStyle w:val="C51A3A1645DD4D089F1360B0E8FCF004"/>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1C5EF6C97100479DB46E4EE590BBEC0F"/>
        <w:category>
          <w:name w:val="General"/>
          <w:gallery w:val="placeholder"/>
        </w:category>
        <w:types>
          <w:type w:val="bbPlcHdr"/>
        </w:types>
        <w:behaviors>
          <w:behavior w:val="content"/>
        </w:behaviors>
        <w:guid w:val="{F88E64CD-C8E0-4A48-BBB5-669EFF12067C}"/>
      </w:docPartPr>
      <w:docPartBody>
        <w:p w:rsidR="009C2332" w:rsidRDefault="009C2332" w:rsidP="009C2332">
          <w:pPr>
            <w:pStyle w:val="1C5EF6C97100479DB46E4EE590BBEC0F"/>
          </w:pPr>
          <w:r w:rsidRPr="0070094D">
            <w:rPr>
              <w:rStyle w:val="PlaceholderText"/>
            </w:rPr>
            <w:t>Choose an item.</w:t>
          </w:r>
        </w:p>
      </w:docPartBody>
    </w:docPart>
    <w:docPart>
      <w:docPartPr>
        <w:name w:val="2BA041D8604845439B8700A6F5CF1E46"/>
        <w:category>
          <w:name w:val="General"/>
          <w:gallery w:val="placeholder"/>
        </w:category>
        <w:types>
          <w:type w:val="bbPlcHdr"/>
        </w:types>
        <w:behaviors>
          <w:behavior w:val="content"/>
        </w:behaviors>
        <w:guid w:val="{B0B295E0-2CE5-4E1E-9F4E-3F2690B0EF27}"/>
      </w:docPartPr>
      <w:docPartBody>
        <w:p w:rsidR="009C2332" w:rsidRDefault="009C2332" w:rsidP="009C2332">
          <w:pPr>
            <w:pStyle w:val="2BA041D8604845439B8700A6F5CF1E46"/>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A0E3EAE2E17E40CEA3D64040B51324FF"/>
        <w:category>
          <w:name w:val="General"/>
          <w:gallery w:val="placeholder"/>
        </w:category>
        <w:types>
          <w:type w:val="bbPlcHdr"/>
        </w:types>
        <w:behaviors>
          <w:behavior w:val="content"/>
        </w:behaviors>
        <w:guid w:val="{BCAD26D8-4F3C-4299-A936-44AD17936308}"/>
      </w:docPartPr>
      <w:docPartBody>
        <w:p w:rsidR="009C2332" w:rsidRDefault="009C2332" w:rsidP="009C2332">
          <w:pPr>
            <w:pStyle w:val="A0E3EAE2E17E40CEA3D64040B51324FF"/>
          </w:pPr>
          <w:r w:rsidRPr="006E75AF">
            <w:rPr>
              <w:rStyle w:val="PlaceholderText"/>
            </w:rPr>
            <w:t>Choose an item.</w:t>
          </w:r>
        </w:p>
      </w:docPartBody>
    </w:docPart>
    <w:docPart>
      <w:docPartPr>
        <w:name w:val="6CB4C5AB6C104048A61831CBB8C3D628"/>
        <w:category>
          <w:name w:val="General"/>
          <w:gallery w:val="placeholder"/>
        </w:category>
        <w:types>
          <w:type w:val="bbPlcHdr"/>
        </w:types>
        <w:behaviors>
          <w:behavior w:val="content"/>
        </w:behaviors>
        <w:guid w:val="{9B9792A1-4330-4C0D-AE47-8641AC5E4F14}"/>
      </w:docPartPr>
      <w:docPartBody>
        <w:p w:rsidR="009C2332" w:rsidRDefault="009C2332" w:rsidP="009C2332">
          <w:pPr>
            <w:pStyle w:val="6CB4C5AB6C104048A61831CBB8C3D628"/>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35C56B53B8EB4F35A3B54A6599426778"/>
        <w:category>
          <w:name w:val="General"/>
          <w:gallery w:val="placeholder"/>
        </w:category>
        <w:types>
          <w:type w:val="bbPlcHdr"/>
        </w:types>
        <w:behaviors>
          <w:behavior w:val="content"/>
        </w:behaviors>
        <w:guid w:val="{C112EEE1-E032-4A67-B872-151E58B5A3DA}"/>
      </w:docPartPr>
      <w:docPartBody>
        <w:p w:rsidR="009C2332" w:rsidRDefault="009C2332" w:rsidP="009C2332">
          <w:pPr>
            <w:pStyle w:val="35C56B53B8EB4F35A3B54A6599426778"/>
          </w:pPr>
          <w:r w:rsidRPr="0070094D">
            <w:rPr>
              <w:rStyle w:val="PlaceholderText"/>
            </w:rPr>
            <w:t>Choose an item.</w:t>
          </w:r>
        </w:p>
      </w:docPartBody>
    </w:docPart>
    <w:docPart>
      <w:docPartPr>
        <w:name w:val="D87F0CC9921245C49D67F9ED6C75DB87"/>
        <w:category>
          <w:name w:val="General"/>
          <w:gallery w:val="placeholder"/>
        </w:category>
        <w:types>
          <w:type w:val="bbPlcHdr"/>
        </w:types>
        <w:behaviors>
          <w:behavior w:val="content"/>
        </w:behaviors>
        <w:guid w:val="{E2484D5C-9077-4478-83AC-DB3D23BD9580}"/>
      </w:docPartPr>
      <w:docPartBody>
        <w:p w:rsidR="0065686E" w:rsidRDefault="00157CAC" w:rsidP="00157CAC">
          <w:pPr>
            <w:pStyle w:val="D87F0CC9921245C49D67F9ED6C75DB87"/>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C5AF2110771640809D015A8DAA50BAA9"/>
        <w:category>
          <w:name w:val="General"/>
          <w:gallery w:val="placeholder"/>
        </w:category>
        <w:types>
          <w:type w:val="bbPlcHdr"/>
        </w:types>
        <w:behaviors>
          <w:behavior w:val="content"/>
        </w:behaviors>
        <w:guid w:val="{8BE0F2EF-EB91-4ECF-820A-815B6653973F}"/>
      </w:docPartPr>
      <w:docPartBody>
        <w:p w:rsidR="0065686E" w:rsidRDefault="0065686E" w:rsidP="0065686E">
          <w:pPr>
            <w:pStyle w:val="C5AF2110771640809D015A8DAA50BAA9"/>
          </w:pPr>
          <w:r w:rsidRPr="006E75AF">
            <w:rPr>
              <w:rStyle w:val="PlaceholderText"/>
            </w:rPr>
            <w:t>Enter any content that you want to repeat, including other content controls. You can also insert this control around table rows in order to repeat parts of a table.</w:t>
          </w:r>
        </w:p>
      </w:docPartBody>
    </w:docPart>
    <w:docPart>
      <w:docPartPr>
        <w:name w:val="B2205D3480DA4F0A92DCAC6561C252C6"/>
        <w:category>
          <w:name w:val="General"/>
          <w:gallery w:val="placeholder"/>
        </w:category>
        <w:types>
          <w:type w:val="bbPlcHdr"/>
        </w:types>
        <w:behaviors>
          <w:behavior w:val="content"/>
        </w:behaviors>
        <w:guid w:val="{725FF34B-BBA9-43EA-821D-B4BCDE0C3C37}"/>
      </w:docPartPr>
      <w:docPartBody>
        <w:p w:rsidR="00F11081" w:rsidRDefault="0065686E" w:rsidP="0065686E">
          <w:pPr>
            <w:pStyle w:val="B2205D3480DA4F0A92DCAC6561C252C6"/>
          </w:pPr>
          <w:r w:rsidRPr="006E75AF">
            <w:rPr>
              <w:rStyle w:val="PlaceholderText"/>
            </w:rPr>
            <w:t>Enter any content that you want to repeat, including other content controls. You can also insert this control around table rows in order to repeat parts of a table.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0D8E"/>
    <w:rsid w:val="000E3D56"/>
    <w:rsid w:val="00157CAC"/>
    <w:rsid w:val="00207425"/>
    <w:rsid w:val="0023510A"/>
    <w:rsid w:val="003A0D8E"/>
    <w:rsid w:val="003D09A3"/>
    <w:rsid w:val="00424388"/>
    <w:rsid w:val="005528C8"/>
    <w:rsid w:val="0056102D"/>
    <w:rsid w:val="005800E6"/>
    <w:rsid w:val="0058633F"/>
    <w:rsid w:val="0065686E"/>
    <w:rsid w:val="00925B64"/>
    <w:rsid w:val="0096535F"/>
    <w:rsid w:val="009C2332"/>
    <w:rsid w:val="00AD745E"/>
    <w:rsid w:val="00B70A2C"/>
    <w:rsid w:val="00BB6389"/>
    <w:rsid w:val="00C55249"/>
    <w:rsid w:val="00CD3A95"/>
    <w:rsid w:val="00D91BE7"/>
    <w:rsid w:val="00ED28EA"/>
    <w:rsid w:val="00EF6674"/>
    <w:rsid w:val="00F11081"/>
    <w:rsid w:val="00FB4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5686E"/>
    <w:rPr>
      <w:color w:val="808080"/>
    </w:rPr>
  </w:style>
  <w:style w:type="paragraph" w:customStyle="1" w:styleId="1C88BDB1E39945E8B4AF5D2C9E32DF76">
    <w:name w:val="1C88BDB1E39945E8B4AF5D2C9E32DF76"/>
    <w:rsid w:val="003A0D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07FB08D1FF48149EF7267BAD75636D">
    <w:name w:val="2E07FB08D1FF48149EF7267BAD75636D"/>
    <w:rsid w:val="00C55249"/>
  </w:style>
  <w:style w:type="paragraph" w:customStyle="1" w:styleId="1A18702C39B149A68E61DC0679397A3A">
    <w:name w:val="1A18702C39B149A68E61DC0679397A3A"/>
    <w:rsid w:val="00C55249"/>
  </w:style>
  <w:style w:type="paragraph" w:customStyle="1" w:styleId="010654257ACB4750B214C28A9F383A82">
    <w:name w:val="010654257ACB4750B214C28A9F383A82"/>
    <w:rsid w:val="00C55249"/>
  </w:style>
  <w:style w:type="paragraph" w:customStyle="1" w:styleId="1262E44728DD47A5BF554A87F4566854">
    <w:name w:val="1262E44728DD47A5BF554A87F4566854"/>
    <w:rsid w:val="00C55249"/>
  </w:style>
  <w:style w:type="paragraph" w:customStyle="1" w:styleId="9AF6034842744B80B6F2EB96A1F9724B">
    <w:name w:val="9AF6034842744B80B6F2EB96A1F9724B"/>
    <w:rsid w:val="00C55249"/>
  </w:style>
  <w:style w:type="paragraph" w:customStyle="1" w:styleId="A92FC6F1C5734BF191CE4948492003A5">
    <w:name w:val="A92FC6F1C5734BF191CE4948492003A5"/>
    <w:rsid w:val="00C55249"/>
  </w:style>
  <w:style w:type="paragraph" w:customStyle="1" w:styleId="1D333B5D6F9C4ED9A950149C602BC2D9">
    <w:name w:val="1D333B5D6F9C4ED9A950149C602BC2D9"/>
    <w:rsid w:val="00C55249"/>
  </w:style>
  <w:style w:type="paragraph" w:customStyle="1" w:styleId="5749CD535F924933BCE00E7236C16641">
    <w:name w:val="5749CD535F924933BCE00E7236C16641"/>
    <w:rsid w:val="00C55249"/>
  </w:style>
  <w:style w:type="paragraph" w:customStyle="1" w:styleId="7597810B1228400E95720DBC22050AE5">
    <w:name w:val="7597810B1228400E95720DBC22050AE5"/>
    <w:rsid w:val="00C55249"/>
  </w:style>
  <w:style w:type="paragraph" w:customStyle="1" w:styleId="3702770CA1E6428F9C8DFA4C7FD9B7ED">
    <w:name w:val="3702770CA1E6428F9C8DFA4C7FD9B7ED"/>
    <w:rsid w:val="00C55249"/>
  </w:style>
  <w:style w:type="paragraph" w:customStyle="1" w:styleId="7FDB484029D549F0BB2D146E5DE583E1">
    <w:name w:val="7FDB484029D549F0BB2D146E5DE583E1"/>
    <w:rsid w:val="00C55249"/>
  </w:style>
  <w:style w:type="paragraph" w:customStyle="1" w:styleId="1361C350A2D6481B9C36AAFB07D68D9B">
    <w:name w:val="1361C350A2D6481B9C36AAFB07D68D9B"/>
    <w:rsid w:val="00C55249"/>
  </w:style>
  <w:style w:type="paragraph" w:customStyle="1" w:styleId="7522C77ABD064F858D2576FFE2D984A6">
    <w:name w:val="7522C77ABD064F858D2576FFE2D984A6"/>
    <w:rsid w:val="00C55249"/>
  </w:style>
  <w:style w:type="paragraph" w:customStyle="1" w:styleId="8394AF84038C4F29B622FCF0D970FC6E">
    <w:name w:val="8394AF84038C4F29B622FCF0D970FC6E"/>
    <w:rsid w:val="00C55249"/>
  </w:style>
  <w:style w:type="paragraph" w:customStyle="1" w:styleId="54BAA47584A04081859BF7F300F4D1D1">
    <w:name w:val="54BAA47584A04081859BF7F300F4D1D1"/>
    <w:rsid w:val="00C55249"/>
  </w:style>
  <w:style w:type="paragraph" w:customStyle="1" w:styleId="566272D299CD4F178E1C9D9D1B94CD5A">
    <w:name w:val="566272D299CD4F178E1C9D9D1B94CD5A"/>
    <w:rsid w:val="00C55249"/>
  </w:style>
  <w:style w:type="paragraph" w:customStyle="1" w:styleId="13FD23A07EF54475BE59ECE2483AE5BA">
    <w:name w:val="13FD23A07EF54475BE59ECE2483AE5BA"/>
    <w:rsid w:val="00C55249"/>
  </w:style>
  <w:style w:type="paragraph" w:customStyle="1" w:styleId="1BC51033755942D286E9B66CE8A928DE">
    <w:name w:val="1BC51033755942D286E9B66CE8A928DE"/>
    <w:rsid w:val="00C55249"/>
  </w:style>
  <w:style w:type="paragraph" w:customStyle="1" w:styleId="DD17B9283CB446A68C68C62EBAE92C5A">
    <w:name w:val="DD17B9283CB446A68C68C62EBAE92C5A"/>
    <w:rsid w:val="003D09A3"/>
  </w:style>
  <w:style w:type="paragraph" w:customStyle="1" w:styleId="5BA0AEBBA79C44839CB2CC7BBBB21CD1">
    <w:name w:val="5BA0AEBBA79C44839CB2CC7BBBB21CD1"/>
    <w:rsid w:val="003D09A3"/>
  </w:style>
  <w:style w:type="paragraph" w:customStyle="1" w:styleId="A8970622D71140DA9D120E49EC04CA38">
    <w:name w:val="A8970622D71140DA9D120E49EC04CA38"/>
    <w:rsid w:val="003D09A3"/>
  </w:style>
  <w:style w:type="paragraph" w:customStyle="1" w:styleId="AFEB2D277F4C48C6A21473129E75324B">
    <w:name w:val="AFEB2D277F4C48C6A21473129E75324B"/>
    <w:rsid w:val="0056102D"/>
  </w:style>
  <w:style w:type="paragraph" w:customStyle="1" w:styleId="8E6A419389464E8599A505B03A6F7DBD">
    <w:name w:val="8E6A419389464E8599A505B03A6F7DBD"/>
    <w:rsid w:val="0056102D"/>
  </w:style>
  <w:style w:type="paragraph" w:customStyle="1" w:styleId="D8440D2F299A45E283FC199DF1FA01E8">
    <w:name w:val="D8440D2F299A45E283FC199DF1FA01E8"/>
    <w:rsid w:val="0056102D"/>
  </w:style>
  <w:style w:type="paragraph" w:customStyle="1" w:styleId="A3B9C3FAEE4C4A5C864C2BB1218DA57A">
    <w:name w:val="A3B9C3FAEE4C4A5C864C2BB1218DA57A"/>
    <w:rsid w:val="0056102D"/>
  </w:style>
  <w:style w:type="paragraph" w:customStyle="1" w:styleId="EB2D8633EC214E21B6706C8CCE5E0DFA">
    <w:name w:val="EB2D8633EC214E21B6706C8CCE5E0DFA"/>
    <w:rsid w:val="0056102D"/>
  </w:style>
  <w:style w:type="paragraph" w:customStyle="1" w:styleId="A9A20E2DA7EA42BBA970215D5BEE3DA6">
    <w:name w:val="A9A20E2DA7EA42BBA970215D5BEE3DA6"/>
    <w:rsid w:val="0056102D"/>
  </w:style>
  <w:style w:type="paragraph" w:customStyle="1" w:styleId="1FCD944ACED94EBC823E0B08147CE823">
    <w:name w:val="1FCD944ACED94EBC823E0B08147CE823"/>
    <w:rsid w:val="0056102D"/>
  </w:style>
  <w:style w:type="paragraph" w:customStyle="1" w:styleId="BB1914D75BA849F3BFC4F3341B3580F4">
    <w:name w:val="BB1914D75BA849F3BFC4F3341B3580F4"/>
    <w:rsid w:val="0056102D"/>
  </w:style>
  <w:style w:type="paragraph" w:customStyle="1" w:styleId="2C7AF974842E442980A78627C0A8060E">
    <w:name w:val="2C7AF974842E442980A78627C0A8060E"/>
    <w:rsid w:val="0056102D"/>
  </w:style>
  <w:style w:type="paragraph" w:customStyle="1" w:styleId="7D7793F164F8498CA03DC7ABE932C0B6">
    <w:name w:val="7D7793F164F8498CA03DC7ABE932C0B6"/>
    <w:rsid w:val="0056102D"/>
  </w:style>
  <w:style w:type="paragraph" w:customStyle="1" w:styleId="776E8D60A9B243E4A4E27CACB124FFA8">
    <w:name w:val="776E8D60A9B243E4A4E27CACB124FFA8"/>
    <w:rsid w:val="0056102D"/>
  </w:style>
  <w:style w:type="paragraph" w:customStyle="1" w:styleId="229DC82D575A4EF9909E9EF1E69401D5">
    <w:name w:val="229DC82D575A4EF9909E9EF1E69401D5"/>
    <w:rsid w:val="0056102D"/>
  </w:style>
  <w:style w:type="paragraph" w:customStyle="1" w:styleId="52305AD4B45E4BDD8380D879DCDE9104">
    <w:name w:val="52305AD4B45E4BDD8380D879DCDE9104"/>
    <w:rsid w:val="0056102D"/>
  </w:style>
  <w:style w:type="paragraph" w:customStyle="1" w:styleId="5FCDEFF76F024154895A29F3267A8F7C">
    <w:name w:val="5FCDEFF76F024154895A29F3267A8F7C"/>
    <w:rsid w:val="0056102D"/>
  </w:style>
  <w:style w:type="paragraph" w:customStyle="1" w:styleId="75B0E67685AF4A8CA97953DFF68C6D10">
    <w:name w:val="75B0E67685AF4A8CA97953DFF68C6D10"/>
    <w:rsid w:val="0056102D"/>
  </w:style>
  <w:style w:type="paragraph" w:customStyle="1" w:styleId="DFFC6B52BE414CEB9D85EDC10E88BC84">
    <w:name w:val="DFFC6B52BE414CEB9D85EDC10E88BC84"/>
    <w:rsid w:val="0056102D"/>
  </w:style>
  <w:style w:type="paragraph" w:customStyle="1" w:styleId="3290F7588CC0404688F4763D2ADA6952">
    <w:name w:val="3290F7588CC0404688F4763D2ADA6952"/>
    <w:rsid w:val="0056102D"/>
  </w:style>
  <w:style w:type="paragraph" w:customStyle="1" w:styleId="F5E41E0692BC41D7BDE490CA6A3B13CA">
    <w:name w:val="F5E41E0692BC41D7BDE490CA6A3B13CA"/>
    <w:rsid w:val="0056102D"/>
  </w:style>
  <w:style w:type="paragraph" w:customStyle="1" w:styleId="3A5407E7EABE402C93FC1C38074F2BAA">
    <w:name w:val="3A5407E7EABE402C93FC1C38074F2BAA"/>
    <w:rsid w:val="0056102D"/>
  </w:style>
  <w:style w:type="paragraph" w:customStyle="1" w:styleId="0BDE6EC6728C4F9984C007C18D424195">
    <w:name w:val="0BDE6EC6728C4F9984C007C18D424195"/>
    <w:rsid w:val="0056102D"/>
  </w:style>
  <w:style w:type="paragraph" w:customStyle="1" w:styleId="24F4645FF64A44DFBB56C92C4FAC9BF1">
    <w:name w:val="24F4645FF64A44DFBB56C92C4FAC9BF1"/>
    <w:rsid w:val="0056102D"/>
  </w:style>
  <w:style w:type="paragraph" w:customStyle="1" w:styleId="901E98F989A94E42AC901E4B0E2FC39A">
    <w:name w:val="901E98F989A94E42AC901E4B0E2FC39A"/>
    <w:rsid w:val="0056102D"/>
  </w:style>
  <w:style w:type="paragraph" w:customStyle="1" w:styleId="FECA2B4AA58D442BA102D708045ECBF3">
    <w:name w:val="FECA2B4AA58D442BA102D708045ECBF3"/>
    <w:rsid w:val="0056102D"/>
  </w:style>
  <w:style w:type="paragraph" w:customStyle="1" w:styleId="AEBC127F2AE645F0B2FBC955FCFDCA07">
    <w:name w:val="AEBC127F2AE645F0B2FBC955FCFDCA07"/>
    <w:rsid w:val="0056102D"/>
  </w:style>
  <w:style w:type="paragraph" w:customStyle="1" w:styleId="60D0736713B8492AA7654ECFE31490AB">
    <w:name w:val="60D0736713B8492AA7654ECFE31490AB"/>
    <w:rsid w:val="0056102D"/>
  </w:style>
  <w:style w:type="paragraph" w:customStyle="1" w:styleId="D1BA80BFD50B44DB9438769253DAED8F">
    <w:name w:val="D1BA80BFD50B44DB9438769253DAED8F"/>
    <w:rsid w:val="0056102D"/>
  </w:style>
  <w:style w:type="paragraph" w:customStyle="1" w:styleId="432028E3290E46939CF0917396EC8BC0">
    <w:name w:val="432028E3290E46939CF0917396EC8BC0"/>
    <w:rsid w:val="0056102D"/>
  </w:style>
  <w:style w:type="paragraph" w:customStyle="1" w:styleId="243D3220B4DF44818AEDAAE69DD0E9E8">
    <w:name w:val="243D3220B4DF44818AEDAAE69DD0E9E8"/>
    <w:rsid w:val="0056102D"/>
  </w:style>
  <w:style w:type="paragraph" w:customStyle="1" w:styleId="090C2FBE903F4F68A46A08567068014C">
    <w:name w:val="090C2FBE903F4F68A46A08567068014C"/>
    <w:rsid w:val="0056102D"/>
  </w:style>
  <w:style w:type="paragraph" w:customStyle="1" w:styleId="33242E0218D84DA59CE554DE4D4B94E0">
    <w:name w:val="33242E0218D84DA59CE554DE4D4B94E0"/>
    <w:rsid w:val="0056102D"/>
  </w:style>
  <w:style w:type="paragraph" w:customStyle="1" w:styleId="1F86049956304F8288E0055812784896">
    <w:name w:val="1F86049956304F8288E0055812784896"/>
    <w:rsid w:val="0056102D"/>
  </w:style>
  <w:style w:type="paragraph" w:customStyle="1" w:styleId="FF66B64695B84DE3B80F9D167DE6E4B6">
    <w:name w:val="FF66B64695B84DE3B80F9D167DE6E4B6"/>
    <w:rsid w:val="0056102D"/>
  </w:style>
  <w:style w:type="paragraph" w:customStyle="1" w:styleId="DC060386720F40DE8DC1682C578BA91A">
    <w:name w:val="DC060386720F40DE8DC1682C578BA91A"/>
    <w:rsid w:val="0056102D"/>
  </w:style>
  <w:style w:type="paragraph" w:customStyle="1" w:styleId="B985C03FEA8D4E6EABEA964C6AAC6929">
    <w:name w:val="B985C03FEA8D4E6EABEA964C6AAC6929"/>
    <w:rsid w:val="0056102D"/>
  </w:style>
  <w:style w:type="paragraph" w:customStyle="1" w:styleId="21DE0A4C360843C0BF0CB090E5B23404">
    <w:name w:val="21DE0A4C360843C0BF0CB090E5B23404"/>
    <w:rsid w:val="0056102D"/>
  </w:style>
  <w:style w:type="paragraph" w:customStyle="1" w:styleId="9AF8B58397514D03A64D128498D07491">
    <w:name w:val="9AF8B58397514D03A64D128498D07491"/>
    <w:rsid w:val="0056102D"/>
  </w:style>
  <w:style w:type="paragraph" w:customStyle="1" w:styleId="D425BF9597AB48FDBC4FBA32E14B1CE9">
    <w:name w:val="D425BF9597AB48FDBC4FBA32E14B1CE9"/>
    <w:rsid w:val="0056102D"/>
  </w:style>
  <w:style w:type="paragraph" w:customStyle="1" w:styleId="A88053259CF641C384AC4C3E50CD671A">
    <w:name w:val="A88053259CF641C384AC4C3E50CD671A"/>
    <w:rsid w:val="0056102D"/>
  </w:style>
  <w:style w:type="paragraph" w:customStyle="1" w:styleId="E7104E0B6CA74999A04E2479CFE17602">
    <w:name w:val="E7104E0B6CA74999A04E2479CFE17602"/>
    <w:rsid w:val="0056102D"/>
  </w:style>
  <w:style w:type="paragraph" w:customStyle="1" w:styleId="4878150675694772BC745889D9FD55D7">
    <w:name w:val="4878150675694772BC745889D9FD55D7"/>
    <w:rsid w:val="0056102D"/>
  </w:style>
  <w:style w:type="paragraph" w:customStyle="1" w:styleId="ED7FF513D6A9446785230E6DE9F47B7B">
    <w:name w:val="ED7FF513D6A9446785230E6DE9F47B7B"/>
    <w:rsid w:val="0056102D"/>
  </w:style>
  <w:style w:type="paragraph" w:customStyle="1" w:styleId="6E49BB55453941ADA03083E01B467B54">
    <w:name w:val="6E49BB55453941ADA03083E01B467B54"/>
    <w:rsid w:val="0056102D"/>
  </w:style>
  <w:style w:type="paragraph" w:customStyle="1" w:styleId="2419391E715F4A10A539EA4A1B01E88B">
    <w:name w:val="2419391E715F4A10A539EA4A1B01E88B"/>
    <w:rsid w:val="0056102D"/>
  </w:style>
  <w:style w:type="paragraph" w:customStyle="1" w:styleId="1D9E46F2F5DF4BE7881256D91EF37B59">
    <w:name w:val="1D9E46F2F5DF4BE7881256D91EF37B59"/>
    <w:rsid w:val="0056102D"/>
  </w:style>
  <w:style w:type="paragraph" w:customStyle="1" w:styleId="E34C561E76244A2E9665A4A47BAF70B4">
    <w:name w:val="E34C561E76244A2E9665A4A47BAF70B4"/>
    <w:rsid w:val="0056102D"/>
  </w:style>
  <w:style w:type="paragraph" w:customStyle="1" w:styleId="8294C3E3B984418FBB6E1A3D56A02A00">
    <w:name w:val="8294C3E3B984418FBB6E1A3D56A02A00"/>
    <w:rsid w:val="0056102D"/>
  </w:style>
  <w:style w:type="paragraph" w:customStyle="1" w:styleId="7FAC364C8C2143139B01C6914680FCAF">
    <w:name w:val="7FAC364C8C2143139B01C6914680FCAF"/>
    <w:rsid w:val="0056102D"/>
  </w:style>
  <w:style w:type="paragraph" w:customStyle="1" w:styleId="49DEC4CC81E0475791691A78160F2855">
    <w:name w:val="49DEC4CC81E0475791691A78160F2855"/>
    <w:rsid w:val="0056102D"/>
  </w:style>
  <w:style w:type="paragraph" w:customStyle="1" w:styleId="E7BFFE1950E14BECB4BE938A67694B15">
    <w:name w:val="E7BFFE1950E14BECB4BE938A67694B15"/>
    <w:rsid w:val="00925B64"/>
  </w:style>
  <w:style w:type="paragraph" w:customStyle="1" w:styleId="52038BF8F7734C1997AA63C88A98C9F6">
    <w:name w:val="52038BF8F7734C1997AA63C88A98C9F6"/>
    <w:rsid w:val="00CD3A95"/>
  </w:style>
  <w:style w:type="paragraph" w:customStyle="1" w:styleId="43FA8B57C93D4598B3396A78A19FE830">
    <w:name w:val="43FA8B57C93D4598B3396A78A19FE830"/>
    <w:rsid w:val="00CD3A95"/>
  </w:style>
  <w:style w:type="paragraph" w:customStyle="1" w:styleId="4924B17D74E648D5BA92C6C78BE87AA9">
    <w:name w:val="4924B17D74E648D5BA92C6C78BE87AA9"/>
    <w:rsid w:val="00CD3A95"/>
  </w:style>
  <w:style w:type="paragraph" w:customStyle="1" w:styleId="0908B89937E643DD80F665EF5D0A8E7C">
    <w:name w:val="0908B89937E643DD80F665EF5D0A8E7C"/>
    <w:rsid w:val="00CD3A95"/>
  </w:style>
  <w:style w:type="paragraph" w:customStyle="1" w:styleId="723975BF9ACE49F8A0FA1EAA5C44AE20">
    <w:name w:val="723975BF9ACE49F8A0FA1EAA5C44AE20"/>
    <w:rsid w:val="00CD3A95"/>
  </w:style>
  <w:style w:type="paragraph" w:customStyle="1" w:styleId="8A57A2CA335F43D8A78F0D189B3B2C00">
    <w:name w:val="8A57A2CA335F43D8A78F0D189B3B2C00"/>
    <w:rsid w:val="00CD3A95"/>
  </w:style>
  <w:style w:type="paragraph" w:customStyle="1" w:styleId="6C016C7A6D1645E9A058C960D5625C7C">
    <w:name w:val="6C016C7A6D1645E9A058C960D5625C7C"/>
    <w:rsid w:val="00CD3A95"/>
  </w:style>
  <w:style w:type="paragraph" w:customStyle="1" w:styleId="0D916433E37B49F2AAC3D4C8376490FD">
    <w:name w:val="0D916433E37B49F2AAC3D4C8376490FD"/>
    <w:rsid w:val="00CD3A95"/>
  </w:style>
  <w:style w:type="paragraph" w:customStyle="1" w:styleId="FDF2003753554CBCB2568CD25ABD7431">
    <w:name w:val="FDF2003753554CBCB2568CD25ABD7431"/>
    <w:rsid w:val="00CD3A95"/>
  </w:style>
  <w:style w:type="paragraph" w:customStyle="1" w:styleId="45E7A03CDDCC466A9BAE030A0F7AAE12">
    <w:name w:val="45E7A03CDDCC466A9BAE030A0F7AAE12"/>
    <w:rsid w:val="00CD3A95"/>
  </w:style>
  <w:style w:type="paragraph" w:customStyle="1" w:styleId="DE079AE96A7C4C54ADDD58B81ED7B702">
    <w:name w:val="DE079AE96A7C4C54ADDD58B81ED7B702"/>
    <w:rsid w:val="00CD3A95"/>
  </w:style>
  <w:style w:type="paragraph" w:customStyle="1" w:styleId="0676292933D048D288DA1F1934172BA1">
    <w:name w:val="0676292933D048D288DA1F1934172BA1"/>
    <w:rsid w:val="00CD3A95"/>
  </w:style>
  <w:style w:type="paragraph" w:customStyle="1" w:styleId="89EC3508438F43CAA9753E1BD4B81BDA">
    <w:name w:val="89EC3508438F43CAA9753E1BD4B81BDA"/>
    <w:rsid w:val="00CD3A95"/>
  </w:style>
  <w:style w:type="paragraph" w:customStyle="1" w:styleId="CB4A978B182F4FF1B6724E0EB5FDD71C">
    <w:name w:val="CB4A978B182F4FF1B6724E0EB5FDD71C"/>
    <w:rsid w:val="00CD3A95"/>
  </w:style>
  <w:style w:type="paragraph" w:customStyle="1" w:styleId="0DD7E07511C5466BA257E4CDD3D11836">
    <w:name w:val="0DD7E07511C5466BA257E4CDD3D11836"/>
    <w:rsid w:val="00CD3A95"/>
  </w:style>
  <w:style w:type="paragraph" w:customStyle="1" w:styleId="E44DA2A428194CA092B9720A9799DA25">
    <w:name w:val="E44DA2A428194CA092B9720A9799DA25"/>
    <w:rsid w:val="00CD3A95"/>
  </w:style>
  <w:style w:type="paragraph" w:customStyle="1" w:styleId="F64CC91DEB5E41F29732832BC66C1A53">
    <w:name w:val="F64CC91DEB5E41F29732832BC66C1A53"/>
    <w:rsid w:val="00CD3A95"/>
  </w:style>
  <w:style w:type="paragraph" w:customStyle="1" w:styleId="6C267509571E48349CABB52ECB3D917B">
    <w:name w:val="6C267509571E48349CABB52ECB3D917B"/>
    <w:rsid w:val="00CD3A95"/>
  </w:style>
  <w:style w:type="paragraph" w:customStyle="1" w:styleId="57F39964445D4DF5815E3C86CA723F05">
    <w:name w:val="57F39964445D4DF5815E3C86CA723F05"/>
    <w:rsid w:val="00CD3A95"/>
  </w:style>
  <w:style w:type="paragraph" w:customStyle="1" w:styleId="9E3F121B1B1F4D3CAE0BAA1483B212F3">
    <w:name w:val="9E3F121B1B1F4D3CAE0BAA1483B212F3"/>
    <w:rsid w:val="00CD3A95"/>
  </w:style>
  <w:style w:type="paragraph" w:customStyle="1" w:styleId="50C6CCF8710248C789EDFC9B41EEB076">
    <w:name w:val="50C6CCF8710248C789EDFC9B41EEB076"/>
    <w:rsid w:val="00CD3A95"/>
  </w:style>
  <w:style w:type="paragraph" w:customStyle="1" w:styleId="E81CC265E0824D369CE0F9C66A0F2F90">
    <w:name w:val="E81CC265E0824D369CE0F9C66A0F2F90"/>
    <w:rsid w:val="00CD3A95"/>
  </w:style>
  <w:style w:type="paragraph" w:customStyle="1" w:styleId="55795FDE0AF74D8E827F57096EC1AA14">
    <w:name w:val="55795FDE0AF74D8E827F57096EC1AA14"/>
    <w:rsid w:val="00CD3A95"/>
  </w:style>
  <w:style w:type="paragraph" w:customStyle="1" w:styleId="EF29DF230739456DB3D875F2D58C3B78">
    <w:name w:val="EF29DF230739456DB3D875F2D58C3B78"/>
    <w:rsid w:val="00CD3A95"/>
  </w:style>
  <w:style w:type="paragraph" w:customStyle="1" w:styleId="B6F6A4CA9C1144D88CFCD820BA3F081B">
    <w:name w:val="B6F6A4CA9C1144D88CFCD820BA3F081B"/>
    <w:rsid w:val="00CD3A95"/>
  </w:style>
  <w:style w:type="paragraph" w:customStyle="1" w:styleId="D112E001ECA14CD48ADA44A7FD73B576">
    <w:name w:val="D112E001ECA14CD48ADA44A7FD73B576"/>
    <w:rsid w:val="00CD3A95"/>
  </w:style>
  <w:style w:type="paragraph" w:customStyle="1" w:styleId="F558DE4B56AF4079B9B62702A4371583">
    <w:name w:val="F558DE4B56AF4079B9B62702A4371583"/>
    <w:rsid w:val="00CD3A95"/>
  </w:style>
  <w:style w:type="paragraph" w:customStyle="1" w:styleId="027F82FD729649909B2E9CE1DBF5C535">
    <w:name w:val="027F82FD729649909B2E9CE1DBF5C535"/>
    <w:rsid w:val="00CD3A95"/>
  </w:style>
  <w:style w:type="paragraph" w:customStyle="1" w:styleId="BCF6F6BEEF52487D9F2376229E0B7E2E">
    <w:name w:val="BCF6F6BEEF52487D9F2376229E0B7E2E"/>
    <w:rsid w:val="00CD3A95"/>
  </w:style>
  <w:style w:type="paragraph" w:customStyle="1" w:styleId="ED102856A64B4E04A9A0AAE58D90151D">
    <w:name w:val="ED102856A64B4E04A9A0AAE58D90151D"/>
    <w:rsid w:val="00CD3A95"/>
  </w:style>
  <w:style w:type="paragraph" w:customStyle="1" w:styleId="793E15183B9447429187217F71061717">
    <w:name w:val="793E15183B9447429187217F71061717"/>
    <w:rsid w:val="00CD3A95"/>
  </w:style>
  <w:style w:type="paragraph" w:customStyle="1" w:styleId="175A4D33A7404BD9A211BFDB10FBF561">
    <w:name w:val="175A4D33A7404BD9A211BFDB10FBF561"/>
    <w:rsid w:val="00CD3A95"/>
  </w:style>
  <w:style w:type="paragraph" w:customStyle="1" w:styleId="CC84B4144B5E49D6932B2E4DD1F29F68">
    <w:name w:val="CC84B4144B5E49D6932B2E4DD1F29F68"/>
    <w:rsid w:val="00CD3A95"/>
  </w:style>
  <w:style w:type="paragraph" w:customStyle="1" w:styleId="18AB64FBF7B340E9BF142C2F67E6654F">
    <w:name w:val="18AB64FBF7B340E9BF142C2F67E6654F"/>
    <w:rsid w:val="00CD3A95"/>
  </w:style>
  <w:style w:type="paragraph" w:customStyle="1" w:styleId="686BD1C4A8124A3C9EB1B02147D202E5">
    <w:name w:val="686BD1C4A8124A3C9EB1B02147D202E5"/>
    <w:rsid w:val="00CD3A95"/>
  </w:style>
  <w:style w:type="paragraph" w:customStyle="1" w:styleId="D73579D2EE794DD0820D23875223C4C0">
    <w:name w:val="D73579D2EE794DD0820D23875223C4C0"/>
    <w:rsid w:val="00CD3A95"/>
  </w:style>
  <w:style w:type="paragraph" w:customStyle="1" w:styleId="D6470AA3C5A14A5486D25523A54DC157">
    <w:name w:val="D6470AA3C5A14A5486D25523A54DC157"/>
    <w:rsid w:val="00CD3A95"/>
  </w:style>
  <w:style w:type="paragraph" w:customStyle="1" w:styleId="FC01A80E244344D8A1D33B42FD5D0473">
    <w:name w:val="FC01A80E244344D8A1D33B42FD5D0473"/>
    <w:rsid w:val="00CD3A95"/>
  </w:style>
  <w:style w:type="paragraph" w:customStyle="1" w:styleId="2DB0A78DB331424D8E56A967A1CEEDDB">
    <w:name w:val="2DB0A78DB331424D8E56A967A1CEEDDB"/>
    <w:rsid w:val="00424388"/>
  </w:style>
  <w:style w:type="paragraph" w:customStyle="1" w:styleId="D5CA13B3B0AC4B84B697AEDCC7F1A8A0">
    <w:name w:val="D5CA13B3B0AC4B84B697AEDCC7F1A8A0"/>
    <w:rsid w:val="00424388"/>
  </w:style>
  <w:style w:type="paragraph" w:customStyle="1" w:styleId="FC4D1A5740AA4998B15B116CD3F821C5">
    <w:name w:val="FC4D1A5740AA4998B15B116CD3F821C5"/>
    <w:rsid w:val="00424388"/>
  </w:style>
  <w:style w:type="paragraph" w:customStyle="1" w:styleId="A8821F14352543CC8CCDA9BCF190595D">
    <w:name w:val="A8821F14352543CC8CCDA9BCF190595D"/>
    <w:rsid w:val="00424388"/>
  </w:style>
  <w:style w:type="paragraph" w:customStyle="1" w:styleId="2356BC34907740559AE03B6E5110B3B9">
    <w:name w:val="2356BC34907740559AE03B6E5110B3B9"/>
    <w:rsid w:val="00424388"/>
  </w:style>
  <w:style w:type="paragraph" w:customStyle="1" w:styleId="A5D1DA651DF441F883111FA48C7F7FF1">
    <w:name w:val="A5D1DA651DF441F883111FA48C7F7FF1"/>
    <w:rsid w:val="00424388"/>
  </w:style>
  <w:style w:type="paragraph" w:customStyle="1" w:styleId="FD31C42A6CA6428997A6EEA241A7FAE0">
    <w:name w:val="FD31C42A6CA6428997A6EEA241A7FAE0"/>
    <w:rsid w:val="00424388"/>
  </w:style>
  <w:style w:type="paragraph" w:customStyle="1" w:styleId="C4201E47DD884DB1A077B69F9DEF0393">
    <w:name w:val="C4201E47DD884DB1A077B69F9DEF0393"/>
    <w:rsid w:val="00424388"/>
  </w:style>
  <w:style w:type="paragraph" w:customStyle="1" w:styleId="7D632A82751A42F1B4FB13EEDDE680BA">
    <w:name w:val="7D632A82751A42F1B4FB13EEDDE680BA"/>
    <w:rsid w:val="00424388"/>
  </w:style>
  <w:style w:type="paragraph" w:customStyle="1" w:styleId="F1FB5974A695491EA70EDC05CD9D2A20">
    <w:name w:val="F1FB5974A695491EA70EDC05CD9D2A20"/>
    <w:rsid w:val="00424388"/>
  </w:style>
  <w:style w:type="paragraph" w:customStyle="1" w:styleId="A6CB6DF83EE545619BAB7482D645E4F4">
    <w:name w:val="A6CB6DF83EE545619BAB7482D645E4F4"/>
    <w:rsid w:val="00424388"/>
  </w:style>
  <w:style w:type="paragraph" w:customStyle="1" w:styleId="FA1AD98C561D4236AA930A98790E56A9">
    <w:name w:val="FA1AD98C561D4236AA930A98790E56A9"/>
    <w:rsid w:val="00424388"/>
  </w:style>
  <w:style w:type="paragraph" w:customStyle="1" w:styleId="D62AB283475642E5B72998A311466B28">
    <w:name w:val="D62AB283475642E5B72998A311466B28"/>
    <w:rsid w:val="00424388"/>
  </w:style>
  <w:style w:type="paragraph" w:customStyle="1" w:styleId="76039AB6C43441A3A8C76F8B6BCB697B">
    <w:name w:val="76039AB6C43441A3A8C76F8B6BCB697B"/>
    <w:rsid w:val="00424388"/>
  </w:style>
  <w:style w:type="paragraph" w:customStyle="1" w:styleId="6AD8405C27854E7BB31E36B3E2095BD0">
    <w:name w:val="6AD8405C27854E7BB31E36B3E2095BD0"/>
    <w:rsid w:val="00424388"/>
  </w:style>
  <w:style w:type="paragraph" w:customStyle="1" w:styleId="5720F6361F474E16A7F380A2973B6220">
    <w:name w:val="5720F6361F474E16A7F380A2973B6220"/>
    <w:rsid w:val="00424388"/>
  </w:style>
  <w:style w:type="paragraph" w:customStyle="1" w:styleId="D12D528614384094BFC562734F29C584">
    <w:name w:val="D12D528614384094BFC562734F29C584"/>
    <w:rsid w:val="00424388"/>
  </w:style>
  <w:style w:type="paragraph" w:customStyle="1" w:styleId="4807E5B1BF9B4FF2A0DFC5D55CCFC2EA">
    <w:name w:val="4807E5B1BF9B4FF2A0DFC5D55CCFC2EA"/>
    <w:rsid w:val="00424388"/>
  </w:style>
  <w:style w:type="paragraph" w:customStyle="1" w:styleId="14BFC5017FE3487497E8CA4908231432">
    <w:name w:val="14BFC5017FE3487497E8CA4908231432"/>
    <w:rsid w:val="00424388"/>
  </w:style>
  <w:style w:type="paragraph" w:customStyle="1" w:styleId="89E1257AB25B4E4096F677823B9872AD">
    <w:name w:val="89E1257AB25B4E4096F677823B9872AD"/>
    <w:rsid w:val="00424388"/>
  </w:style>
  <w:style w:type="paragraph" w:customStyle="1" w:styleId="A9C4E9672F47404FBEE8CD91F5EB3F5D">
    <w:name w:val="A9C4E9672F47404FBEE8CD91F5EB3F5D"/>
    <w:rsid w:val="00424388"/>
  </w:style>
  <w:style w:type="paragraph" w:customStyle="1" w:styleId="BC18EBF1B3AE4AC1BDA89DE4F021AA76">
    <w:name w:val="BC18EBF1B3AE4AC1BDA89DE4F021AA76"/>
    <w:rsid w:val="00424388"/>
  </w:style>
  <w:style w:type="paragraph" w:customStyle="1" w:styleId="C9A417E7774743488ECBADC8EBD14635">
    <w:name w:val="C9A417E7774743488ECBADC8EBD14635"/>
    <w:rsid w:val="00424388"/>
  </w:style>
  <w:style w:type="paragraph" w:customStyle="1" w:styleId="0F9CBDD10B5A4A92BF5D1342EE7FBFBA">
    <w:name w:val="0F9CBDD10B5A4A92BF5D1342EE7FBFBA"/>
    <w:rsid w:val="00424388"/>
  </w:style>
  <w:style w:type="paragraph" w:customStyle="1" w:styleId="F56A0FE6BE7B4E34ADF5F526C65CDF1C">
    <w:name w:val="F56A0FE6BE7B4E34ADF5F526C65CDF1C"/>
    <w:rsid w:val="00424388"/>
  </w:style>
  <w:style w:type="paragraph" w:customStyle="1" w:styleId="153051CE3E9E477FB9ADA69BDD0BE953">
    <w:name w:val="153051CE3E9E477FB9ADA69BDD0BE953"/>
    <w:rsid w:val="00424388"/>
  </w:style>
  <w:style w:type="paragraph" w:customStyle="1" w:styleId="3354257040B942C08234E87ED65FBD9A">
    <w:name w:val="3354257040B942C08234E87ED65FBD9A"/>
    <w:rsid w:val="00424388"/>
  </w:style>
  <w:style w:type="paragraph" w:customStyle="1" w:styleId="85A764D18C6A4AE6AE2420BC3DD7396E">
    <w:name w:val="85A764D18C6A4AE6AE2420BC3DD7396E"/>
    <w:rsid w:val="00424388"/>
  </w:style>
  <w:style w:type="paragraph" w:customStyle="1" w:styleId="DBBCC2C0EDDD4282BDA2727EA3C0689C">
    <w:name w:val="DBBCC2C0EDDD4282BDA2727EA3C0689C"/>
    <w:rsid w:val="00424388"/>
  </w:style>
  <w:style w:type="paragraph" w:customStyle="1" w:styleId="2CFE38FD47194AF897638736C93229D3">
    <w:name w:val="2CFE38FD47194AF897638736C93229D3"/>
    <w:rsid w:val="00424388"/>
  </w:style>
  <w:style w:type="paragraph" w:customStyle="1" w:styleId="A49D6BDA26C9487A8C9FD144401C62CD">
    <w:name w:val="A49D6BDA26C9487A8C9FD144401C62CD"/>
    <w:rsid w:val="00424388"/>
  </w:style>
  <w:style w:type="paragraph" w:customStyle="1" w:styleId="26F2D4F48E034EE78E462FE96393BFC9">
    <w:name w:val="26F2D4F48E034EE78E462FE96393BFC9"/>
    <w:rsid w:val="00424388"/>
  </w:style>
  <w:style w:type="paragraph" w:customStyle="1" w:styleId="A3557AF398E041B698C82854783F7DCB">
    <w:name w:val="A3557AF398E041B698C82854783F7DCB"/>
    <w:rsid w:val="00424388"/>
  </w:style>
  <w:style w:type="paragraph" w:customStyle="1" w:styleId="61D997E3DBF54A1EB4F3F0E205293A9E">
    <w:name w:val="61D997E3DBF54A1EB4F3F0E205293A9E"/>
    <w:rsid w:val="00424388"/>
  </w:style>
  <w:style w:type="paragraph" w:customStyle="1" w:styleId="447C0120F4A44017ADCD58C3B672EE09">
    <w:name w:val="447C0120F4A44017ADCD58C3B672EE09"/>
    <w:rsid w:val="00424388"/>
  </w:style>
  <w:style w:type="paragraph" w:customStyle="1" w:styleId="598F055152FC4915BEC0D243CB5096A9">
    <w:name w:val="598F055152FC4915BEC0D243CB5096A9"/>
    <w:rsid w:val="00424388"/>
  </w:style>
  <w:style w:type="paragraph" w:customStyle="1" w:styleId="76773E552FD04392BAC9502B5B3E8564">
    <w:name w:val="76773E552FD04392BAC9502B5B3E8564"/>
    <w:rsid w:val="00424388"/>
  </w:style>
  <w:style w:type="paragraph" w:customStyle="1" w:styleId="AD4FCC33B19B48E5BED91FCD9F62ABEC">
    <w:name w:val="AD4FCC33B19B48E5BED91FCD9F62ABEC"/>
    <w:rsid w:val="00424388"/>
  </w:style>
  <w:style w:type="paragraph" w:customStyle="1" w:styleId="0C38C9FADD7B46F6B2669C7064CDD186">
    <w:name w:val="0C38C9FADD7B46F6B2669C7064CDD186"/>
    <w:rsid w:val="00424388"/>
  </w:style>
  <w:style w:type="paragraph" w:customStyle="1" w:styleId="12D3106AF4544634BF12F25F908260FC">
    <w:name w:val="12D3106AF4544634BF12F25F908260FC"/>
    <w:rsid w:val="00424388"/>
  </w:style>
  <w:style w:type="paragraph" w:customStyle="1" w:styleId="B7409ED12CD54A25A77399EF5CDC39C8">
    <w:name w:val="B7409ED12CD54A25A77399EF5CDC39C8"/>
    <w:rsid w:val="00424388"/>
  </w:style>
  <w:style w:type="paragraph" w:customStyle="1" w:styleId="ED46E19C11994E3F879BE7C4A2365588">
    <w:name w:val="ED46E19C11994E3F879BE7C4A2365588"/>
    <w:rsid w:val="00424388"/>
  </w:style>
  <w:style w:type="paragraph" w:customStyle="1" w:styleId="DB5C9025E24141DB9F84C91D746A94C4">
    <w:name w:val="DB5C9025E24141DB9F84C91D746A94C4"/>
    <w:rsid w:val="00424388"/>
  </w:style>
  <w:style w:type="paragraph" w:customStyle="1" w:styleId="417816FAABE14C868BD660E7EE3F99E8">
    <w:name w:val="417816FAABE14C868BD660E7EE3F99E8"/>
    <w:rsid w:val="00424388"/>
  </w:style>
  <w:style w:type="paragraph" w:customStyle="1" w:styleId="74ED80B6469E451ABABCFCDE31C395E2">
    <w:name w:val="74ED80B6469E451ABABCFCDE31C395E2"/>
    <w:rsid w:val="00424388"/>
  </w:style>
  <w:style w:type="paragraph" w:customStyle="1" w:styleId="15F1BFBCB57340369D4010DB3DE54B64">
    <w:name w:val="15F1BFBCB57340369D4010DB3DE54B64"/>
    <w:rsid w:val="00424388"/>
  </w:style>
  <w:style w:type="paragraph" w:customStyle="1" w:styleId="D821A9E7015748C19888EF7612CB9BE2">
    <w:name w:val="D821A9E7015748C19888EF7612CB9BE2"/>
    <w:rsid w:val="00424388"/>
  </w:style>
  <w:style w:type="paragraph" w:customStyle="1" w:styleId="AEE0D3563B044CD49813532425F01EBF">
    <w:name w:val="AEE0D3563B044CD49813532425F01EBF"/>
    <w:rsid w:val="00424388"/>
  </w:style>
  <w:style w:type="paragraph" w:customStyle="1" w:styleId="1B558D60FA11453E80533B9B538B4487">
    <w:name w:val="1B558D60FA11453E80533B9B538B4487"/>
    <w:rsid w:val="00424388"/>
  </w:style>
  <w:style w:type="paragraph" w:customStyle="1" w:styleId="DF79DA173A2F49FA99BCBD9EBC6AD0D4">
    <w:name w:val="DF79DA173A2F49FA99BCBD9EBC6AD0D4"/>
    <w:rsid w:val="00424388"/>
  </w:style>
  <w:style w:type="paragraph" w:customStyle="1" w:styleId="63AECE953D5C4FFD8BF2DFDC9DAD636F">
    <w:name w:val="63AECE953D5C4FFD8BF2DFDC9DAD636F"/>
    <w:rsid w:val="00424388"/>
  </w:style>
  <w:style w:type="paragraph" w:customStyle="1" w:styleId="B33CB1918B024206A429EE591EC1225A">
    <w:name w:val="B33CB1918B024206A429EE591EC1225A"/>
    <w:rsid w:val="00424388"/>
  </w:style>
  <w:style w:type="paragraph" w:customStyle="1" w:styleId="ECDD0A339F744DD3A46AE09D20D112EC">
    <w:name w:val="ECDD0A339F744DD3A46AE09D20D112EC"/>
    <w:rsid w:val="00424388"/>
  </w:style>
  <w:style w:type="paragraph" w:customStyle="1" w:styleId="E48D13B134764BA69C397F3708112172">
    <w:name w:val="E48D13B134764BA69C397F3708112172"/>
    <w:rsid w:val="00B70A2C"/>
  </w:style>
  <w:style w:type="paragraph" w:customStyle="1" w:styleId="16C814EE0D154365A146D7AAC6752A90">
    <w:name w:val="16C814EE0D154365A146D7AAC6752A90"/>
    <w:rsid w:val="00B70A2C"/>
  </w:style>
  <w:style w:type="paragraph" w:customStyle="1" w:styleId="FF282BF1F8E447D89F5C12A10E2E9B44">
    <w:name w:val="FF282BF1F8E447D89F5C12A10E2E9B44"/>
    <w:rsid w:val="00B70A2C"/>
  </w:style>
  <w:style w:type="paragraph" w:customStyle="1" w:styleId="39EA99F497724152AF8BAD3206C9203F">
    <w:name w:val="39EA99F497724152AF8BAD3206C9203F"/>
    <w:rsid w:val="00B70A2C"/>
  </w:style>
  <w:style w:type="paragraph" w:customStyle="1" w:styleId="3749BB64FB224AABB3EACAC6CBA09AF2">
    <w:name w:val="3749BB64FB224AABB3EACAC6CBA09AF2"/>
    <w:rsid w:val="00B70A2C"/>
  </w:style>
  <w:style w:type="paragraph" w:customStyle="1" w:styleId="D095821870E94419A9FBD291B7C63649">
    <w:name w:val="D095821870E94419A9FBD291B7C63649"/>
    <w:rsid w:val="00B70A2C"/>
  </w:style>
  <w:style w:type="paragraph" w:customStyle="1" w:styleId="F792B3F6003B48CB97C744E8F6FB72D4">
    <w:name w:val="F792B3F6003B48CB97C744E8F6FB72D4"/>
    <w:rsid w:val="00207425"/>
  </w:style>
  <w:style w:type="paragraph" w:customStyle="1" w:styleId="E52E0E337BF44762B7B309DBA76CC60A">
    <w:name w:val="E52E0E337BF44762B7B309DBA76CC60A"/>
    <w:rsid w:val="00207425"/>
  </w:style>
  <w:style w:type="paragraph" w:customStyle="1" w:styleId="7CF24FBD00A74650BE29D5FF5A2B7974">
    <w:name w:val="7CF24FBD00A74650BE29D5FF5A2B7974"/>
    <w:rsid w:val="00207425"/>
  </w:style>
  <w:style w:type="paragraph" w:customStyle="1" w:styleId="3B38B11914934B14AE1A2B7141991C09">
    <w:name w:val="3B38B11914934B14AE1A2B7141991C09"/>
    <w:rsid w:val="00207425"/>
  </w:style>
  <w:style w:type="paragraph" w:customStyle="1" w:styleId="E829952F88EC47B699F80075493A20B8">
    <w:name w:val="E829952F88EC47B699F80075493A20B8"/>
    <w:rsid w:val="00207425"/>
  </w:style>
  <w:style w:type="paragraph" w:customStyle="1" w:styleId="36650F571A964EEB8D0D6802C1E9FA47">
    <w:name w:val="36650F571A964EEB8D0D6802C1E9FA47"/>
    <w:rsid w:val="00207425"/>
  </w:style>
  <w:style w:type="paragraph" w:customStyle="1" w:styleId="D92BBEF61B834D90BA69DBCC70FE2322">
    <w:name w:val="D92BBEF61B834D90BA69DBCC70FE2322"/>
    <w:rsid w:val="00207425"/>
  </w:style>
  <w:style w:type="paragraph" w:customStyle="1" w:styleId="016834622D5B40AB9C59F18D4D3DB5B1">
    <w:name w:val="016834622D5B40AB9C59F18D4D3DB5B1"/>
    <w:rsid w:val="00207425"/>
  </w:style>
  <w:style w:type="paragraph" w:customStyle="1" w:styleId="E5B0355CCEC94057AFBBA32FBEBE8F2E">
    <w:name w:val="E5B0355CCEC94057AFBBA32FBEBE8F2E"/>
    <w:rsid w:val="00207425"/>
  </w:style>
  <w:style w:type="paragraph" w:customStyle="1" w:styleId="C43F9E5C14544673B2F73C207E687E48">
    <w:name w:val="C43F9E5C14544673B2F73C207E687E48"/>
    <w:rsid w:val="00207425"/>
  </w:style>
  <w:style w:type="paragraph" w:customStyle="1" w:styleId="D4F92E869AD94CF6891EBF0E10A5C7BD">
    <w:name w:val="D4F92E869AD94CF6891EBF0E10A5C7BD"/>
    <w:rsid w:val="00207425"/>
  </w:style>
  <w:style w:type="paragraph" w:customStyle="1" w:styleId="893F11FD8B2342DA85AA02355F02D3A6">
    <w:name w:val="893F11FD8B2342DA85AA02355F02D3A6"/>
    <w:rsid w:val="00207425"/>
  </w:style>
  <w:style w:type="paragraph" w:customStyle="1" w:styleId="410A6D812563430EBD98F7882355596A">
    <w:name w:val="410A6D812563430EBD98F7882355596A"/>
    <w:rsid w:val="00207425"/>
  </w:style>
  <w:style w:type="paragraph" w:customStyle="1" w:styleId="239DE4D9B7314FE4BE7203E3CBA50BF2">
    <w:name w:val="239DE4D9B7314FE4BE7203E3CBA50BF2"/>
    <w:rsid w:val="00207425"/>
  </w:style>
  <w:style w:type="paragraph" w:customStyle="1" w:styleId="D99C83E80EAD40D4BFAC59C772717814">
    <w:name w:val="D99C83E80EAD40D4BFAC59C772717814"/>
    <w:rsid w:val="00207425"/>
  </w:style>
  <w:style w:type="paragraph" w:customStyle="1" w:styleId="53C0932774F540A894A0730EC8502E7C">
    <w:name w:val="53C0932774F540A894A0730EC8502E7C"/>
    <w:rsid w:val="00207425"/>
  </w:style>
  <w:style w:type="paragraph" w:customStyle="1" w:styleId="0523FFB0BCF748DC9247DEB853B61881">
    <w:name w:val="0523FFB0BCF748DC9247DEB853B61881"/>
    <w:rsid w:val="00207425"/>
  </w:style>
  <w:style w:type="paragraph" w:customStyle="1" w:styleId="DBE77398DC5140D3B85B36D5FED3C47D">
    <w:name w:val="DBE77398DC5140D3B85B36D5FED3C47D"/>
    <w:rsid w:val="00207425"/>
  </w:style>
  <w:style w:type="paragraph" w:customStyle="1" w:styleId="C9B9FB0A02A14ACF99EFBDBCB2FA6922">
    <w:name w:val="C9B9FB0A02A14ACF99EFBDBCB2FA6922"/>
    <w:rsid w:val="00207425"/>
  </w:style>
  <w:style w:type="paragraph" w:customStyle="1" w:styleId="552CBA64F5D547A682DC2B2B166BDE77">
    <w:name w:val="552CBA64F5D547A682DC2B2B166BDE77"/>
    <w:rsid w:val="00207425"/>
  </w:style>
  <w:style w:type="paragraph" w:customStyle="1" w:styleId="6A5892CD8B34489D875A437997262AC1">
    <w:name w:val="6A5892CD8B34489D875A437997262AC1"/>
    <w:rsid w:val="00207425"/>
  </w:style>
  <w:style w:type="paragraph" w:customStyle="1" w:styleId="F517F75BCC0F4E6285DEA6C6701E7F14">
    <w:name w:val="F517F75BCC0F4E6285DEA6C6701E7F14"/>
    <w:rsid w:val="00207425"/>
  </w:style>
  <w:style w:type="paragraph" w:customStyle="1" w:styleId="6892A0F206DD4CF3B67760CCFFAF2F4E">
    <w:name w:val="6892A0F206DD4CF3B67760CCFFAF2F4E"/>
    <w:rsid w:val="00207425"/>
  </w:style>
  <w:style w:type="paragraph" w:customStyle="1" w:styleId="79EAA427952441639448913A23B3B54C">
    <w:name w:val="79EAA427952441639448913A23B3B54C"/>
    <w:rsid w:val="00207425"/>
  </w:style>
  <w:style w:type="paragraph" w:customStyle="1" w:styleId="061E7EFB423547C5B25B3B0DB6F396C6">
    <w:name w:val="061E7EFB423547C5B25B3B0DB6F396C6"/>
    <w:rsid w:val="00207425"/>
  </w:style>
  <w:style w:type="paragraph" w:customStyle="1" w:styleId="5F55B45203F845F1925543ED3FAAD304">
    <w:name w:val="5F55B45203F845F1925543ED3FAAD304"/>
    <w:rsid w:val="00207425"/>
  </w:style>
  <w:style w:type="paragraph" w:customStyle="1" w:styleId="C366FA25DFB5447CB3312B12198481D2">
    <w:name w:val="C366FA25DFB5447CB3312B12198481D2"/>
    <w:rsid w:val="00207425"/>
  </w:style>
  <w:style w:type="paragraph" w:customStyle="1" w:styleId="26FCA703EC484C1D9F9923A0826E0E79">
    <w:name w:val="26FCA703EC484C1D9F9923A0826E0E79"/>
    <w:rsid w:val="00207425"/>
  </w:style>
  <w:style w:type="paragraph" w:customStyle="1" w:styleId="BFF7E8F38056445AB51D2CC99753883D">
    <w:name w:val="BFF7E8F38056445AB51D2CC99753883D"/>
  </w:style>
  <w:style w:type="paragraph" w:customStyle="1" w:styleId="6FB9CF0BFA844855876E21AE98F5AFCE">
    <w:name w:val="6FB9CF0BFA844855876E21AE98F5AFCE"/>
  </w:style>
  <w:style w:type="paragraph" w:customStyle="1" w:styleId="9622378F28634885ADEA58CAB9DF9176">
    <w:name w:val="9622378F28634885ADEA58CAB9DF9176"/>
  </w:style>
  <w:style w:type="paragraph" w:customStyle="1" w:styleId="F7E7A963DB9044E7898BEF2B82F05B86">
    <w:name w:val="F7E7A963DB9044E7898BEF2B82F05B86"/>
  </w:style>
  <w:style w:type="paragraph" w:customStyle="1" w:styleId="F26CE8CCF63E413595302C26C64BA60F">
    <w:name w:val="F26CE8CCF63E413595302C26C64BA60F"/>
  </w:style>
  <w:style w:type="paragraph" w:customStyle="1" w:styleId="AB065507D3DB49DDA8300E3748701434">
    <w:name w:val="AB065507D3DB49DDA8300E3748701434"/>
  </w:style>
  <w:style w:type="paragraph" w:customStyle="1" w:styleId="D2B9B9E646FC4A328B23AC1F66BB683E">
    <w:name w:val="D2B9B9E646FC4A328B23AC1F66BB683E"/>
  </w:style>
  <w:style w:type="paragraph" w:customStyle="1" w:styleId="C5ABC8AB81ED4AD4AF97D0362E4D5C7B">
    <w:name w:val="C5ABC8AB81ED4AD4AF97D0362E4D5C7B"/>
    <w:rsid w:val="0058633F"/>
  </w:style>
  <w:style w:type="paragraph" w:customStyle="1" w:styleId="73C7D756724446D6BAEE8BCA8E905D85">
    <w:name w:val="73C7D756724446D6BAEE8BCA8E905D85"/>
    <w:rsid w:val="0058633F"/>
  </w:style>
  <w:style w:type="paragraph" w:customStyle="1" w:styleId="88E9C0A29A3748B7BF5EBFEC9CB22139">
    <w:name w:val="88E9C0A29A3748B7BF5EBFEC9CB22139"/>
    <w:rsid w:val="0058633F"/>
  </w:style>
  <w:style w:type="paragraph" w:customStyle="1" w:styleId="4E7B282E6366446F867AD6AA78C5A6D4">
    <w:name w:val="4E7B282E6366446F867AD6AA78C5A6D4"/>
    <w:rsid w:val="0058633F"/>
  </w:style>
  <w:style w:type="paragraph" w:customStyle="1" w:styleId="9F0456207A6F4B07AFBD22D208636AE1">
    <w:name w:val="9F0456207A6F4B07AFBD22D208636AE1"/>
    <w:rsid w:val="0058633F"/>
  </w:style>
  <w:style w:type="paragraph" w:customStyle="1" w:styleId="31FD7332BF9F4BABA8BFE56C523B23AF">
    <w:name w:val="31FD7332BF9F4BABA8BFE56C523B23AF"/>
    <w:rsid w:val="0058633F"/>
  </w:style>
  <w:style w:type="paragraph" w:customStyle="1" w:styleId="9BB67378F1684AB2BD07DA5A8B830CA1">
    <w:name w:val="9BB67378F1684AB2BD07DA5A8B830CA1"/>
    <w:rsid w:val="0058633F"/>
  </w:style>
  <w:style w:type="paragraph" w:customStyle="1" w:styleId="3FEFD87B4A6F4CC88FFD497818FC6142">
    <w:name w:val="3FEFD87B4A6F4CC88FFD497818FC6142"/>
    <w:rsid w:val="0058633F"/>
  </w:style>
  <w:style w:type="paragraph" w:customStyle="1" w:styleId="43339BB73DE8450296848DEC6B18EC38">
    <w:name w:val="43339BB73DE8450296848DEC6B18EC38"/>
    <w:rsid w:val="0058633F"/>
  </w:style>
  <w:style w:type="paragraph" w:customStyle="1" w:styleId="9AA4A1B3954A493295604024505A6705">
    <w:name w:val="9AA4A1B3954A493295604024505A6705"/>
    <w:rsid w:val="0058633F"/>
  </w:style>
  <w:style w:type="paragraph" w:customStyle="1" w:styleId="0BE7811F52AE4822B247FF5656DDB715">
    <w:name w:val="0BE7811F52AE4822B247FF5656DDB715"/>
    <w:rsid w:val="0058633F"/>
  </w:style>
  <w:style w:type="paragraph" w:customStyle="1" w:styleId="97AF89D2D6E74149A2E4AC454A767EDC">
    <w:name w:val="97AF89D2D6E74149A2E4AC454A767EDC"/>
    <w:rsid w:val="0058633F"/>
  </w:style>
  <w:style w:type="paragraph" w:customStyle="1" w:styleId="3C43055271F840BCA030695C1ACF232C">
    <w:name w:val="3C43055271F840BCA030695C1ACF232C"/>
    <w:rsid w:val="00ED28EA"/>
  </w:style>
  <w:style w:type="paragraph" w:customStyle="1" w:styleId="7ECD8EFEA87D41FCB2AEAD8FDFCAB169">
    <w:name w:val="7ECD8EFEA87D41FCB2AEAD8FDFCAB169"/>
    <w:rsid w:val="00ED28EA"/>
  </w:style>
  <w:style w:type="paragraph" w:customStyle="1" w:styleId="676B3BE6537B4C0980665C033C5001FB">
    <w:name w:val="676B3BE6537B4C0980665C033C5001FB"/>
    <w:rsid w:val="00BB6389"/>
  </w:style>
  <w:style w:type="paragraph" w:customStyle="1" w:styleId="886792887344459D8BF220468C747DDD">
    <w:name w:val="886792887344459D8BF220468C747DDD"/>
    <w:rsid w:val="00BB6389"/>
  </w:style>
  <w:style w:type="paragraph" w:customStyle="1" w:styleId="5BFC8D7E56AA4CE29E6BC3D97DF36169">
    <w:name w:val="5BFC8D7E56AA4CE29E6BC3D97DF36169"/>
    <w:rsid w:val="00BB6389"/>
  </w:style>
  <w:style w:type="paragraph" w:customStyle="1" w:styleId="66BA68572620417AA4F5AF1BAC018410">
    <w:name w:val="66BA68572620417AA4F5AF1BAC018410"/>
    <w:rsid w:val="00BB6389"/>
  </w:style>
  <w:style w:type="paragraph" w:customStyle="1" w:styleId="6B4995CAD32D47A888FE1A1C7C8D1353">
    <w:name w:val="6B4995CAD32D47A888FE1A1C7C8D1353"/>
    <w:rsid w:val="00BB6389"/>
  </w:style>
  <w:style w:type="paragraph" w:customStyle="1" w:styleId="60E0555E0575464E9FC0C3BA7A859EC8">
    <w:name w:val="60E0555E0575464E9FC0C3BA7A859EC8"/>
    <w:rsid w:val="00BB6389"/>
  </w:style>
  <w:style w:type="paragraph" w:customStyle="1" w:styleId="0EB0AE9B6AED4B8A8FB316571CD6C889">
    <w:name w:val="0EB0AE9B6AED4B8A8FB316571CD6C889"/>
    <w:rsid w:val="00BB6389"/>
  </w:style>
  <w:style w:type="paragraph" w:customStyle="1" w:styleId="43E7A5D2031B4CDDAED04D0153FDD89C">
    <w:name w:val="43E7A5D2031B4CDDAED04D0153FDD89C"/>
    <w:rsid w:val="00BB6389"/>
  </w:style>
  <w:style w:type="paragraph" w:customStyle="1" w:styleId="9DB1ADA1F313484DB0ECE1A9C701DA8D">
    <w:name w:val="9DB1ADA1F313484DB0ECE1A9C701DA8D"/>
    <w:rsid w:val="00BB6389"/>
  </w:style>
  <w:style w:type="paragraph" w:customStyle="1" w:styleId="E3F612238FD544E4B16EB03720D9FEA6">
    <w:name w:val="E3F612238FD544E4B16EB03720D9FEA6"/>
    <w:rsid w:val="00BB6389"/>
  </w:style>
  <w:style w:type="paragraph" w:customStyle="1" w:styleId="4C1C0859B5CE4C55AF1AA10B521672FC">
    <w:name w:val="4C1C0859B5CE4C55AF1AA10B521672FC"/>
    <w:rsid w:val="00BB6389"/>
  </w:style>
  <w:style w:type="paragraph" w:customStyle="1" w:styleId="FEFE8821279A45C19ACB7005CD63BCF9">
    <w:name w:val="FEFE8821279A45C19ACB7005CD63BCF9"/>
    <w:rsid w:val="00BB6389"/>
  </w:style>
  <w:style w:type="paragraph" w:customStyle="1" w:styleId="C2DA743BB8D9442EB8B0B74166867A59">
    <w:name w:val="C2DA743BB8D9442EB8B0B74166867A59"/>
    <w:rsid w:val="00BB6389"/>
  </w:style>
  <w:style w:type="paragraph" w:customStyle="1" w:styleId="BCA9C01A4E55411690D0D38411F238BD">
    <w:name w:val="BCA9C01A4E55411690D0D38411F238BD"/>
    <w:rsid w:val="00BB6389"/>
  </w:style>
  <w:style w:type="paragraph" w:customStyle="1" w:styleId="B7B0F3CE26144347926792B63B022AD3">
    <w:name w:val="B7B0F3CE26144347926792B63B022AD3"/>
    <w:rsid w:val="00BB6389"/>
  </w:style>
  <w:style w:type="paragraph" w:customStyle="1" w:styleId="7F5A5D7E6C7A436285638D6467B5E47B">
    <w:name w:val="7F5A5D7E6C7A436285638D6467B5E47B"/>
    <w:rsid w:val="00BB6389"/>
  </w:style>
  <w:style w:type="paragraph" w:customStyle="1" w:styleId="78D63FEA4B4C413F83F4B245683F0637">
    <w:name w:val="78D63FEA4B4C413F83F4B245683F0637"/>
    <w:rsid w:val="00BB6389"/>
  </w:style>
  <w:style w:type="paragraph" w:customStyle="1" w:styleId="EC55C173FD1241828638C84E4A8873B4">
    <w:name w:val="EC55C173FD1241828638C84E4A8873B4"/>
    <w:rsid w:val="00BB6389"/>
  </w:style>
  <w:style w:type="paragraph" w:customStyle="1" w:styleId="6770AD47D1B64F4B9A94DBB5383FF07A">
    <w:name w:val="6770AD47D1B64F4B9A94DBB5383FF07A"/>
    <w:rsid w:val="00BB6389"/>
  </w:style>
  <w:style w:type="paragraph" w:customStyle="1" w:styleId="45E566CFF5574B068A008A881649D850">
    <w:name w:val="45E566CFF5574B068A008A881649D850"/>
    <w:rsid w:val="00BB6389"/>
  </w:style>
  <w:style w:type="paragraph" w:customStyle="1" w:styleId="14322A219AD446859FCCDE9F5B0CB823">
    <w:name w:val="14322A219AD446859FCCDE9F5B0CB823"/>
    <w:rsid w:val="00BB6389"/>
  </w:style>
  <w:style w:type="paragraph" w:customStyle="1" w:styleId="F70DBAAF394E43918AC054104DB2F591">
    <w:name w:val="F70DBAAF394E43918AC054104DB2F591"/>
    <w:rsid w:val="00BB6389"/>
  </w:style>
  <w:style w:type="paragraph" w:customStyle="1" w:styleId="A4B8DB7C60D14F4FA60C7263E107C38A">
    <w:name w:val="A4B8DB7C60D14F4FA60C7263E107C38A"/>
    <w:rsid w:val="00BB6389"/>
  </w:style>
  <w:style w:type="paragraph" w:customStyle="1" w:styleId="B05AFD014154425FB92EF7793EFE8F1E">
    <w:name w:val="B05AFD014154425FB92EF7793EFE8F1E"/>
    <w:rsid w:val="00BB6389"/>
  </w:style>
  <w:style w:type="paragraph" w:customStyle="1" w:styleId="4B2660F2954C48CBB0C56738256295B1">
    <w:name w:val="4B2660F2954C48CBB0C56738256295B1"/>
    <w:rsid w:val="00BB6389"/>
  </w:style>
  <w:style w:type="paragraph" w:customStyle="1" w:styleId="72AC3A94A8FC4327A0600EAF4DBEC74C">
    <w:name w:val="72AC3A94A8FC4327A0600EAF4DBEC74C"/>
    <w:rsid w:val="00BB6389"/>
  </w:style>
  <w:style w:type="paragraph" w:customStyle="1" w:styleId="3E1EE88461644A629A00A3697CE51001">
    <w:name w:val="3E1EE88461644A629A00A3697CE51001"/>
    <w:rsid w:val="00BB6389"/>
  </w:style>
  <w:style w:type="paragraph" w:customStyle="1" w:styleId="A666E43E142F41F18CC034A454FCAF75">
    <w:name w:val="A666E43E142F41F18CC034A454FCAF75"/>
    <w:rsid w:val="00BB6389"/>
  </w:style>
  <w:style w:type="paragraph" w:customStyle="1" w:styleId="AA70AF8C5EC94738B8636E985D5A5304">
    <w:name w:val="AA70AF8C5EC94738B8636E985D5A5304"/>
    <w:rsid w:val="00BB6389"/>
  </w:style>
  <w:style w:type="paragraph" w:customStyle="1" w:styleId="46E9FEBBAE484EF5ACD1BB44209C1C87">
    <w:name w:val="46E9FEBBAE484EF5ACD1BB44209C1C87"/>
    <w:rsid w:val="00BB6389"/>
  </w:style>
  <w:style w:type="paragraph" w:customStyle="1" w:styleId="72D8B45E3E504D09982C5B6FDD5DD1AB">
    <w:name w:val="72D8B45E3E504D09982C5B6FDD5DD1AB"/>
    <w:rsid w:val="00BB6389"/>
  </w:style>
  <w:style w:type="paragraph" w:customStyle="1" w:styleId="B173A6359F3C4784B2DD40815855E1A0">
    <w:name w:val="B173A6359F3C4784B2DD40815855E1A0"/>
    <w:rsid w:val="00BB6389"/>
  </w:style>
  <w:style w:type="paragraph" w:customStyle="1" w:styleId="5A6D85863720404488B9A6493C56D5B3">
    <w:name w:val="5A6D85863720404488B9A6493C56D5B3"/>
    <w:rsid w:val="00BB6389"/>
  </w:style>
  <w:style w:type="paragraph" w:customStyle="1" w:styleId="DF9D04D79DD140D3AA9C86CB4D9956F6">
    <w:name w:val="DF9D04D79DD140D3AA9C86CB4D9956F6"/>
    <w:rsid w:val="00BB6389"/>
  </w:style>
  <w:style w:type="paragraph" w:customStyle="1" w:styleId="65D1EF881F3A451B81896DE43640D565">
    <w:name w:val="65D1EF881F3A451B81896DE43640D565"/>
    <w:rsid w:val="00BB6389"/>
  </w:style>
  <w:style w:type="paragraph" w:customStyle="1" w:styleId="8A7BC16C8A164857AC4CC97EF25D66F0">
    <w:name w:val="8A7BC16C8A164857AC4CC97EF25D66F0"/>
    <w:rsid w:val="00BB6389"/>
  </w:style>
  <w:style w:type="paragraph" w:customStyle="1" w:styleId="E55D43E4AB824909B02497CCD277251C">
    <w:name w:val="E55D43E4AB824909B02497CCD277251C"/>
    <w:rsid w:val="00BB6389"/>
  </w:style>
  <w:style w:type="paragraph" w:customStyle="1" w:styleId="F25323650996425284B7734DD1D88A28">
    <w:name w:val="F25323650996425284B7734DD1D88A28"/>
    <w:rsid w:val="00BB6389"/>
  </w:style>
  <w:style w:type="paragraph" w:customStyle="1" w:styleId="0CEBD2A1286540A3A810B631375AD08A">
    <w:name w:val="0CEBD2A1286540A3A810B631375AD08A"/>
    <w:rsid w:val="00BB6389"/>
  </w:style>
  <w:style w:type="paragraph" w:customStyle="1" w:styleId="9847D993F4044F2FA97FE6C134336D20">
    <w:name w:val="9847D993F4044F2FA97FE6C134336D20"/>
    <w:rsid w:val="00BB6389"/>
  </w:style>
  <w:style w:type="paragraph" w:customStyle="1" w:styleId="B048D8C80E21425A9119B0B494EA5B5E">
    <w:name w:val="B048D8C80E21425A9119B0B494EA5B5E"/>
    <w:rsid w:val="009C2332"/>
  </w:style>
  <w:style w:type="paragraph" w:customStyle="1" w:styleId="20350EE1F46F4B9A9AEACF94D4F933AA">
    <w:name w:val="20350EE1F46F4B9A9AEACF94D4F933AA"/>
    <w:rsid w:val="009C2332"/>
  </w:style>
  <w:style w:type="paragraph" w:customStyle="1" w:styleId="2DB083524BC84A8F939EA83A46394AD4">
    <w:name w:val="2DB083524BC84A8F939EA83A46394AD4"/>
    <w:rsid w:val="009C2332"/>
  </w:style>
  <w:style w:type="paragraph" w:customStyle="1" w:styleId="CAF98D925AA640FAA74B6C8A57F223F4">
    <w:name w:val="CAF98D925AA640FAA74B6C8A57F223F4"/>
    <w:rsid w:val="009C2332"/>
  </w:style>
  <w:style w:type="paragraph" w:customStyle="1" w:styleId="6A52EE64A4BA46AA9F18192E8B5EC74D">
    <w:name w:val="6A52EE64A4BA46AA9F18192E8B5EC74D"/>
    <w:rsid w:val="009C2332"/>
  </w:style>
  <w:style w:type="paragraph" w:customStyle="1" w:styleId="6F3FCDFDA74B4565A1AC01A477EBF05F">
    <w:name w:val="6F3FCDFDA74B4565A1AC01A477EBF05F"/>
    <w:rsid w:val="009C2332"/>
  </w:style>
  <w:style w:type="paragraph" w:customStyle="1" w:styleId="A3363D09862E42A09C73FDB39016A987">
    <w:name w:val="A3363D09862E42A09C73FDB39016A987"/>
    <w:rsid w:val="009C2332"/>
  </w:style>
  <w:style w:type="paragraph" w:customStyle="1" w:styleId="F9BCAE12952E4B11A0E020D8954B957F">
    <w:name w:val="F9BCAE12952E4B11A0E020D8954B957F"/>
    <w:rsid w:val="009C2332"/>
  </w:style>
  <w:style w:type="paragraph" w:customStyle="1" w:styleId="F80DAE0757304EBF8F777DF8B4280C78">
    <w:name w:val="F80DAE0757304EBF8F777DF8B4280C78"/>
    <w:rsid w:val="009C2332"/>
  </w:style>
  <w:style w:type="paragraph" w:customStyle="1" w:styleId="D1E4D886FEDD454A9543FF1571D8B4EE">
    <w:name w:val="D1E4D886FEDD454A9543FF1571D8B4EE"/>
    <w:rsid w:val="009C2332"/>
  </w:style>
  <w:style w:type="paragraph" w:customStyle="1" w:styleId="33C57E3045994E83BFD3238F74612974">
    <w:name w:val="33C57E3045994E83BFD3238F74612974"/>
    <w:rsid w:val="009C2332"/>
  </w:style>
  <w:style w:type="paragraph" w:customStyle="1" w:styleId="3231F406C9784A47880FCCAF929FBF40">
    <w:name w:val="3231F406C9784A47880FCCAF929FBF40"/>
    <w:rsid w:val="009C2332"/>
  </w:style>
  <w:style w:type="paragraph" w:customStyle="1" w:styleId="64F90D99C0A647E4A787E03E67BB5B1B">
    <w:name w:val="64F90D99C0A647E4A787E03E67BB5B1B"/>
    <w:rsid w:val="009C2332"/>
  </w:style>
  <w:style w:type="paragraph" w:customStyle="1" w:styleId="1DD737B09BE54362AB27C9A7F58CBC39">
    <w:name w:val="1DD737B09BE54362AB27C9A7F58CBC39"/>
    <w:rsid w:val="009C2332"/>
  </w:style>
  <w:style w:type="paragraph" w:customStyle="1" w:styleId="E7458F24E2DA4306AC0C3E681073BD88">
    <w:name w:val="E7458F24E2DA4306AC0C3E681073BD88"/>
    <w:rsid w:val="009C2332"/>
  </w:style>
  <w:style w:type="paragraph" w:customStyle="1" w:styleId="8C242E98DA5F48A9A694ED83C94D54C6">
    <w:name w:val="8C242E98DA5F48A9A694ED83C94D54C6"/>
    <w:rsid w:val="009C2332"/>
  </w:style>
  <w:style w:type="paragraph" w:customStyle="1" w:styleId="2372D1FB9FAB40E1AA1A71FCF1EB8D96">
    <w:name w:val="2372D1FB9FAB40E1AA1A71FCF1EB8D96"/>
    <w:rsid w:val="009C2332"/>
  </w:style>
  <w:style w:type="paragraph" w:customStyle="1" w:styleId="4D7739F3141243489B51AF9B440D27AF">
    <w:name w:val="4D7739F3141243489B51AF9B440D27AF"/>
    <w:rsid w:val="009C2332"/>
  </w:style>
  <w:style w:type="paragraph" w:customStyle="1" w:styleId="5858E2B6D9554E83A72C2578A1FFEA12">
    <w:name w:val="5858E2B6D9554E83A72C2578A1FFEA12"/>
    <w:rsid w:val="009C2332"/>
  </w:style>
  <w:style w:type="paragraph" w:customStyle="1" w:styleId="979B1FE0BA664FBB88BFC2B5B28425A2">
    <w:name w:val="979B1FE0BA664FBB88BFC2B5B28425A2"/>
    <w:rsid w:val="009C2332"/>
  </w:style>
  <w:style w:type="paragraph" w:customStyle="1" w:styleId="1CBE35AEE0DA4D2FB27806BD47721F4C">
    <w:name w:val="1CBE35AEE0DA4D2FB27806BD47721F4C"/>
    <w:rsid w:val="009C2332"/>
  </w:style>
  <w:style w:type="paragraph" w:customStyle="1" w:styleId="A6A091EFC59C469E98FF49F5C46B49CA">
    <w:name w:val="A6A091EFC59C469E98FF49F5C46B49CA"/>
    <w:rsid w:val="009C2332"/>
  </w:style>
  <w:style w:type="paragraph" w:customStyle="1" w:styleId="EE4F96154D7D4CDE85BC3E63534D7874">
    <w:name w:val="EE4F96154D7D4CDE85BC3E63534D7874"/>
    <w:rsid w:val="009C2332"/>
  </w:style>
  <w:style w:type="paragraph" w:customStyle="1" w:styleId="B9220E26ED7440E79E7BDF00D9918CA6">
    <w:name w:val="B9220E26ED7440E79E7BDF00D9918CA6"/>
    <w:rsid w:val="009C2332"/>
  </w:style>
  <w:style w:type="paragraph" w:customStyle="1" w:styleId="BDD8E3A179D24949BA92E3644F668FAD">
    <w:name w:val="BDD8E3A179D24949BA92E3644F668FAD"/>
    <w:rsid w:val="009C2332"/>
  </w:style>
  <w:style w:type="paragraph" w:customStyle="1" w:styleId="8460D56D4AD64D839AEC5B60F715FA6F">
    <w:name w:val="8460D56D4AD64D839AEC5B60F715FA6F"/>
    <w:rsid w:val="009C2332"/>
  </w:style>
  <w:style w:type="paragraph" w:customStyle="1" w:styleId="1FFA3B55A8D84772A40664FC06989B6B">
    <w:name w:val="1FFA3B55A8D84772A40664FC06989B6B"/>
    <w:rsid w:val="009C2332"/>
  </w:style>
  <w:style w:type="paragraph" w:customStyle="1" w:styleId="97E7EA2FECB34248BD7A3A3E6135ABFC">
    <w:name w:val="97E7EA2FECB34248BD7A3A3E6135ABFC"/>
    <w:rsid w:val="009C2332"/>
  </w:style>
  <w:style w:type="paragraph" w:customStyle="1" w:styleId="9E171DF2323D4D8AA595490CD5E74471">
    <w:name w:val="9E171DF2323D4D8AA595490CD5E74471"/>
    <w:rsid w:val="009C2332"/>
  </w:style>
  <w:style w:type="paragraph" w:customStyle="1" w:styleId="1A32081947804D6D985F16E413E8D5BE">
    <w:name w:val="1A32081947804D6D985F16E413E8D5BE"/>
    <w:rsid w:val="009C2332"/>
  </w:style>
  <w:style w:type="paragraph" w:customStyle="1" w:styleId="6BA62A6266F8417FA91435983C78650B">
    <w:name w:val="6BA62A6266F8417FA91435983C78650B"/>
    <w:rsid w:val="009C2332"/>
  </w:style>
  <w:style w:type="paragraph" w:customStyle="1" w:styleId="7FAF55EEF3864BBDA92716F50A8D2202">
    <w:name w:val="7FAF55EEF3864BBDA92716F50A8D2202"/>
    <w:rsid w:val="009C2332"/>
  </w:style>
  <w:style w:type="paragraph" w:customStyle="1" w:styleId="23D4D58068964AED92CD1EE9541E1DB8">
    <w:name w:val="23D4D58068964AED92CD1EE9541E1DB8"/>
    <w:rsid w:val="009C2332"/>
  </w:style>
  <w:style w:type="paragraph" w:customStyle="1" w:styleId="35B02125CD1B4A5883E67B88EF76C04D">
    <w:name w:val="35B02125CD1B4A5883E67B88EF76C04D"/>
    <w:rsid w:val="009C2332"/>
  </w:style>
  <w:style w:type="paragraph" w:customStyle="1" w:styleId="8E50A27E5AA549E0ACAFECFD8FAF6152">
    <w:name w:val="8E50A27E5AA549E0ACAFECFD8FAF6152"/>
    <w:rsid w:val="009C2332"/>
  </w:style>
  <w:style w:type="paragraph" w:customStyle="1" w:styleId="D73AF14860334497B164F79F7619F0FC">
    <w:name w:val="D73AF14860334497B164F79F7619F0FC"/>
    <w:rsid w:val="009C2332"/>
  </w:style>
  <w:style w:type="paragraph" w:customStyle="1" w:styleId="BE5C92EA36FE41A9A55068343A0EB8CF">
    <w:name w:val="BE5C92EA36FE41A9A55068343A0EB8CF"/>
    <w:rsid w:val="009C2332"/>
  </w:style>
  <w:style w:type="paragraph" w:customStyle="1" w:styleId="8B779484DAAE48C3AF6D32B5287BE7D2">
    <w:name w:val="8B779484DAAE48C3AF6D32B5287BE7D2"/>
    <w:rsid w:val="009C2332"/>
  </w:style>
  <w:style w:type="paragraph" w:customStyle="1" w:styleId="6B9449C52925444BA3CF44A81FABB502">
    <w:name w:val="6B9449C52925444BA3CF44A81FABB502"/>
    <w:rsid w:val="009C2332"/>
  </w:style>
  <w:style w:type="paragraph" w:customStyle="1" w:styleId="02523D56E8FF4CDFA4CC37AAA8C0C790">
    <w:name w:val="02523D56E8FF4CDFA4CC37AAA8C0C790"/>
    <w:rsid w:val="009C2332"/>
  </w:style>
  <w:style w:type="paragraph" w:customStyle="1" w:styleId="EB2E5CE9F74745E391DA959F34371610">
    <w:name w:val="EB2E5CE9F74745E391DA959F34371610"/>
    <w:rsid w:val="009C2332"/>
  </w:style>
  <w:style w:type="paragraph" w:customStyle="1" w:styleId="3010D6C2C6DE4FB4BA79A92B596BAB84">
    <w:name w:val="3010D6C2C6DE4FB4BA79A92B596BAB84"/>
    <w:rsid w:val="009C2332"/>
  </w:style>
  <w:style w:type="paragraph" w:customStyle="1" w:styleId="E4C1DFFD9ADE4E7EBD92D405D20CF8FF">
    <w:name w:val="E4C1DFFD9ADE4E7EBD92D405D20CF8FF"/>
    <w:rsid w:val="009C2332"/>
  </w:style>
  <w:style w:type="paragraph" w:customStyle="1" w:styleId="C582F290EC19483A8F82C952DAEA25A1">
    <w:name w:val="C582F290EC19483A8F82C952DAEA25A1"/>
    <w:rsid w:val="009C2332"/>
  </w:style>
  <w:style w:type="paragraph" w:customStyle="1" w:styleId="8C871CBFD9364D1BA5AC7EFDE84F5F59">
    <w:name w:val="8C871CBFD9364D1BA5AC7EFDE84F5F59"/>
    <w:rsid w:val="009C2332"/>
  </w:style>
  <w:style w:type="paragraph" w:customStyle="1" w:styleId="F56CE949DD7C4767A814B1FA7083B410">
    <w:name w:val="F56CE949DD7C4767A814B1FA7083B410"/>
    <w:rsid w:val="009C2332"/>
  </w:style>
  <w:style w:type="paragraph" w:customStyle="1" w:styleId="B45DE5330ACF4BCA8EA7329A7B9028CA">
    <w:name w:val="B45DE5330ACF4BCA8EA7329A7B9028CA"/>
    <w:rsid w:val="009C2332"/>
  </w:style>
  <w:style w:type="paragraph" w:customStyle="1" w:styleId="E9EC2D754BFB413E824615E2B40AFE8F">
    <w:name w:val="E9EC2D754BFB413E824615E2B40AFE8F"/>
    <w:rsid w:val="009C2332"/>
  </w:style>
  <w:style w:type="paragraph" w:customStyle="1" w:styleId="80D5D08355284511B3C07A98C1D74CA1">
    <w:name w:val="80D5D08355284511B3C07A98C1D74CA1"/>
    <w:rsid w:val="009C2332"/>
  </w:style>
  <w:style w:type="paragraph" w:customStyle="1" w:styleId="A22353263E13487492BEF95A77E93D1D">
    <w:name w:val="A22353263E13487492BEF95A77E93D1D"/>
    <w:rsid w:val="009C2332"/>
  </w:style>
  <w:style w:type="paragraph" w:customStyle="1" w:styleId="D032F27BA47F4DEFAAD8D37EAE08EDB0">
    <w:name w:val="D032F27BA47F4DEFAAD8D37EAE08EDB0"/>
    <w:rsid w:val="009C2332"/>
  </w:style>
  <w:style w:type="paragraph" w:customStyle="1" w:styleId="607E744DECC24F2886EA4CF4FA6769AE">
    <w:name w:val="607E744DECC24F2886EA4CF4FA6769AE"/>
    <w:rsid w:val="009C2332"/>
  </w:style>
  <w:style w:type="paragraph" w:customStyle="1" w:styleId="49BBAEEAC5294807994209DB5FD13C38">
    <w:name w:val="49BBAEEAC5294807994209DB5FD13C38"/>
    <w:rsid w:val="009C2332"/>
  </w:style>
  <w:style w:type="paragraph" w:customStyle="1" w:styleId="A6E251B5C6D14084BFA9E087596E3EC9">
    <w:name w:val="A6E251B5C6D14084BFA9E087596E3EC9"/>
    <w:rsid w:val="009C2332"/>
  </w:style>
  <w:style w:type="paragraph" w:customStyle="1" w:styleId="B5990535B80D4A24AA3991A3639AD372">
    <w:name w:val="B5990535B80D4A24AA3991A3639AD372"/>
    <w:rsid w:val="009C2332"/>
  </w:style>
  <w:style w:type="paragraph" w:customStyle="1" w:styleId="378FDF5E091D4C3C9323F141CCB3527E">
    <w:name w:val="378FDF5E091D4C3C9323F141CCB3527E"/>
    <w:rsid w:val="009C2332"/>
  </w:style>
  <w:style w:type="paragraph" w:customStyle="1" w:styleId="80795069D7E9415F82C5B9EF465D1B9D">
    <w:name w:val="80795069D7E9415F82C5B9EF465D1B9D"/>
    <w:rsid w:val="009C2332"/>
  </w:style>
  <w:style w:type="paragraph" w:customStyle="1" w:styleId="7636FEC360594D319C038C7E450BFC65">
    <w:name w:val="7636FEC360594D319C038C7E450BFC65"/>
    <w:rsid w:val="009C2332"/>
  </w:style>
  <w:style w:type="paragraph" w:customStyle="1" w:styleId="26DD3084FA014F15BA5BE8F4BFAE5640">
    <w:name w:val="26DD3084FA014F15BA5BE8F4BFAE5640"/>
    <w:rsid w:val="009C2332"/>
  </w:style>
  <w:style w:type="paragraph" w:customStyle="1" w:styleId="0C8CD33F43324217BDF9B8BB8CEF5AED">
    <w:name w:val="0C8CD33F43324217BDF9B8BB8CEF5AED"/>
    <w:rsid w:val="009C2332"/>
  </w:style>
  <w:style w:type="paragraph" w:customStyle="1" w:styleId="B0B22B96B39A403EAD89B165AC40C73A">
    <w:name w:val="B0B22B96B39A403EAD89B165AC40C73A"/>
    <w:rsid w:val="009C2332"/>
  </w:style>
  <w:style w:type="paragraph" w:customStyle="1" w:styleId="7F90124C81424CE386EDC3C93A906130">
    <w:name w:val="7F90124C81424CE386EDC3C93A906130"/>
    <w:rsid w:val="009C2332"/>
  </w:style>
  <w:style w:type="paragraph" w:customStyle="1" w:styleId="450BD418942A49DF8A7DB7EB470B88D3">
    <w:name w:val="450BD418942A49DF8A7DB7EB470B88D3"/>
    <w:rsid w:val="009C2332"/>
  </w:style>
  <w:style w:type="paragraph" w:customStyle="1" w:styleId="FD80C65669504219AF6A559D0907C11D">
    <w:name w:val="FD80C65669504219AF6A559D0907C11D"/>
    <w:rsid w:val="009C2332"/>
  </w:style>
  <w:style w:type="paragraph" w:customStyle="1" w:styleId="49B0CAE3D35042F7A63DB277BF0EEA63">
    <w:name w:val="49B0CAE3D35042F7A63DB277BF0EEA63"/>
    <w:rsid w:val="009C2332"/>
  </w:style>
  <w:style w:type="paragraph" w:customStyle="1" w:styleId="94F9B8EAF3494F6396F2DBF062C8B32C">
    <w:name w:val="94F9B8EAF3494F6396F2DBF062C8B32C"/>
    <w:rsid w:val="009C2332"/>
  </w:style>
  <w:style w:type="paragraph" w:customStyle="1" w:styleId="359FD2BEAECD4406B4D940F2A5F2051E">
    <w:name w:val="359FD2BEAECD4406B4D940F2A5F2051E"/>
    <w:rsid w:val="009C2332"/>
  </w:style>
  <w:style w:type="paragraph" w:customStyle="1" w:styleId="A0F3F81C0B8943BA85A7BF50402B092E">
    <w:name w:val="A0F3F81C0B8943BA85A7BF50402B092E"/>
    <w:rsid w:val="009C2332"/>
  </w:style>
  <w:style w:type="paragraph" w:customStyle="1" w:styleId="22BDE3610802487C917CCD8450D8C7D1">
    <w:name w:val="22BDE3610802487C917CCD8450D8C7D1"/>
    <w:rsid w:val="009C2332"/>
  </w:style>
  <w:style w:type="paragraph" w:customStyle="1" w:styleId="927569A101AC4A689C93FFC98DDABB85">
    <w:name w:val="927569A101AC4A689C93FFC98DDABB85"/>
    <w:rsid w:val="009C2332"/>
  </w:style>
  <w:style w:type="paragraph" w:customStyle="1" w:styleId="444399B028354596AFE6432796F6DA56">
    <w:name w:val="444399B028354596AFE6432796F6DA56"/>
    <w:rsid w:val="009C2332"/>
  </w:style>
  <w:style w:type="paragraph" w:customStyle="1" w:styleId="BF27B5B418E64C51B2D88CD2E2979A8B">
    <w:name w:val="BF27B5B418E64C51B2D88CD2E2979A8B"/>
    <w:rsid w:val="009C2332"/>
  </w:style>
  <w:style w:type="paragraph" w:customStyle="1" w:styleId="127385F3A9074121BBBFBC4B133326FA">
    <w:name w:val="127385F3A9074121BBBFBC4B133326FA"/>
    <w:rsid w:val="009C2332"/>
  </w:style>
  <w:style w:type="paragraph" w:customStyle="1" w:styleId="EEEFEC66DBDB4768B062C7F093344E3F">
    <w:name w:val="EEEFEC66DBDB4768B062C7F093344E3F"/>
    <w:rsid w:val="009C2332"/>
  </w:style>
  <w:style w:type="paragraph" w:customStyle="1" w:styleId="C1A0686BC2664178B554A38E5F8CBCC1">
    <w:name w:val="C1A0686BC2664178B554A38E5F8CBCC1"/>
    <w:rsid w:val="009C2332"/>
  </w:style>
  <w:style w:type="paragraph" w:customStyle="1" w:styleId="3AF28770D0234C3BAFAF261BCB454023">
    <w:name w:val="3AF28770D0234C3BAFAF261BCB454023"/>
    <w:rsid w:val="009C2332"/>
  </w:style>
  <w:style w:type="paragraph" w:customStyle="1" w:styleId="CA2521B803E84F19B7B89DE923357925">
    <w:name w:val="CA2521B803E84F19B7B89DE923357925"/>
    <w:rsid w:val="009C2332"/>
  </w:style>
  <w:style w:type="paragraph" w:customStyle="1" w:styleId="839EC22EEE114303B3E029E7BA4B7711">
    <w:name w:val="839EC22EEE114303B3E029E7BA4B7711"/>
    <w:rsid w:val="009C2332"/>
  </w:style>
  <w:style w:type="paragraph" w:customStyle="1" w:styleId="6B8B724876604D46BB61C2DE2C2D0FFD">
    <w:name w:val="6B8B724876604D46BB61C2DE2C2D0FFD"/>
    <w:rsid w:val="009C2332"/>
  </w:style>
  <w:style w:type="paragraph" w:customStyle="1" w:styleId="D33855023C664E01A93E3B5BFA6ADC34">
    <w:name w:val="D33855023C664E01A93E3B5BFA6ADC34"/>
    <w:rsid w:val="009C2332"/>
  </w:style>
  <w:style w:type="paragraph" w:customStyle="1" w:styleId="59F913E85CFB49C5A68650A3EBE229DD">
    <w:name w:val="59F913E85CFB49C5A68650A3EBE229DD"/>
    <w:rsid w:val="009C2332"/>
  </w:style>
  <w:style w:type="paragraph" w:customStyle="1" w:styleId="C51A3A1645DD4D089F1360B0E8FCF004">
    <w:name w:val="C51A3A1645DD4D089F1360B0E8FCF004"/>
    <w:rsid w:val="009C2332"/>
  </w:style>
  <w:style w:type="paragraph" w:customStyle="1" w:styleId="1C5EF6C97100479DB46E4EE590BBEC0F">
    <w:name w:val="1C5EF6C97100479DB46E4EE590BBEC0F"/>
    <w:rsid w:val="009C2332"/>
  </w:style>
  <w:style w:type="paragraph" w:customStyle="1" w:styleId="DE78516D43494D2690850559E919610E">
    <w:name w:val="DE78516D43494D2690850559E919610E"/>
    <w:rsid w:val="009C2332"/>
  </w:style>
  <w:style w:type="paragraph" w:customStyle="1" w:styleId="77456FBAD1704725BD37AC4548137BDF">
    <w:name w:val="77456FBAD1704725BD37AC4548137BDF"/>
    <w:rsid w:val="009C2332"/>
  </w:style>
  <w:style w:type="paragraph" w:customStyle="1" w:styleId="7D9300710D8D4229B18B72BA0C1BD9EB">
    <w:name w:val="7D9300710D8D4229B18B72BA0C1BD9EB"/>
    <w:rsid w:val="009C2332"/>
  </w:style>
  <w:style w:type="paragraph" w:customStyle="1" w:styleId="7AD93B945FCD4F919B9BA036E59301E6">
    <w:name w:val="7AD93B945FCD4F919B9BA036E59301E6"/>
    <w:rsid w:val="009C2332"/>
  </w:style>
  <w:style w:type="paragraph" w:customStyle="1" w:styleId="1B255EBC37A942FE853CA840409E36E8">
    <w:name w:val="1B255EBC37A942FE853CA840409E36E8"/>
    <w:rsid w:val="009C2332"/>
  </w:style>
  <w:style w:type="paragraph" w:customStyle="1" w:styleId="F2A81130DD2D4643AEE5A7BCD0C17B65">
    <w:name w:val="F2A81130DD2D4643AEE5A7BCD0C17B65"/>
    <w:rsid w:val="009C2332"/>
  </w:style>
  <w:style w:type="paragraph" w:customStyle="1" w:styleId="65972C9089FD4FEEAAD1AA292D16CF88">
    <w:name w:val="65972C9089FD4FEEAAD1AA292D16CF88"/>
    <w:rsid w:val="009C2332"/>
  </w:style>
  <w:style w:type="paragraph" w:customStyle="1" w:styleId="FCE93F2FDB1F4A51809E45C57E7839A5">
    <w:name w:val="FCE93F2FDB1F4A51809E45C57E7839A5"/>
    <w:rsid w:val="009C2332"/>
  </w:style>
  <w:style w:type="paragraph" w:customStyle="1" w:styleId="2BA041D8604845439B8700A6F5CF1E46">
    <w:name w:val="2BA041D8604845439B8700A6F5CF1E46"/>
    <w:rsid w:val="009C2332"/>
  </w:style>
  <w:style w:type="paragraph" w:customStyle="1" w:styleId="A0E3EAE2E17E40CEA3D64040B51324FF">
    <w:name w:val="A0E3EAE2E17E40CEA3D64040B51324FF"/>
    <w:rsid w:val="009C2332"/>
  </w:style>
  <w:style w:type="paragraph" w:customStyle="1" w:styleId="6CB4C5AB6C104048A61831CBB8C3D628">
    <w:name w:val="6CB4C5AB6C104048A61831CBB8C3D628"/>
    <w:rsid w:val="009C2332"/>
  </w:style>
  <w:style w:type="paragraph" w:customStyle="1" w:styleId="35C56B53B8EB4F35A3B54A6599426778">
    <w:name w:val="35C56B53B8EB4F35A3B54A6599426778"/>
    <w:rsid w:val="009C2332"/>
  </w:style>
  <w:style w:type="paragraph" w:customStyle="1" w:styleId="754A8C3B54774F33A6109EB01D381966">
    <w:name w:val="754A8C3B54774F33A6109EB01D381966"/>
    <w:rsid w:val="009C2332"/>
  </w:style>
  <w:style w:type="paragraph" w:customStyle="1" w:styleId="017B05EE132B44BEA742223E83F190D3">
    <w:name w:val="017B05EE132B44BEA742223E83F190D3"/>
    <w:rsid w:val="009C2332"/>
  </w:style>
  <w:style w:type="paragraph" w:customStyle="1" w:styleId="37856B9F117248AEB5E79BDCF9847E6F">
    <w:name w:val="37856B9F117248AEB5E79BDCF9847E6F"/>
    <w:rsid w:val="009C2332"/>
  </w:style>
  <w:style w:type="paragraph" w:customStyle="1" w:styleId="D89E502A20DB410495362D0E765A4F5D">
    <w:name w:val="D89E502A20DB410495362D0E765A4F5D"/>
    <w:rsid w:val="00157CAC"/>
  </w:style>
  <w:style w:type="paragraph" w:customStyle="1" w:styleId="69D99B3F793F42918361ACA660606DBF">
    <w:name w:val="69D99B3F793F42918361ACA660606DBF"/>
    <w:rsid w:val="00157CAC"/>
  </w:style>
  <w:style w:type="paragraph" w:customStyle="1" w:styleId="CB315711D7684040BDEF57CB20DDB4F3">
    <w:name w:val="CB315711D7684040BDEF57CB20DDB4F3"/>
    <w:rsid w:val="00157CAC"/>
  </w:style>
  <w:style w:type="paragraph" w:customStyle="1" w:styleId="16F1DA1140A749E88EA8535E6C9F5CF3">
    <w:name w:val="16F1DA1140A749E88EA8535E6C9F5CF3"/>
    <w:rsid w:val="00157CAC"/>
  </w:style>
  <w:style w:type="paragraph" w:customStyle="1" w:styleId="D6435419A69044CA876C0046D05467D2">
    <w:name w:val="D6435419A69044CA876C0046D05467D2"/>
    <w:rsid w:val="00157CAC"/>
  </w:style>
  <w:style w:type="paragraph" w:customStyle="1" w:styleId="D87F0CC9921245C49D67F9ED6C75DB87">
    <w:name w:val="D87F0CC9921245C49D67F9ED6C75DB87"/>
    <w:rsid w:val="00157CAC"/>
  </w:style>
  <w:style w:type="paragraph" w:customStyle="1" w:styleId="C5AF2110771640809D015A8DAA50BAA9">
    <w:name w:val="C5AF2110771640809D015A8DAA50BAA9"/>
    <w:rsid w:val="0065686E"/>
  </w:style>
  <w:style w:type="paragraph" w:customStyle="1" w:styleId="B2205D3480DA4F0A92DCAC6561C252C6">
    <w:name w:val="B2205D3480DA4F0A92DCAC6561C252C6"/>
    <w:rsid w:val="0065686E"/>
  </w:style>
  <w:style w:type="paragraph" w:customStyle="1" w:styleId="0874863E37444268BF0E433510C5A8B0">
    <w:name w:val="0874863E37444268BF0E433510C5A8B0"/>
    <w:rsid w:val="0065686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99A15C41D38CA418F4FF8154BBCACCB" ma:contentTypeVersion="4" ma:contentTypeDescription="Create a new document." ma:contentTypeScope="" ma:versionID="ac0498db04526c011e9ba1c40867ac48">
  <xsd:schema xmlns:xsd="http://www.w3.org/2001/XMLSchema" xmlns:xs="http://www.w3.org/2001/XMLSchema" xmlns:p="http://schemas.microsoft.com/office/2006/metadata/properties" xmlns:ns2="0e80c852-51fc-4a11-8d89-b5da7a8d1f9f" targetNamespace="http://schemas.microsoft.com/office/2006/metadata/properties" ma:root="true" ma:fieldsID="2b2a6d95bfc822650101414835ce62df" ns2:_="">
    <xsd:import namespace="0e80c852-51fc-4a11-8d89-b5da7a8d1f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80c852-51fc-4a11-8d89-b5da7a8d1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2CF55-536B-4FAA-9862-0F822D1FC5A3}">
  <ds:schemaRefs>
    <ds:schemaRef ds:uri="http://schemas.microsoft.com/office/2006/documentManagement/types"/>
    <ds:schemaRef ds:uri="http://schemas.microsoft.com/office/infopath/2007/PartnerControls"/>
    <ds:schemaRef ds:uri="http://www.w3.org/XML/1998/namespace"/>
    <ds:schemaRef ds:uri="http://purl.org/dc/elements/1.1/"/>
    <ds:schemaRef ds:uri="http://purl.org/dc/dcmitype/"/>
    <ds:schemaRef ds:uri="http://schemas.microsoft.com/office/2006/metadata/properties"/>
    <ds:schemaRef ds:uri="http://schemas.openxmlformats.org/package/2006/metadata/core-properties"/>
    <ds:schemaRef ds:uri="0e80c852-51fc-4a11-8d89-b5da7a8d1f9f"/>
    <ds:schemaRef ds:uri="http://purl.org/dc/terms/"/>
  </ds:schemaRefs>
</ds:datastoreItem>
</file>

<file path=customXml/itemProps2.xml><?xml version="1.0" encoding="utf-8"?>
<ds:datastoreItem xmlns:ds="http://schemas.openxmlformats.org/officeDocument/2006/customXml" ds:itemID="{5F0A36ED-9B54-4C94-AA43-7C1E221EDC0B}">
  <ds:schemaRefs>
    <ds:schemaRef ds:uri="http://schemas.microsoft.com/sharepoint/v3/contenttype/forms"/>
  </ds:schemaRefs>
</ds:datastoreItem>
</file>

<file path=customXml/itemProps3.xml><?xml version="1.0" encoding="utf-8"?>
<ds:datastoreItem xmlns:ds="http://schemas.openxmlformats.org/officeDocument/2006/customXml" ds:itemID="{F0EF4DEC-0CB0-48E1-9D16-5C5E26D15F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80c852-51fc-4a11-8d89-b5da7a8d1f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037BA4-6761-4845-BB43-F20792C20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BCEF6766</Template>
  <TotalTime>0</TotalTime>
  <Pages>19</Pages>
  <Words>5967</Words>
  <Characters>34013</Characters>
  <Application>Microsoft Office Word</Application>
  <DocSecurity>6</DocSecurity>
  <Lines>283</Lines>
  <Paragraphs>79</Paragraphs>
  <ScaleCrop>false</ScaleCrop>
  <HeadingPairs>
    <vt:vector size="2" baseType="variant">
      <vt:variant>
        <vt:lpstr>Title</vt:lpstr>
      </vt:variant>
      <vt:variant>
        <vt:i4>1</vt:i4>
      </vt:variant>
    </vt:vector>
  </HeadingPairs>
  <TitlesOfParts>
    <vt:vector size="1" baseType="lpstr">
      <vt:lpstr>COVID-19 Research Space SOP</vt:lpstr>
    </vt:vector>
  </TitlesOfParts>
  <Company/>
  <LinksUpToDate>false</LinksUpToDate>
  <CharactersWithSpaces>39901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COVID-19 Research Space SOP</dc:title>
  <dc:subject>Questionaire for COVID-19 Standar Operating Procedures</dc:subject>
  <dc:creator>Office of the EVPRP</dc:creator>
  <cp:keywords>Standard Operating Procedure, SOP, Purdue, Questionaire, Instructions, Plans, Maintainence</cp:keywords>
  <dc:description/>
  <cp:lastModifiedBy>Carie, Carla S.</cp:lastModifiedBy>
  <cp:revision>2</cp:revision>
  <cp:lastPrinted>2020-06-12T17:31:00Z</cp:lastPrinted>
  <dcterms:created xsi:type="dcterms:W3CDTF">2020-06-12T17:31:00Z</dcterms:created>
  <dcterms:modified xsi:type="dcterms:W3CDTF">2020-06-12T17:31:00Z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0x010100599A15C41D38CA418F4FF8154BBCACCB</vt:lpwstr>
  </property>
</Properties>
</file>