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6E91" w:rsidRDefault="00190083" w:rsidP="005A0C85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190083">
        <w:rPr>
          <w:b/>
          <w:sz w:val="36"/>
          <w:szCs w:val="36"/>
        </w:rPr>
        <w:t xml:space="preserve">Course </w:t>
      </w:r>
      <w:r>
        <w:rPr>
          <w:b/>
          <w:sz w:val="36"/>
          <w:szCs w:val="36"/>
        </w:rPr>
        <w:t xml:space="preserve">Info </w:t>
      </w:r>
      <w:r w:rsidR="00C06E91">
        <w:rPr>
          <w:b/>
          <w:sz w:val="36"/>
          <w:szCs w:val="36"/>
        </w:rPr>
        <w:t>Form</w:t>
      </w:r>
    </w:p>
    <w:p w:rsidR="005A0C85" w:rsidRPr="00596C80" w:rsidRDefault="00C06E91" w:rsidP="005A0C8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Semester/</w:t>
      </w:r>
      <w:proofErr w:type="spellStart"/>
      <w:r>
        <w:rPr>
          <w:b/>
          <w:sz w:val="36"/>
          <w:szCs w:val="36"/>
        </w:rPr>
        <w:t>Yr</w:t>
      </w:r>
      <w:proofErr w:type="spellEnd"/>
      <w:r>
        <w:rPr>
          <w:b/>
          <w:sz w:val="36"/>
          <w:szCs w:val="36"/>
        </w:rPr>
        <w:t>:</w:t>
      </w:r>
      <w:r w:rsidR="005A0C85" w:rsidRPr="00596C80">
        <w:rPr>
          <w:b/>
          <w:sz w:val="36"/>
          <w:szCs w:val="36"/>
        </w:rPr>
        <w:t xml:space="preserve"> </w:t>
      </w:r>
      <w:r w:rsidR="00DF0EF8">
        <w:fldChar w:fldCharType="begin">
          <w:ffData>
            <w:name w:val="Text18"/>
            <w:enabled/>
            <w:calcOnExit w:val="0"/>
            <w:textInput/>
          </w:ffData>
        </w:fldChar>
      </w:r>
      <w:r w:rsidR="009F481A">
        <w:instrText xml:space="preserve"> FORMTEXT </w:instrText>
      </w:r>
      <w:r w:rsidR="00DF0EF8">
        <w:fldChar w:fldCharType="separate"/>
      </w:r>
      <w:r w:rsidR="009F481A">
        <w:rPr>
          <w:noProof/>
        </w:rPr>
        <w:t> </w:t>
      </w:r>
      <w:r w:rsidR="009F481A">
        <w:rPr>
          <w:noProof/>
        </w:rPr>
        <w:t> </w:t>
      </w:r>
      <w:r w:rsidR="009F481A">
        <w:rPr>
          <w:noProof/>
        </w:rPr>
        <w:t> </w:t>
      </w:r>
      <w:r w:rsidR="009F481A">
        <w:rPr>
          <w:noProof/>
        </w:rPr>
        <w:t> </w:t>
      </w:r>
      <w:r w:rsidR="009F481A">
        <w:rPr>
          <w:noProof/>
        </w:rPr>
        <w:t> </w:t>
      </w:r>
      <w:r w:rsidR="00DF0EF8">
        <w:fldChar w:fldCharType="end"/>
      </w:r>
    </w:p>
    <w:p w:rsidR="005A0C85" w:rsidRPr="00596C80" w:rsidRDefault="005A0C85" w:rsidP="005A0C85">
      <w:pPr>
        <w:rPr>
          <w:b/>
          <w:sz w:val="28"/>
          <w:szCs w:val="28"/>
        </w:rPr>
      </w:pPr>
      <w:r w:rsidRPr="00596C80">
        <w:rPr>
          <w:b/>
          <w:sz w:val="28"/>
          <w:szCs w:val="28"/>
        </w:rPr>
        <w:t xml:space="preserve">Faculty Member Name: </w:t>
      </w:r>
      <w:r w:rsidR="00DF0EF8">
        <w:fldChar w:fldCharType="begin">
          <w:ffData>
            <w:name w:val=""/>
            <w:enabled/>
            <w:calcOnExit w:val="0"/>
            <w:textInput/>
          </w:ffData>
        </w:fldChar>
      </w:r>
      <w:r w:rsidR="009F481A">
        <w:instrText xml:space="preserve"> FORMTEXT </w:instrText>
      </w:r>
      <w:r w:rsidR="00DF0EF8">
        <w:fldChar w:fldCharType="separate"/>
      </w:r>
      <w:r w:rsidR="009F481A">
        <w:rPr>
          <w:noProof/>
        </w:rPr>
        <w:t> </w:t>
      </w:r>
      <w:r w:rsidR="009F481A">
        <w:rPr>
          <w:noProof/>
        </w:rPr>
        <w:t> </w:t>
      </w:r>
      <w:r w:rsidR="009F481A">
        <w:rPr>
          <w:noProof/>
        </w:rPr>
        <w:t> </w:t>
      </w:r>
      <w:r w:rsidR="009F481A">
        <w:rPr>
          <w:noProof/>
        </w:rPr>
        <w:t> </w:t>
      </w:r>
      <w:r w:rsidR="009F481A">
        <w:rPr>
          <w:noProof/>
        </w:rPr>
        <w:t> </w:t>
      </w:r>
      <w:r w:rsidR="00DF0EF8">
        <w:fldChar w:fldCharType="end"/>
      </w:r>
    </w:p>
    <w:p w:rsidR="005A0C85" w:rsidRDefault="005A0C85" w:rsidP="005A0C8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5A0C85" w:rsidRPr="00CD47CF" w:rsidTr="000C0A70">
        <w:tc>
          <w:tcPr>
            <w:tcW w:w="10790" w:type="dxa"/>
          </w:tcPr>
          <w:p w:rsidR="005A0C85" w:rsidRPr="00EE02A6" w:rsidRDefault="005A0C85" w:rsidP="00F423D8">
            <w:r w:rsidRPr="00EE02A6">
              <w:t xml:space="preserve">Course number and title: </w:t>
            </w:r>
            <w:r w:rsidR="00DF0EF8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9F481A">
              <w:instrText xml:space="preserve"> FORMTEXT </w:instrText>
            </w:r>
            <w:r w:rsidR="00DF0EF8">
              <w:fldChar w:fldCharType="separate"/>
            </w:r>
            <w:r w:rsidR="009F481A">
              <w:rPr>
                <w:noProof/>
              </w:rPr>
              <w:t> </w:t>
            </w:r>
            <w:r w:rsidR="009F481A">
              <w:rPr>
                <w:noProof/>
              </w:rPr>
              <w:t> </w:t>
            </w:r>
            <w:r w:rsidR="009F481A">
              <w:rPr>
                <w:noProof/>
              </w:rPr>
              <w:t> </w:t>
            </w:r>
            <w:r w:rsidR="009F481A">
              <w:rPr>
                <w:noProof/>
              </w:rPr>
              <w:t> </w:t>
            </w:r>
            <w:r w:rsidR="009F481A">
              <w:rPr>
                <w:noProof/>
              </w:rPr>
              <w:t> </w:t>
            </w:r>
            <w:r w:rsidR="00DF0EF8">
              <w:fldChar w:fldCharType="end"/>
            </w:r>
          </w:p>
        </w:tc>
      </w:tr>
      <w:tr w:rsidR="005A0C85" w:rsidRPr="00CD47CF" w:rsidTr="000C0A70">
        <w:tc>
          <w:tcPr>
            <w:tcW w:w="10790" w:type="dxa"/>
          </w:tcPr>
          <w:p w:rsidR="005A0C85" w:rsidRPr="00EE02A6" w:rsidRDefault="005A0C85" w:rsidP="00F423D8">
            <w:r w:rsidRPr="00EE02A6">
              <w:t xml:space="preserve">Will you </w:t>
            </w:r>
            <w:r w:rsidR="00190083">
              <w:t xml:space="preserve">have </w:t>
            </w:r>
            <w:r w:rsidRPr="00EE02A6">
              <w:t>a textbook</w:t>
            </w:r>
            <w:r>
              <w:t xml:space="preserve"> or </w:t>
            </w:r>
            <w:r w:rsidRPr="00C06E91">
              <w:rPr>
                <w:b/>
              </w:rPr>
              <w:t>any other</w:t>
            </w:r>
            <w:r>
              <w:t xml:space="preserve"> supplemental materials</w:t>
            </w:r>
            <w:r w:rsidRPr="00EE02A6">
              <w:t>?          Yes</w:t>
            </w:r>
            <w:r w:rsidR="00DF0EF8" w:rsidRPr="00EE02A6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02A6">
              <w:instrText xml:space="preserve"> FORMCHECKBOX </w:instrText>
            </w:r>
            <w:r w:rsidR="00925F1B">
              <w:fldChar w:fldCharType="separate"/>
            </w:r>
            <w:r w:rsidR="00DF0EF8" w:rsidRPr="00EE02A6">
              <w:fldChar w:fldCharType="end"/>
            </w:r>
            <w:r w:rsidRPr="00EE02A6">
              <w:t xml:space="preserve">   No</w:t>
            </w:r>
            <w:r w:rsidR="00DF0EF8" w:rsidRPr="00EE02A6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02A6">
              <w:instrText xml:space="preserve"> FORMCHECKBOX </w:instrText>
            </w:r>
            <w:r w:rsidR="00925F1B">
              <w:fldChar w:fldCharType="separate"/>
            </w:r>
            <w:r w:rsidR="00DF0EF8" w:rsidRPr="00EE02A6">
              <w:fldChar w:fldCharType="end"/>
            </w:r>
          </w:p>
          <w:p w:rsidR="00190083" w:rsidRDefault="005A0C85" w:rsidP="00F423D8">
            <w:r w:rsidRPr="00EE02A6">
              <w:t xml:space="preserve">If so, </w:t>
            </w:r>
            <w:r w:rsidR="00190083">
              <w:t>is this item required or optional</w:t>
            </w:r>
            <w:r w:rsidR="00BE3916">
              <w:t>?</w:t>
            </w:r>
            <w:r w:rsidR="00190083" w:rsidRPr="00EE02A6">
              <w:t xml:space="preserve"> </w:t>
            </w:r>
            <w:r w:rsidR="00190083">
              <w:t xml:space="preserve">              Required</w:t>
            </w:r>
            <w:r w:rsidR="00190083" w:rsidRPr="00EE02A6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0083" w:rsidRPr="00EE02A6">
              <w:instrText xml:space="preserve"> FORMCHECKBOX </w:instrText>
            </w:r>
            <w:r w:rsidR="00925F1B">
              <w:fldChar w:fldCharType="separate"/>
            </w:r>
            <w:r w:rsidR="00190083" w:rsidRPr="00EE02A6">
              <w:fldChar w:fldCharType="end"/>
            </w:r>
            <w:r w:rsidR="00190083" w:rsidRPr="00EE02A6">
              <w:t xml:space="preserve">   </w:t>
            </w:r>
            <w:r w:rsidR="00190083">
              <w:t>Optional</w:t>
            </w:r>
            <w:r w:rsidR="00190083" w:rsidRPr="00EE02A6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0083" w:rsidRPr="00EE02A6">
              <w:instrText xml:space="preserve"> FORMCHECKBOX </w:instrText>
            </w:r>
            <w:r w:rsidR="00925F1B">
              <w:fldChar w:fldCharType="separate"/>
            </w:r>
            <w:r w:rsidR="00190083" w:rsidRPr="00EE02A6">
              <w:fldChar w:fldCharType="end"/>
            </w:r>
          </w:p>
          <w:p w:rsidR="005A0C85" w:rsidRPr="00EE02A6" w:rsidRDefault="00BE3916" w:rsidP="00F423D8">
            <w:r>
              <w:t>P</w:t>
            </w:r>
            <w:r w:rsidR="005A0C85" w:rsidRPr="00EE02A6">
              <w:t xml:space="preserve">lease provide the Title, Author, Publisher, Edition, &amp; </w:t>
            </w:r>
            <w:r w:rsidR="005A0C85" w:rsidRPr="00190083">
              <w:rPr>
                <w:b/>
              </w:rPr>
              <w:t>ISBN</w:t>
            </w:r>
            <w:r w:rsidR="005A0C85" w:rsidRPr="00EE02A6">
              <w:t xml:space="preserve"> #:</w:t>
            </w:r>
          </w:p>
          <w:p w:rsidR="005A0C85" w:rsidRPr="00EE02A6" w:rsidRDefault="00DF0EF8" w:rsidP="00F423D8"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9116C2">
              <w:instrText xml:space="preserve"> FORMTEXT </w:instrText>
            </w:r>
            <w:r>
              <w:fldChar w:fldCharType="separate"/>
            </w:r>
            <w:r w:rsidR="009116C2">
              <w:rPr>
                <w:noProof/>
              </w:rPr>
              <w:t> </w:t>
            </w:r>
            <w:r w:rsidR="009116C2">
              <w:rPr>
                <w:noProof/>
              </w:rPr>
              <w:t> </w:t>
            </w:r>
            <w:r w:rsidR="009116C2">
              <w:rPr>
                <w:noProof/>
              </w:rPr>
              <w:t> </w:t>
            </w:r>
            <w:r w:rsidR="009116C2">
              <w:rPr>
                <w:noProof/>
              </w:rPr>
              <w:t> </w:t>
            </w:r>
            <w:r w:rsidR="009116C2">
              <w:rPr>
                <w:noProof/>
              </w:rPr>
              <w:t> </w:t>
            </w:r>
            <w:r>
              <w:fldChar w:fldCharType="end"/>
            </w:r>
          </w:p>
        </w:tc>
      </w:tr>
      <w:tr w:rsidR="005A0C85" w:rsidRPr="00CD47CF" w:rsidTr="000C0A70">
        <w:tc>
          <w:tcPr>
            <w:tcW w:w="10790" w:type="dxa"/>
          </w:tcPr>
          <w:p w:rsidR="005A0C85" w:rsidRPr="00CD47CF" w:rsidRDefault="005A0C85" w:rsidP="006A7F28">
            <w:r w:rsidRPr="00CD47CF">
              <w:t>Will you need evening exams? (</w:t>
            </w:r>
            <w:r w:rsidR="006A7F28">
              <w:t>requires an additional</w:t>
            </w:r>
            <w:r w:rsidRPr="00CD47CF">
              <w:t xml:space="preserve"> authorization</w:t>
            </w:r>
            <w:r w:rsidR="006A7F28">
              <w:t xml:space="preserve"> form</w:t>
            </w:r>
            <w:r w:rsidRPr="00CD47CF">
              <w:t>)</w:t>
            </w:r>
            <w:r>
              <w:t xml:space="preserve">         Yes</w:t>
            </w:r>
            <w:r w:rsidR="00DF0EF8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25F1B">
              <w:fldChar w:fldCharType="separate"/>
            </w:r>
            <w:r w:rsidR="00DF0EF8">
              <w:fldChar w:fldCharType="end"/>
            </w:r>
            <w:r>
              <w:t xml:space="preserve">   No</w:t>
            </w:r>
            <w:r w:rsidR="00DF0EF8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25F1B">
              <w:fldChar w:fldCharType="separate"/>
            </w:r>
            <w:r w:rsidR="00DF0EF8">
              <w:fldChar w:fldCharType="end"/>
            </w:r>
          </w:p>
        </w:tc>
      </w:tr>
      <w:tr w:rsidR="005A0C85" w:rsidRPr="00CD47CF" w:rsidTr="000C0A70">
        <w:tc>
          <w:tcPr>
            <w:tcW w:w="10790" w:type="dxa"/>
          </w:tcPr>
          <w:p w:rsidR="005A0C85" w:rsidRDefault="005A0C85" w:rsidP="00F423D8">
            <w:r w:rsidRPr="00CD47CF">
              <w:t>Will you be having a final exam in this class</w:t>
            </w:r>
            <w:r>
              <w:t>?            Yes</w:t>
            </w:r>
            <w:r w:rsidR="00DF0EF8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25F1B">
              <w:fldChar w:fldCharType="separate"/>
            </w:r>
            <w:r w:rsidR="00DF0EF8">
              <w:fldChar w:fldCharType="end"/>
            </w:r>
            <w:r>
              <w:t xml:space="preserve">   No</w:t>
            </w:r>
            <w:r w:rsidR="00DF0EF8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25F1B">
              <w:fldChar w:fldCharType="separate"/>
            </w:r>
            <w:r w:rsidR="00DF0EF8">
              <w:fldChar w:fldCharType="end"/>
            </w:r>
          </w:p>
          <w:p w:rsidR="00FA4627" w:rsidRDefault="00FA4627" w:rsidP="00F423D8">
            <w:r>
              <w:t>Are you planning to offer an online or in-person final?</w:t>
            </w:r>
            <w:r w:rsidRPr="00FA4627">
              <w:t xml:space="preserve">  </w:t>
            </w:r>
            <w:r w:rsidRPr="00FA4627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A4627">
              <w:instrText xml:space="preserve"> FORMTEXT </w:instrText>
            </w:r>
            <w:r w:rsidRPr="00FA4627">
              <w:fldChar w:fldCharType="separate"/>
            </w:r>
            <w:r w:rsidRPr="00FA4627">
              <w:t> </w:t>
            </w:r>
            <w:r w:rsidRPr="00FA4627">
              <w:t> </w:t>
            </w:r>
            <w:r w:rsidRPr="00FA4627">
              <w:t> </w:t>
            </w:r>
            <w:r w:rsidRPr="00FA4627">
              <w:t> </w:t>
            </w:r>
            <w:r w:rsidRPr="00FA4627">
              <w:t> </w:t>
            </w:r>
            <w:r w:rsidRPr="00FA4627">
              <w:fldChar w:fldCharType="end"/>
            </w:r>
          </w:p>
          <w:p w:rsidR="00C22148" w:rsidRDefault="00C22148" w:rsidP="00F423D8">
            <w:r>
              <w:t xml:space="preserve">If on-line, will it be synchronous or asynchronous? </w:t>
            </w:r>
            <w:r w:rsidRPr="00FA4627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A4627">
              <w:instrText xml:space="preserve"> FORMTEXT </w:instrText>
            </w:r>
            <w:r w:rsidRPr="00FA4627">
              <w:fldChar w:fldCharType="separate"/>
            </w:r>
            <w:r w:rsidRPr="00FA4627">
              <w:t> </w:t>
            </w:r>
            <w:r w:rsidRPr="00FA4627">
              <w:t> </w:t>
            </w:r>
            <w:r w:rsidRPr="00FA4627">
              <w:t> </w:t>
            </w:r>
            <w:r w:rsidRPr="00FA4627">
              <w:t> </w:t>
            </w:r>
            <w:r w:rsidRPr="00FA4627">
              <w:t> </w:t>
            </w:r>
            <w:r w:rsidRPr="00FA4627">
              <w:fldChar w:fldCharType="end"/>
            </w:r>
          </w:p>
          <w:p w:rsidR="005A0C85" w:rsidRDefault="005A0C85" w:rsidP="00F423D8">
            <w:r w:rsidRPr="007418E2">
              <w:t xml:space="preserve">If </w:t>
            </w:r>
            <w:r w:rsidR="00FA4627">
              <w:t>in-person</w:t>
            </w:r>
            <w:r w:rsidRPr="007418E2">
              <w:t>, do you request alternate seating?                     Yes</w:t>
            </w:r>
            <w:r w:rsidR="00DF0EF8" w:rsidRPr="007418E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18E2">
              <w:instrText xml:space="preserve"> FORMCHECKBOX </w:instrText>
            </w:r>
            <w:r w:rsidR="00925F1B">
              <w:fldChar w:fldCharType="separate"/>
            </w:r>
            <w:r w:rsidR="00DF0EF8" w:rsidRPr="007418E2">
              <w:fldChar w:fldCharType="end"/>
            </w:r>
            <w:r w:rsidRPr="007418E2">
              <w:t xml:space="preserve">   No</w:t>
            </w:r>
            <w:r w:rsidR="00DF0EF8" w:rsidRPr="007418E2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18E2">
              <w:instrText xml:space="preserve"> FORMCHECKBOX </w:instrText>
            </w:r>
            <w:r w:rsidR="00925F1B">
              <w:fldChar w:fldCharType="separate"/>
            </w:r>
            <w:r w:rsidR="00DF0EF8" w:rsidRPr="007418E2">
              <w:fldChar w:fldCharType="end"/>
            </w:r>
          </w:p>
          <w:p w:rsidR="002A6CC6" w:rsidRDefault="002A6CC6" w:rsidP="00F423D8">
            <w:r w:rsidRPr="00CD47CF">
              <w:t xml:space="preserve">(this </w:t>
            </w:r>
            <w:r>
              <w:t>could</w:t>
            </w:r>
            <w:r w:rsidRPr="00CD47CF">
              <w:t xml:space="preserve"> cause exam assignment in </w:t>
            </w:r>
            <w:r>
              <w:t xml:space="preserve">a larger room, two rooms and/or another </w:t>
            </w:r>
            <w:r w:rsidRPr="00CD47CF">
              <w:t>building)</w:t>
            </w:r>
          </w:p>
          <w:p w:rsidR="00C22148" w:rsidRDefault="00C22148" w:rsidP="00F423D8"/>
          <w:p w:rsidR="002A6CC6" w:rsidRDefault="002A6CC6" w:rsidP="00F423D8">
            <w:pPr>
              <w:rPr>
                <w:b/>
                <w:i/>
              </w:rPr>
            </w:pPr>
            <w:r>
              <w:t xml:space="preserve">Please answer if there are </w:t>
            </w:r>
            <w:r w:rsidRPr="002A6CC6">
              <w:rPr>
                <w:b/>
                <w:i/>
              </w:rPr>
              <w:t>multiple sections of this course</w:t>
            </w:r>
            <w:r>
              <w:rPr>
                <w:b/>
                <w:i/>
              </w:rPr>
              <w:t>:</w:t>
            </w:r>
          </w:p>
          <w:p w:rsidR="002A6CC6" w:rsidRPr="007418E2" w:rsidRDefault="002A6CC6" w:rsidP="00F423D8">
            <w:r>
              <w:t xml:space="preserve">Do you want individual section exams, or one course exam? Individual Section Exams </w:t>
            </w:r>
            <w:r w:rsidRPr="007418E2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18E2">
              <w:instrText xml:space="preserve"> FORMCHECKBOX </w:instrText>
            </w:r>
            <w:r w:rsidR="00925F1B">
              <w:fldChar w:fldCharType="separate"/>
            </w:r>
            <w:r w:rsidRPr="007418E2">
              <w:fldChar w:fldCharType="end"/>
            </w:r>
            <w:r>
              <w:t xml:space="preserve"> </w:t>
            </w:r>
            <w:r w:rsidR="00C22148">
              <w:t xml:space="preserve">Course Exam </w:t>
            </w:r>
            <w:r w:rsidR="00C22148" w:rsidRPr="007418E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148" w:rsidRPr="007418E2">
              <w:instrText xml:space="preserve"> FORMCHECKBOX </w:instrText>
            </w:r>
            <w:r w:rsidR="00925F1B">
              <w:fldChar w:fldCharType="separate"/>
            </w:r>
            <w:r w:rsidR="00C22148" w:rsidRPr="007418E2">
              <w:fldChar w:fldCharType="end"/>
            </w:r>
            <w:r w:rsidR="00C22148" w:rsidRPr="007418E2">
              <w:t xml:space="preserve">   </w:t>
            </w:r>
          </w:p>
          <w:p w:rsidR="005A0C85" w:rsidRPr="00CD47CF" w:rsidRDefault="005A0C85" w:rsidP="00F423D8">
            <w:r w:rsidRPr="00CD47CF">
              <w:t xml:space="preserve">(this </w:t>
            </w:r>
            <w:r>
              <w:t>could</w:t>
            </w:r>
            <w:r w:rsidRPr="00CD47CF">
              <w:t xml:space="preserve"> cause exam assignment in </w:t>
            </w:r>
            <w:r>
              <w:t>a larger room</w:t>
            </w:r>
            <w:r w:rsidR="00B9572B">
              <w:t xml:space="preserve">, two rooms and/or </w:t>
            </w:r>
            <w:r>
              <w:t xml:space="preserve">another </w:t>
            </w:r>
            <w:r w:rsidRPr="00CD47CF">
              <w:t>building)</w:t>
            </w:r>
          </w:p>
        </w:tc>
      </w:tr>
    </w:tbl>
    <w:p w:rsidR="009D113C" w:rsidRDefault="00C06E91" w:rsidP="009D5A06">
      <w:r>
        <w:tab/>
      </w:r>
      <w:r>
        <w:tab/>
      </w:r>
      <w:r w:rsidR="009D5A06">
        <w:t xml:space="preserve"> </w:t>
      </w:r>
    </w:p>
    <w:p w:rsidR="009D113C" w:rsidRPr="005E744A" w:rsidRDefault="009D113C" w:rsidP="009D113C">
      <w:pPr>
        <w:spacing w:after="80"/>
        <w:ind w:left="360"/>
      </w:pPr>
    </w:p>
    <w:sectPr w:rsidR="009D113C" w:rsidRPr="005E744A" w:rsidSect="005A0C8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573"/>
    <w:rsid w:val="00014D40"/>
    <w:rsid w:val="000C0A70"/>
    <w:rsid w:val="000D4E7C"/>
    <w:rsid w:val="000E3573"/>
    <w:rsid w:val="00187963"/>
    <w:rsid w:val="00190083"/>
    <w:rsid w:val="001F0E5F"/>
    <w:rsid w:val="002642BE"/>
    <w:rsid w:val="002A6CC6"/>
    <w:rsid w:val="003048A1"/>
    <w:rsid w:val="003471F0"/>
    <w:rsid w:val="004E736D"/>
    <w:rsid w:val="00512B0C"/>
    <w:rsid w:val="005A0C85"/>
    <w:rsid w:val="006002D0"/>
    <w:rsid w:val="00601EEF"/>
    <w:rsid w:val="00660DE3"/>
    <w:rsid w:val="006A7F28"/>
    <w:rsid w:val="007418E2"/>
    <w:rsid w:val="00756B39"/>
    <w:rsid w:val="0085655D"/>
    <w:rsid w:val="009116C2"/>
    <w:rsid w:val="00925F1B"/>
    <w:rsid w:val="009D113C"/>
    <w:rsid w:val="009D5A06"/>
    <w:rsid w:val="009E0C59"/>
    <w:rsid w:val="009F481A"/>
    <w:rsid w:val="00AB4ACA"/>
    <w:rsid w:val="00B9572B"/>
    <w:rsid w:val="00BE3916"/>
    <w:rsid w:val="00BF2158"/>
    <w:rsid w:val="00C06E91"/>
    <w:rsid w:val="00C22148"/>
    <w:rsid w:val="00C376A8"/>
    <w:rsid w:val="00CE2EC5"/>
    <w:rsid w:val="00DC7E56"/>
    <w:rsid w:val="00DF0EF8"/>
    <w:rsid w:val="00EA3A63"/>
    <w:rsid w:val="00EE6A56"/>
    <w:rsid w:val="00F423D8"/>
    <w:rsid w:val="00F97285"/>
    <w:rsid w:val="00FA4627"/>
    <w:rsid w:val="00FE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7ED7DF0-5078-4FA3-A06E-736AF2158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4E7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52B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48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8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dgarret\Local%20Settings\Temporary%20Internet%20Files\Content.Outlook\3NF1UDOY\EXPERIMENTAL%20COURSE%20REQUEST%20FORM%20-%20tm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3EF8A-FC4C-407C-9111-3743E9FB5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EXPERIMENTAL COURSE REQUEST FORM - tmt</Template>
  <TotalTime>1</TotalTime>
  <Pages>1</Pages>
  <Words>155</Words>
  <Characters>1166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EXPERIMENTAL COURSE REQUEST FORM</vt:lpstr>
    </vt:vector>
  </TitlesOfParts>
  <Company>Purdue University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EXPERIMENTAL COURSE REQUEST FORM</dc:title>
  <dc:subject/>
  <dc:creator>mdgarret</dc:creator>
  <cp:keywords/>
  <dc:description/>
  <cp:lastModifiedBy>Gelfand, Johanna K</cp:lastModifiedBy>
  <cp:revision>2</cp:revision>
  <cp:lastPrinted>2007-12-11T19:32:00Z</cp:lastPrinted>
  <dcterms:created xsi:type="dcterms:W3CDTF">2023-03-27T16:53:00Z</dcterms:created>
  <dcterms:modified xsi:type="dcterms:W3CDTF">2023-03-27T16:53:00Z</dcterms:modified>
</cp:coreProperties>
</file>